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5D7" w:rsidRDefault="00BA3249" w:rsidP="00E1527E">
      <w:pPr>
        <w:pStyle w:val="Titel"/>
      </w:pPr>
      <w:bookmarkStart w:id="0" w:name="_GoBack"/>
      <w:bookmarkEnd w:id="0"/>
      <w:r>
        <w:t>Technische Analyse von Wertpapieren</w:t>
      </w:r>
    </w:p>
    <w:p w:rsidR="001741F9" w:rsidRDefault="001741F9" w:rsidP="00600BB3">
      <w:pPr>
        <w:pStyle w:val="LS-Inhaltsverzeichnisberschrift"/>
      </w:pPr>
      <w:r>
        <w:t>Inhaltsverzeichnis</w:t>
      </w:r>
    </w:p>
    <w:p w:rsidR="003F734B" w:rsidRDefault="00DE5C4E">
      <w:pPr>
        <w:pStyle w:val="Verzeichnis1"/>
        <w:rPr>
          <w:rFonts w:eastAsiaTheme="minorEastAsia" w:cstheme="minorBidi"/>
          <w:b w:val="0"/>
          <w:noProof/>
          <w:color w:val="auto"/>
          <w:sz w:val="22"/>
          <w:szCs w:val="22"/>
        </w:rPr>
      </w:pPr>
      <w:r>
        <w:rPr>
          <w:rFonts w:eastAsiaTheme="minorHAnsi" w:cs="Arial"/>
          <w:szCs w:val="22"/>
        </w:rPr>
        <w:fldChar w:fldCharType="begin"/>
      </w:r>
      <w:r>
        <w:instrText xml:space="preserve"> TOC \o "1-4" \h \z </w:instrText>
      </w:r>
      <w:r>
        <w:rPr>
          <w:rFonts w:eastAsiaTheme="minorHAnsi" w:cs="Arial"/>
          <w:szCs w:val="22"/>
        </w:rPr>
        <w:fldChar w:fldCharType="separate"/>
      </w:r>
      <w:hyperlink w:anchor="_Toc426060219" w:history="1">
        <w:r w:rsidR="003F734B" w:rsidRPr="00705047">
          <w:rPr>
            <w:rStyle w:val="Hyperlink"/>
            <w:noProof/>
          </w:rPr>
          <w:t>1</w:t>
        </w:r>
        <w:r w:rsidR="003F734B">
          <w:rPr>
            <w:rFonts w:eastAsiaTheme="minorEastAsia" w:cstheme="minorBidi"/>
            <w:b w:val="0"/>
            <w:noProof/>
            <w:color w:val="auto"/>
            <w:sz w:val="22"/>
            <w:szCs w:val="22"/>
          </w:rPr>
          <w:tab/>
        </w:r>
        <w:r w:rsidR="003F734B" w:rsidRPr="00705047">
          <w:rPr>
            <w:rStyle w:val="Hyperlink"/>
            <w:noProof/>
          </w:rPr>
          <w:t>Arbeitsauftrag</w:t>
        </w:r>
        <w:r w:rsidR="003F734B">
          <w:rPr>
            <w:noProof/>
            <w:webHidden/>
          </w:rPr>
          <w:tab/>
        </w:r>
        <w:r w:rsidR="003F734B">
          <w:rPr>
            <w:noProof/>
            <w:webHidden/>
          </w:rPr>
          <w:fldChar w:fldCharType="begin"/>
        </w:r>
        <w:r w:rsidR="003F734B">
          <w:rPr>
            <w:noProof/>
            <w:webHidden/>
          </w:rPr>
          <w:instrText xml:space="preserve"> PAGEREF _Toc426060219 \h </w:instrText>
        </w:r>
        <w:r w:rsidR="003F734B">
          <w:rPr>
            <w:noProof/>
            <w:webHidden/>
          </w:rPr>
        </w:r>
        <w:r w:rsidR="003F734B">
          <w:rPr>
            <w:noProof/>
            <w:webHidden/>
          </w:rPr>
          <w:fldChar w:fldCharType="separate"/>
        </w:r>
        <w:r w:rsidR="003F734B">
          <w:rPr>
            <w:noProof/>
            <w:webHidden/>
          </w:rPr>
          <w:t>1</w:t>
        </w:r>
        <w:r w:rsidR="003F734B">
          <w:rPr>
            <w:noProof/>
            <w:webHidden/>
          </w:rPr>
          <w:fldChar w:fldCharType="end"/>
        </w:r>
      </w:hyperlink>
    </w:p>
    <w:p w:rsidR="003F734B" w:rsidRDefault="0053612D">
      <w:pPr>
        <w:pStyle w:val="Verzeichnis2"/>
        <w:rPr>
          <w:rFonts w:eastAsiaTheme="minorEastAsia" w:cstheme="minorBidi"/>
          <w:noProof/>
          <w:color w:val="auto"/>
          <w:sz w:val="22"/>
          <w:szCs w:val="22"/>
        </w:rPr>
      </w:pPr>
      <w:hyperlink w:anchor="_Toc426060220" w:history="1">
        <w:r w:rsidR="003F734B" w:rsidRPr="00705047">
          <w:rPr>
            <w:rStyle w:val="Hyperlink"/>
            <w:noProof/>
          </w:rPr>
          <w:t>1.1</w:t>
        </w:r>
        <w:r w:rsidR="003F734B">
          <w:rPr>
            <w:rFonts w:eastAsiaTheme="minorEastAsia" w:cstheme="minorBidi"/>
            <w:noProof/>
            <w:color w:val="auto"/>
            <w:sz w:val="22"/>
            <w:szCs w:val="22"/>
          </w:rPr>
          <w:tab/>
        </w:r>
        <w:r w:rsidR="003F734B" w:rsidRPr="00705047">
          <w:rPr>
            <w:rStyle w:val="Hyperlink"/>
            <w:noProof/>
          </w:rPr>
          <w:t>Arbeitsauftrag Einführung</w:t>
        </w:r>
        <w:r w:rsidR="003F734B">
          <w:rPr>
            <w:noProof/>
            <w:webHidden/>
          </w:rPr>
          <w:tab/>
        </w:r>
        <w:r w:rsidR="003F734B">
          <w:rPr>
            <w:noProof/>
            <w:webHidden/>
          </w:rPr>
          <w:fldChar w:fldCharType="begin"/>
        </w:r>
        <w:r w:rsidR="003F734B">
          <w:rPr>
            <w:noProof/>
            <w:webHidden/>
          </w:rPr>
          <w:instrText xml:space="preserve"> PAGEREF _Toc426060220 \h </w:instrText>
        </w:r>
        <w:r w:rsidR="003F734B">
          <w:rPr>
            <w:noProof/>
            <w:webHidden/>
          </w:rPr>
        </w:r>
        <w:r w:rsidR="003F734B">
          <w:rPr>
            <w:noProof/>
            <w:webHidden/>
          </w:rPr>
          <w:fldChar w:fldCharType="separate"/>
        </w:r>
        <w:r w:rsidR="003F734B">
          <w:rPr>
            <w:noProof/>
            <w:webHidden/>
          </w:rPr>
          <w:t>1</w:t>
        </w:r>
        <w:r w:rsidR="003F734B">
          <w:rPr>
            <w:noProof/>
            <w:webHidden/>
          </w:rPr>
          <w:fldChar w:fldCharType="end"/>
        </w:r>
      </w:hyperlink>
    </w:p>
    <w:p w:rsidR="003F734B" w:rsidRDefault="0053612D">
      <w:pPr>
        <w:pStyle w:val="Verzeichnis2"/>
        <w:rPr>
          <w:rFonts w:eastAsiaTheme="minorEastAsia" w:cstheme="minorBidi"/>
          <w:noProof/>
          <w:color w:val="auto"/>
          <w:sz w:val="22"/>
          <w:szCs w:val="22"/>
        </w:rPr>
      </w:pPr>
      <w:hyperlink w:anchor="_Toc426060221" w:history="1">
        <w:r w:rsidR="003F734B" w:rsidRPr="00705047">
          <w:rPr>
            <w:rStyle w:val="Hyperlink"/>
            <w:noProof/>
          </w:rPr>
          <w:t>1.2</w:t>
        </w:r>
        <w:r w:rsidR="003F734B">
          <w:rPr>
            <w:rFonts w:eastAsiaTheme="minorEastAsia" w:cstheme="minorBidi"/>
            <w:noProof/>
            <w:color w:val="auto"/>
            <w:sz w:val="22"/>
            <w:szCs w:val="22"/>
          </w:rPr>
          <w:tab/>
        </w:r>
        <w:r w:rsidR="003F734B" w:rsidRPr="00705047">
          <w:rPr>
            <w:rStyle w:val="Hyperlink"/>
            <w:noProof/>
          </w:rPr>
          <w:t>Arbeitsauftrag Gruppenpuzzle</w:t>
        </w:r>
        <w:r w:rsidR="003F734B">
          <w:rPr>
            <w:noProof/>
            <w:webHidden/>
          </w:rPr>
          <w:tab/>
        </w:r>
        <w:r w:rsidR="003F734B">
          <w:rPr>
            <w:noProof/>
            <w:webHidden/>
          </w:rPr>
          <w:fldChar w:fldCharType="begin"/>
        </w:r>
        <w:r w:rsidR="003F734B">
          <w:rPr>
            <w:noProof/>
            <w:webHidden/>
          </w:rPr>
          <w:instrText xml:space="preserve"> PAGEREF _Toc426060221 \h </w:instrText>
        </w:r>
        <w:r w:rsidR="003F734B">
          <w:rPr>
            <w:noProof/>
            <w:webHidden/>
          </w:rPr>
        </w:r>
        <w:r w:rsidR="003F734B">
          <w:rPr>
            <w:noProof/>
            <w:webHidden/>
          </w:rPr>
          <w:fldChar w:fldCharType="separate"/>
        </w:r>
        <w:r w:rsidR="003F734B">
          <w:rPr>
            <w:noProof/>
            <w:webHidden/>
          </w:rPr>
          <w:t>2</w:t>
        </w:r>
        <w:r w:rsidR="003F734B">
          <w:rPr>
            <w:noProof/>
            <w:webHidden/>
          </w:rPr>
          <w:fldChar w:fldCharType="end"/>
        </w:r>
      </w:hyperlink>
    </w:p>
    <w:p w:rsidR="003F734B" w:rsidRDefault="0053612D">
      <w:pPr>
        <w:pStyle w:val="Verzeichnis2"/>
        <w:rPr>
          <w:rFonts w:eastAsiaTheme="minorEastAsia" w:cstheme="minorBidi"/>
          <w:noProof/>
          <w:color w:val="auto"/>
          <w:sz w:val="22"/>
          <w:szCs w:val="22"/>
        </w:rPr>
      </w:pPr>
      <w:hyperlink w:anchor="_Toc426060222" w:history="1">
        <w:r w:rsidR="003F734B" w:rsidRPr="00705047">
          <w:rPr>
            <w:rStyle w:val="Hyperlink"/>
            <w:noProof/>
          </w:rPr>
          <w:t>1.3</w:t>
        </w:r>
        <w:r w:rsidR="003F734B">
          <w:rPr>
            <w:rFonts w:eastAsiaTheme="minorEastAsia" w:cstheme="minorBidi"/>
            <w:noProof/>
            <w:color w:val="auto"/>
            <w:sz w:val="22"/>
            <w:szCs w:val="22"/>
          </w:rPr>
          <w:tab/>
        </w:r>
        <w:r w:rsidR="003F734B" w:rsidRPr="00705047">
          <w:rPr>
            <w:rStyle w:val="Hyperlink"/>
            <w:noProof/>
          </w:rPr>
          <w:t>Lösungsvorschlag Arbeitsauftrag Einführung</w:t>
        </w:r>
        <w:r w:rsidR="003F734B">
          <w:rPr>
            <w:noProof/>
            <w:webHidden/>
          </w:rPr>
          <w:tab/>
        </w:r>
        <w:r w:rsidR="003F734B">
          <w:rPr>
            <w:noProof/>
            <w:webHidden/>
          </w:rPr>
          <w:fldChar w:fldCharType="begin"/>
        </w:r>
        <w:r w:rsidR="003F734B">
          <w:rPr>
            <w:noProof/>
            <w:webHidden/>
          </w:rPr>
          <w:instrText xml:space="preserve"> PAGEREF _Toc426060222 \h </w:instrText>
        </w:r>
        <w:r w:rsidR="003F734B">
          <w:rPr>
            <w:noProof/>
            <w:webHidden/>
          </w:rPr>
        </w:r>
        <w:r w:rsidR="003F734B">
          <w:rPr>
            <w:noProof/>
            <w:webHidden/>
          </w:rPr>
          <w:fldChar w:fldCharType="separate"/>
        </w:r>
        <w:r w:rsidR="003F734B">
          <w:rPr>
            <w:noProof/>
            <w:webHidden/>
          </w:rPr>
          <w:t>3</w:t>
        </w:r>
        <w:r w:rsidR="003F734B">
          <w:rPr>
            <w:noProof/>
            <w:webHidden/>
          </w:rPr>
          <w:fldChar w:fldCharType="end"/>
        </w:r>
      </w:hyperlink>
    </w:p>
    <w:p w:rsidR="003F734B" w:rsidRDefault="0053612D">
      <w:pPr>
        <w:pStyle w:val="Verzeichnis2"/>
        <w:rPr>
          <w:rFonts w:eastAsiaTheme="minorEastAsia" w:cstheme="minorBidi"/>
          <w:noProof/>
          <w:color w:val="auto"/>
          <w:sz w:val="22"/>
          <w:szCs w:val="22"/>
        </w:rPr>
      </w:pPr>
      <w:hyperlink w:anchor="_Toc426060223" w:history="1">
        <w:r w:rsidR="003F734B" w:rsidRPr="00705047">
          <w:rPr>
            <w:rStyle w:val="Hyperlink"/>
            <w:noProof/>
          </w:rPr>
          <w:t>1.4</w:t>
        </w:r>
        <w:r w:rsidR="003F734B">
          <w:rPr>
            <w:rFonts w:eastAsiaTheme="minorEastAsia" w:cstheme="minorBidi"/>
            <w:noProof/>
            <w:color w:val="auto"/>
            <w:sz w:val="22"/>
            <w:szCs w:val="22"/>
          </w:rPr>
          <w:tab/>
        </w:r>
        <w:r w:rsidR="003F734B" w:rsidRPr="00705047">
          <w:rPr>
            <w:rStyle w:val="Hyperlink"/>
            <w:noProof/>
          </w:rPr>
          <w:t>Möglicher Schülerlösungsvorschlag Gruppenpuzzle</w:t>
        </w:r>
        <w:r w:rsidR="003F734B">
          <w:rPr>
            <w:noProof/>
            <w:webHidden/>
          </w:rPr>
          <w:tab/>
        </w:r>
        <w:r w:rsidR="003F734B">
          <w:rPr>
            <w:noProof/>
            <w:webHidden/>
          </w:rPr>
          <w:fldChar w:fldCharType="begin"/>
        </w:r>
        <w:r w:rsidR="003F734B">
          <w:rPr>
            <w:noProof/>
            <w:webHidden/>
          </w:rPr>
          <w:instrText xml:space="preserve"> PAGEREF _Toc426060223 \h </w:instrText>
        </w:r>
        <w:r w:rsidR="003F734B">
          <w:rPr>
            <w:noProof/>
            <w:webHidden/>
          </w:rPr>
        </w:r>
        <w:r w:rsidR="003F734B">
          <w:rPr>
            <w:noProof/>
            <w:webHidden/>
          </w:rPr>
          <w:fldChar w:fldCharType="separate"/>
        </w:r>
        <w:r w:rsidR="003F734B">
          <w:rPr>
            <w:noProof/>
            <w:webHidden/>
          </w:rPr>
          <w:t>4</w:t>
        </w:r>
        <w:r w:rsidR="003F734B">
          <w:rPr>
            <w:noProof/>
            <w:webHidden/>
          </w:rPr>
          <w:fldChar w:fldCharType="end"/>
        </w:r>
      </w:hyperlink>
    </w:p>
    <w:p w:rsidR="003F734B" w:rsidRDefault="0053612D">
      <w:pPr>
        <w:pStyle w:val="Verzeichnis2"/>
        <w:rPr>
          <w:rFonts w:eastAsiaTheme="minorEastAsia" w:cstheme="minorBidi"/>
          <w:noProof/>
          <w:color w:val="auto"/>
          <w:sz w:val="22"/>
          <w:szCs w:val="22"/>
        </w:rPr>
      </w:pPr>
      <w:hyperlink w:anchor="_Toc426060224" w:history="1">
        <w:r w:rsidR="003F734B" w:rsidRPr="00705047">
          <w:rPr>
            <w:rStyle w:val="Hyperlink"/>
            <w:noProof/>
          </w:rPr>
          <w:t>1.4</w:t>
        </w:r>
        <w:r w:rsidR="003F734B">
          <w:rPr>
            <w:rFonts w:eastAsiaTheme="minorEastAsia" w:cstheme="minorBidi"/>
            <w:noProof/>
            <w:color w:val="auto"/>
            <w:sz w:val="22"/>
            <w:szCs w:val="22"/>
          </w:rPr>
          <w:tab/>
        </w:r>
        <w:r w:rsidR="003F734B" w:rsidRPr="00705047">
          <w:rPr>
            <w:rStyle w:val="Hyperlink"/>
            <w:noProof/>
          </w:rPr>
          <w:t>Screenshots „Meine Lernkarten“-App</w:t>
        </w:r>
        <w:r w:rsidR="003F734B">
          <w:rPr>
            <w:noProof/>
            <w:webHidden/>
          </w:rPr>
          <w:tab/>
        </w:r>
        <w:r w:rsidR="003F734B">
          <w:rPr>
            <w:noProof/>
            <w:webHidden/>
          </w:rPr>
          <w:fldChar w:fldCharType="begin"/>
        </w:r>
        <w:r w:rsidR="003F734B">
          <w:rPr>
            <w:noProof/>
            <w:webHidden/>
          </w:rPr>
          <w:instrText xml:space="preserve"> PAGEREF _Toc426060224 \h </w:instrText>
        </w:r>
        <w:r w:rsidR="003F734B">
          <w:rPr>
            <w:noProof/>
            <w:webHidden/>
          </w:rPr>
        </w:r>
        <w:r w:rsidR="003F734B">
          <w:rPr>
            <w:noProof/>
            <w:webHidden/>
          </w:rPr>
          <w:fldChar w:fldCharType="separate"/>
        </w:r>
        <w:r w:rsidR="003F734B">
          <w:rPr>
            <w:noProof/>
            <w:webHidden/>
          </w:rPr>
          <w:t>5</w:t>
        </w:r>
        <w:r w:rsidR="003F734B">
          <w:rPr>
            <w:noProof/>
            <w:webHidden/>
          </w:rPr>
          <w:fldChar w:fldCharType="end"/>
        </w:r>
      </w:hyperlink>
    </w:p>
    <w:p w:rsidR="003F734B" w:rsidRDefault="0053612D">
      <w:pPr>
        <w:pStyle w:val="Verzeichnis1"/>
        <w:rPr>
          <w:rFonts w:eastAsiaTheme="minorEastAsia" w:cstheme="minorBidi"/>
          <w:b w:val="0"/>
          <w:noProof/>
          <w:color w:val="auto"/>
          <w:sz w:val="22"/>
          <w:szCs w:val="22"/>
        </w:rPr>
      </w:pPr>
      <w:hyperlink w:anchor="_Toc426060225" w:history="1">
        <w:r w:rsidR="003F734B" w:rsidRPr="00705047">
          <w:rPr>
            <w:rStyle w:val="Hyperlink"/>
            <w:noProof/>
          </w:rPr>
          <w:t>2</w:t>
        </w:r>
        <w:r w:rsidR="003F734B">
          <w:rPr>
            <w:rFonts w:eastAsiaTheme="minorEastAsia" w:cstheme="minorBidi"/>
            <w:b w:val="0"/>
            <w:noProof/>
            <w:color w:val="auto"/>
            <w:sz w:val="22"/>
            <w:szCs w:val="22"/>
          </w:rPr>
          <w:tab/>
        </w:r>
        <w:r w:rsidR="003F734B" w:rsidRPr="00705047">
          <w:rPr>
            <w:rStyle w:val="Hyperlink"/>
            <w:noProof/>
          </w:rPr>
          <w:t>Wichtige Hinweise</w:t>
        </w:r>
        <w:r w:rsidR="003F734B">
          <w:rPr>
            <w:noProof/>
            <w:webHidden/>
          </w:rPr>
          <w:tab/>
        </w:r>
        <w:r w:rsidR="003F734B">
          <w:rPr>
            <w:noProof/>
            <w:webHidden/>
          </w:rPr>
          <w:fldChar w:fldCharType="begin"/>
        </w:r>
        <w:r w:rsidR="003F734B">
          <w:rPr>
            <w:noProof/>
            <w:webHidden/>
          </w:rPr>
          <w:instrText xml:space="preserve"> PAGEREF _Toc426060225 \h </w:instrText>
        </w:r>
        <w:r w:rsidR="003F734B">
          <w:rPr>
            <w:noProof/>
            <w:webHidden/>
          </w:rPr>
        </w:r>
        <w:r w:rsidR="003F734B">
          <w:rPr>
            <w:noProof/>
            <w:webHidden/>
          </w:rPr>
          <w:fldChar w:fldCharType="separate"/>
        </w:r>
        <w:r w:rsidR="003F734B">
          <w:rPr>
            <w:noProof/>
            <w:webHidden/>
          </w:rPr>
          <w:t>5</w:t>
        </w:r>
        <w:r w:rsidR="003F734B">
          <w:rPr>
            <w:noProof/>
            <w:webHidden/>
          </w:rPr>
          <w:fldChar w:fldCharType="end"/>
        </w:r>
      </w:hyperlink>
    </w:p>
    <w:p w:rsidR="003F734B" w:rsidRDefault="0053612D">
      <w:pPr>
        <w:pStyle w:val="Verzeichnis2"/>
        <w:rPr>
          <w:rFonts w:eastAsiaTheme="minorEastAsia" w:cstheme="minorBidi"/>
          <w:noProof/>
          <w:color w:val="auto"/>
          <w:sz w:val="22"/>
          <w:szCs w:val="22"/>
        </w:rPr>
      </w:pPr>
      <w:hyperlink w:anchor="_Toc426060226" w:history="1">
        <w:r w:rsidR="003F734B" w:rsidRPr="00705047">
          <w:rPr>
            <w:rStyle w:val="Hyperlink"/>
            <w:noProof/>
          </w:rPr>
          <w:t>2.1</w:t>
        </w:r>
        <w:r w:rsidR="003F734B">
          <w:rPr>
            <w:rFonts w:eastAsiaTheme="minorEastAsia" w:cstheme="minorBidi"/>
            <w:noProof/>
            <w:color w:val="auto"/>
            <w:sz w:val="22"/>
            <w:szCs w:val="22"/>
          </w:rPr>
          <w:tab/>
        </w:r>
        <w:r w:rsidR="003F734B" w:rsidRPr="00705047">
          <w:rPr>
            <w:rStyle w:val="Hyperlink"/>
            <w:noProof/>
          </w:rPr>
          <w:t>Vorausgesetzte Sozialformen</w:t>
        </w:r>
        <w:r w:rsidR="003F734B">
          <w:rPr>
            <w:noProof/>
            <w:webHidden/>
          </w:rPr>
          <w:tab/>
        </w:r>
        <w:r w:rsidR="003F734B">
          <w:rPr>
            <w:noProof/>
            <w:webHidden/>
          </w:rPr>
          <w:fldChar w:fldCharType="begin"/>
        </w:r>
        <w:r w:rsidR="003F734B">
          <w:rPr>
            <w:noProof/>
            <w:webHidden/>
          </w:rPr>
          <w:instrText xml:space="preserve"> PAGEREF _Toc426060226 \h </w:instrText>
        </w:r>
        <w:r w:rsidR="003F734B">
          <w:rPr>
            <w:noProof/>
            <w:webHidden/>
          </w:rPr>
        </w:r>
        <w:r w:rsidR="003F734B">
          <w:rPr>
            <w:noProof/>
            <w:webHidden/>
          </w:rPr>
          <w:fldChar w:fldCharType="separate"/>
        </w:r>
        <w:r w:rsidR="003F734B">
          <w:rPr>
            <w:noProof/>
            <w:webHidden/>
          </w:rPr>
          <w:t>5</w:t>
        </w:r>
        <w:r w:rsidR="003F734B">
          <w:rPr>
            <w:noProof/>
            <w:webHidden/>
          </w:rPr>
          <w:fldChar w:fldCharType="end"/>
        </w:r>
      </w:hyperlink>
    </w:p>
    <w:p w:rsidR="003F734B" w:rsidRDefault="0053612D">
      <w:pPr>
        <w:pStyle w:val="Verzeichnis2"/>
        <w:rPr>
          <w:rFonts w:eastAsiaTheme="minorEastAsia" w:cstheme="minorBidi"/>
          <w:noProof/>
          <w:color w:val="auto"/>
          <w:sz w:val="22"/>
          <w:szCs w:val="22"/>
        </w:rPr>
      </w:pPr>
      <w:hyperlink w:anchor="_Toc426060227" w:history="1">
        <w:r w:rsidR="003F734B" w:rsidRPr="00705047">
          <w:rPr>
            <w:rStyle w:val="Hyperlink"/>
            <w:noProof/>
          </w:rPr>
          <w:t>2.2</w:t>
        </w:r>
        <w:r w:rsidR="003F734B">
          <w:rPr>
            <w:rFonts w:eastAsiaTheme="minorEastAsia" w:cstheme="minorBidi"/>
            <w:noProof/>
            <w:color w:val="auto"/>
            <w:sz w:val="22"/>
            <w:szCs w:val="22"/>
          </w:rPr>
          <w:tab/>
        </w:r>
        <w:r w:rsidR="003F734B" w:rsidRPr="00705047">
          <w:rPr>
            <w:rStyle w:val="Hyperlink"/>
            <w:noProof/>
          </w:rPr>
          <w:t>Vorausgesetzte Medienkompetenz</w:t>
        </w:r>
        <w:r w:rsidR="003F734B">
          <w:rPr>
            <w:noProof/>
            <w:webHidden/>
          </w:rPr>
          <w:tab/>
        </w:r>
        <w:r w:rsidR="003F734B">
          <w:rPr>
            <w:noProof/>
            <w:webHidden/>
          </w:rPr>
          <w:fldChar w:fldCharType="begin"/>
        </w:r>
        <w:r w:rsidR="003F734B">
          <w:rPr>
            <w:noProof/>
            <w:webHidden/>
          </w:rPr>
          <w:instrText xml:space="preserve"> PAGEREF _Toc426060227 \h </w:instrText>
        </w:r>
        <w:r w:rsidR="003F734B">
          <w:rPr>
            <w:noProof/>
            <w:webHidden/>
          </w:rPr>
        </w:r>
        <w:r w:rsidR="003F734B">
          <w:rPr>
            <w:noProof/>
            <w:webHidden/>
          </w:rPr>
          <w:fldChar w:fldCharType="separate"/>
        </w:r>
        <w:r w:rsidR="003F734B">
          <w:rPr>
            <w:noProof/>
            <w:webHidden/>
          </w:rPr>
          <w:t>6</w:t>
        </w:r>
        <w:r w:rsidR="003F734B">
          <w:rPr>
            <w:noProof/>
            <w:webHidden/>
          </w:rPr>
          <w:fldChar w:fldCharType="end"/>
        </w:r>
      </w:hyperlink>
    </w:p>
    <w:p w:rsidR="00F738E2" w:rsidRDefault="00DE5C4E" w:rsidP="002E6DB4">
      <w:pPr>
        <w:pStyle w:val="Textkrper"/>
      </w:pPr>
      <w:r>
        <w:fldChar w:fldCharType="end"/>
      </w:r>
      <w:r w:rsidR="00F738E2">
        <w:br w:type="page"/>
      </w:r>
    </w:p>
    <w:p w:rsidR="00A139C0" w:rsidRPr="00A139C0" w:rsidRDefault="00A139C0" w:rsidP="00A139C0">
      <w:pPr>
        <w:pStyle w:val="Textkrper-Erstzeileneinzug"/>
        <w:rPr>
          <w:lang w:eastAsia="de-DE"/>
        </w:rPr>
        <w:sectPr w:rsidR="00A139C0" w:rsidRPr="00A139C0" w:rsidSect="00CA7995">
          <w:headerReference w:type="default" r:id="rId9"/>
          <w:pgSz w:w="11906" w:h="16838" w:code="9"/>
          <w:pgMar w:top="1418" w:right="567" w:bottom="1134" w:left="992" w:header="709" w:footer="709" w:gutter="0"/>
          <w:cols w:space="708"/>
          <w:docGrid w:linePitch="360"/>
        </w:sectPr>
      </w:pPr>
    </w:p>
    <w:p w:rsidR="00754214" w:rsidRDefault="002B4D21" w:rsidP="008F2B3B">
      <w:pPr>
        <w:pStyle w:val="berschrift1"/>
      </w:pPr>
      <w:bookmarkStart w:id="1" w:name="_Toc426060219"/>
      <w:r>
        <w:lastRenderedPageBreak/>
        <w:t>Arbeitsauftrag</w:t>
      </w:r>
      <w:bookmarkEnd w:id="1"/>
    </w:p>
    <w:p w:rsidR="00687F32" w:rsidRPr="00687F32" w:rsidRDefault="00687F32" w:rsidP="00687F32">
      <w:pPr>
        <w:pStyle w:val="berschrift2"/>
      </w:pPr>
      <w:bookmarkStart w:id="2" w:name="_Toc426060220"/>
      <w:r>
        <w:t>Arbeitsauftrag Einführung</w:t>
      </w:r>
      <w:bookmarkEnd w:id="2"/>
    </w:p>
    <w:tbl>
      <w:tblPr>
        <w:tblStyle w:val="Tabellenraster"/>
        <w:tblpPr w:leftFromText="141" w:rightFromText="141" w:vertAnchor="text" w:horzAnchor="margin" w:tblpXSpec="center" w:tblpY="10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173"/>
      </w:tblGrid>
      <w:tr w:rsidR="00754214" w:rsidTr="00754214">
        <w:tc>
          <w:tcPr>
            <w:tcW w:w="5211" w:type="dxa"/>
            <w:vAlign w:val="center"/>
          </w:tcPr>
          <w:p w:rsidR="00754214" w:rsidRDefault="0053612D" w:rsidP="000E645D">
            <w:pPr>
              <w:pStyle w:val="Listenabsatz"/>
              <w:ind w:left="0"/>
              <w:jc w:val="center"/>
              <w:rPr>
                <w:rStyle w:val="Hyperlink"/>
                <w:lang w:eastAsia="de-DE"/>
              </w:rPr>
            </w:pPr>
            <w:hyperlink r:id="rId10" w:history="1">
              <w:r w:rsidR="00754214" w:rsidRPr="00FF5A34">
                <w:rPr>
                  <w:rStyle w:val="Hyperlink"/>
                  <w:lang w:eastAsia="de-DE"/>
                </w:rPr>
                <w:t>https://www.youtube.com/watch?v=q2Pgh6jsvoU</w:t>
              </w:r>
            </w:hyperlink>
          </w:p>
          <w:p w:rsidR="00754214" w:rsidRDefault="00754214" w:rsidP="000E645D">
            <w:pPr>
              <w:pStyle w:val="Listenabsatz"/>
              <w:ind w:left="0"/>
              <w:jc w:val="center"/>
              <w:rPr>
                <w:rStyle w:val="Hyperlink"/>
                <w:lang w:eastAsia="de-DE"/>
              </w:rPr>
            </w:pPr>
          </w:p>
          <w:p w:rsidR="00754214" w:rsidRDefault="00754214" w:rsidP="000E645D">
            <w:pPr>
              <w:pStyle w:val="Listenabsatz"/>
              <w:ind w:left="0"/>
              <w:jc w:val="center"/>
              <w:rPr>
                <w:rStyle w:val="Hyperlink"/>
                <w:lang w:eastAsia="de-DE"/>
              </w:rPr>
            </w:pPr>
          </w:p>
          <w:p w:rsidR="00754214" w:rsidRDefault="00754214" w:rsidP="000E645D">
            <w:pPr>
              <w:pStyle w:val="Listenabsatz"/>
              <w:ind w:left="0"/>
              <w:jc w:val="center"/>
              <w:rPr>
                <w:rStyle w:val="Hyperlink"/>
                <w:lang w:eastAsia="de-DE"/>
              </w:rPr>
            </w:pPr>
          </w:p>
          <w:p w:rsidR="00754214" w:rsidRDefault="00754214" w:rsidP="000E645D">
            <w:pPr>
              <w:pStyle w:val="Listenabsatz"/>
              <w:ind w:left="0"/>
              <w:jc w:val="center"/>
              <w:rPr>
                <w:rStyle w:val="Hyperlink"/>
                <w:lang w:eastAsia="de-DE"/>
              </w:rPr>
            </w:pPr>
          </w:p>
          <w:p w:rsidR="00754214" w:rsidRDefault="00754214" w:rsidP="000E645D">
            <w:pPr>
              <w:pStyle w:val="Listenabsatz"/>
              <w:ind w:left="0"/>
              <w:jc w:val="center"/>
              <w:rPr>
                <w:rStyle w:val="Hyperlink"/>
                <w:lang w:eastAsia="de-DE"/>
              </w:rPr>
            </w:pPr>
          </w:p>
          <w:p w:rsidR="00754214" w:rsidRDefault="00754214" w:rsidP="000E645D">
            <w:pPr>
              <w:pStyle w:val="Listenabsatz"/>
              <w:ind w:left="0"/>
              <w:rPr>
                <w:lang w:eastAsia="de-DE"/>
              </w:rPr>
            </w:pPr>
            <w:r>
              <w:rPr>
                <w:color w:val="FF0000"/>
                <w:sz w:val="40"/>
                <w:lang w:eastAsia="de-DE"/>
              </w:rPr>
              <w:t xml:space="preserve">  </w:t>
            </w:r>
            <w:sdt>
              <w:sdtPr>
                <w:rPr>
                  <w:color w:val="FF0000"/>
                  <w:sz w:val="40"/>
                  <w:lang w:eastAsia="de-DE"/>
                </w:rPr>
                <w:alias w:val="Erledigt"/>
                <w:tag w:val="Erledigt"/>
                <w:id w:val="408194682"/>
                <w14:checkbox>
                  <w14:checked w14:val="0"/>
                  <w14:checkedState w14:val="2612" w14:font="Arial Unicode MS"/>
                  <w14:uncheckedState w14:val="2610" w14:font="Arial Unicode MS"/>
                </w14:checkbox>
              </w:sdtPr>
              <w:sdtEndPr/>
              <w:sdtContent>
                <w:r>
                  <w:rPr>
                    <w:rFonts w:ascii="MS Gothic" w:eastAsia="MS Gothic" w:hAnsi="MS Gothic" w:hint="eastAsia"/>
                    <w:color w:val="FF0000"/>
                    <w:sz w:val="40"/>
                    <w:lang w:eastAsia="de-DE"/>
                  </w:rPr>
                  <w:t>☐</w:t>
                </w:r>
              </w:sdtContent>
            </w:sdt>
            <w:r w:rsidRPr="00404D99">
              <w:rPr>
                <w:color w:val="FF0000"/>
                <w:lang w:eastAsia="de-DE"/>
              </w:rPr>
              <w:t xml:space="preserve"> erledigt</w:t>
            </w:r>
          </w:p>
        </w:tc>
        <w:tc>
          <w:tcPr>
            <w:tcW w:w="4173" w:type="dxa"/>
            <w:vAlign w:val="center"/>
          </w:tcPr>
          <w:p w:rsidR="00754214" w:rsidRDefault="00754214" w:rsidP="000E645D">
            <w:pPr>
              <w:pStyle w:val="Listenabsatz"/>
              <w:ind w:left="0"/>
              <w:jc w:val="center"/>
              <w:rPr>
                <w:lang w:eastAsia="de-DE"/>
              </w:rPr>
            </w:pPr>
            <w:r>
              <w:rPr>
                <w:noProof/>
                <w:lang w:eastAsia="de-DE"/>
              </w:rPr>
              <w:drawing>
                <wp:inline distT="0" distB="0" distL="0" distR="0" wp14:anchorId="73CFEDBA" wp14:editId="0ADFFB8C">
                  <wp:extent cx="1733739" cy="173373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code_2015_07_18_22_02_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4637" cy="1734637"/>
                          </a:xfrm>
                          <a:prstGeom prst="rect">
                            <a:avLst/>
                          </a:prstGeom>
                        </pic:spPr>
                      </pic:pic>
                    </a:graphicData>
                  </a:graphic>
                </wp:inline>
              </w:drawing>
            </w:r>
          </w:p>
        </w:tc>
      </w:tr>
    </w:tbl>
    <w:p w:rsidR="00754214" w:rsidRDefault="00754214" w:rsidP="00497AD7">
      <w:pPr>
        <w:pStyle w:val="Listenabsatz"/>
        <w:numPr>
          <w:ilvl w:val="0"/>
          <w:numId w:val="40"/>
        </w:numPr>
      </w:pPr>
      <w:r>
        <w:t xml:space="preserve">Bitte sehen Sie in einer angemessenen Lautstärke im Ihrer Gruppe oder alleine mit Kopfhörern folgendes Video auf </w:t>
      </w:r>
      <w:proofErr w:type="spellStart"/>
      <w:r w:rsidRPr="00754214">
        <w:rPr>
          <w:i/>
        </w:rPr>
        <w:t>Youtube</w:t>
      </w:r>
      <w:proofErr w:type="spellEnd"/>
      <w:r>
        <w:t xml:space="preserve"> an. Sie können dem Link folgen oder gegenseitig den QR-Code scannen:</w:t>
      </w:r>
    </w:p>
    <w:p w:rsidR="00754214" w:rsidRDefault="00754214" w:rsidP="00754214">
      <w:pPr>
        <w:pStyle w:val="Listenabsatz"/>
      </w:pPr>
    </w:p>
    <w:p w:rsidR="00754214" w:rsidRDefault="00754214" w:rsidP="00754214">
      <w:pPr>
        <w:pStyle w:val="Listenabsatz"/>
        <w:numPr>
          <w:ilvl w:val="0"/>
          <w:numId w:val="40"/>
        </w:numPr>
      </w:pPr>
      <w:r>
        <w:t xml:space="preserve">Besprechen Sie die Begriffe </w:t>
      </w:r>
      <w:r>
        <w:rPr>
          <w:b/>
          <w:i/>
        </w:rPr>
        <w:t>Unterstützungslinie, Widerstandslinie und 200-Tages-Linie</w:t>
      </w:r>
      <w:r>
        <w:t xml:space="preserve"> in Ihrer Gruppe. Wenn Sie möchten, können Sie das </w:t>
      </w:r>
      <w:proofErr w:type="spellStart"/>
      <w:r>
        <w:t>Erklärvideo</w:t>
      </w:r>
      <w:proofErr w:type="spellEnd"/>
      <w:r>
        <w:t xml:space="preserve"> nochmals ansehen bzw. an wichtige Stellen zurückspulen.</w:t>
      </w:r>
    </w:p>
    <w:p w:rsidR="00754214" w:rsidRPr="00727D03" w:rsidRDefault="0053612D" w:rsidP="00754214">
      <w:pPr>
        <w:pStyle w:val="Listenabsatz"/>
        <w:rPr>
          <w:sz w:val="8"/>
        </w:rPr>
      </w:pPr>
      <w:sdt>
        <w:sdtPr>
          <w:rPr>
            <w:color w:val="FF0000"/>
            <w:sz w:val="40"/>
            <w:lang w:eastAsia="de-DE"/>
          </w:rPr>
          <w:alias w:val="Erledigt"/>
          <w:tag w:val="Erledigt"/>
          <w:id w:val="36636091"/>
          <w14:checkbox>
            <w14:checked w14:val="0"/>
            <w14:checkedState w14:val="2612" w14:font="Arial Unicode MS"/>
            <w14:uncheckedState w14:val="2610" w14:font="Arial Unicode MS"/>
          </w14:checkbox>
        </w:sdtPr>
        <w:sdtEndPr/>
        <w:sdtContent>
          <w:r w:rsidR="00754214">
            <w:rPr>
              <w:rFonts w:ascii="MS Gothic" w:eastAsia="MS Gothic" w:hAnsi="MS Gothic" w:hint="eastAsia"/>
              <w:color w:val="FF0000"/>
              <w:sz w:val="40"/>
              <w:lang w:eastAsia="de-DE"/>
            </w:rPr>
            <w:t>☐</w:t>
          </w:r>
        </w:sdtContent>
      </w:sdt>
      <w:r w:rsidR="00754214" w:rsidRPr="00404D99">
        <w:rPr>
          <w:color w:val="FF0000"/>
          <w:lang w:eastAsia="de-DE"/>
        </w:rPr>
        <w:t xml:space="preserve"> erledigt</w:t>
      </w:r>
      <w:r w:rsidR="00754214">
        <w:br/>
      </w:r>
    </w:p>
    <w:p w:rsidR="00754214" w:rsidRDefault="00754214" w:rsidP="00754214">
      <w:pPr>
        <w:pStyle w:val="Listenabsatz"/>
        <w:numPr>
          <w:ilvl w:val="0"/>
          <w:numId w:val="40"/>
        </w:numPr>
      </w:pPr>
      <w:r>
        <w:rPr>
          <w:noProof/>
          <w:lang w:eastAsia="de-DE"/>
        </w:rPr>
        <mc:AlternateContent>
          <mc:Choice Requires="wpg">
            <w:drawing>
              <wp:anchor distT="0" distB="0" distL="114300" distR="114300" simplePos="0" relativeHeight="251566080" behindDoc="0" locked="0" layoutInCell="1" allowOverlap="1" wp14:anchorId="4DC1F0D1" wp14:editId="24405C4B">
                <wp:simplePos x="0" y="0"/>
                <wp:positionH relativeFrom="column">
                  <wp:posOffset>5177155</wp:posOffset>
                </wp:positionH>
                <wp:positionV relativeFrom="paragraph">
                  <wp:posOffset>252730</wp:posOffset>
                </wp:positionV>
                <wp:extent cx="858343" cy="752475"/>
                <wp:effectExtent l="0" t="0" r="0" b="9525"/>
                <wp:wrapNone/>
                <wp:docPr id="8" name="Gruppieren 8"/>
                <wp:cNvGraphicFramePr/>
                <a:graphic xmlns:a="http://schemas.openxmlformats.org/drawingml/2006/main">
                  <a:graphicData uri="http://schemas.microsoft.com/office/word/2010/wordprocessingGroup">
                    <wpg:wgp>
                      <wpg:cNvGrpSpPr/>
                      <wpg:grpSpPr>
                        <a:xfrm>
                          <a:off x="0" y="0"/>
                          <a:ext cx="858343" cy="752475"/>
                          <a:chOff x="0" y="0"/>
                          <a:chExt cx="858343" cy="752475"/>
                        </a:xfrm>
                      </wpg:grpSpPr>
                      <pic:pic xmlns:pic="http://schemas.openxmlformats.org/drawingml/2006/picture">
                        <pic:nvPicPr>
                          <pic:cNvPr id="6" name="Grafik 6" descr="F:\Dropbox\Dropbox\Seminar\Projekte\Tabletprojket\Fima\Bilder\B01_analog-clock-148148_1280.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5725" y="0"/>
                            <a:ext cx="478155" cy="635635"/>
                          </a:xfrm>
                          <a:prstGeom prst="rect">
                            <a:avLst/>
                          </a:prstGeom>
                          <a:noFill/>
                          <a:ln>
                            <a:noFill/>
                          </a:ln>
                        </pic:spPr>
                      </pic:pic>
                      <wps:wsp>
                        <wps:cNvPr id="7" name="Textfeld 7"/>
                        <wps:cNvSpPr txBox="1"/>
                        <wps:spPr>
                          <a:xfrm>
                            <a:off x="0" y="504825"/>
                            <a:ext cx="858343"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4214" w:rsidRPr="003C00CC" w:rsidRDefault="00754214" w:rsidP="00754214">
                              <w:pPr>
                                <w:jc w:val="center"/>
                                <w:rPr>
                                  <w:b/>
                                  <w:i/>
                                </w:rPr>
                              </w:pPr>
                              <w:r>
                                <w:rPr>
                                  <w:b/>
                                  <w:i/>
                                </w:rPr>
                                <w:t>15</w:t>
                              </w:r>
                              <w:r w:rsidRPr="003C00CC">
                                <w:rPr>
                                  <w:b/>
                                  <w:i/>
                                </w:rPr>
                                <w:t xml:space="preserve"> Min</w:t>
                              </w:r>
                              <w:r w:rsidRPr="003C00CC">
                                <w:rPr>
                                  <w:b/>
                                  <w:i/>
                                </w:rPr>
                                <w:t>u</w:t>
                              </w:r>
                              <w:r w:rsidRPr="003C00CC">
                                <w:rPr>
                                  <w:b/>
                                  <w:i/>
                                </w:rPr>
                                <w: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 o:spid="_x0000_s1026" style="position:absolute;left:0;text-align:left;margin-left:407.65pt;margin-top:19.9pt;width:67.6pt;height:59.25pt;z-index:251566080" coordsize="858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left:857;width:4781;height:6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baqjBAAAA2gAAAA8AAABkcnMvZG93bnJldi54bWxEj82qwjAUhPeC7xCOcHea6kKlGkUExcVF&#10;8AfXx+bYFpuTksRafXpz4YLLYWa+YebL1lSiIedLywqGgwQEcWZ1ybmC82nTn4LwAVljZZkUvMjD&#10;ctHtzDHV9skHao4hFxHCPkUFRQh1KqXPCjLoB7Ymjt7NOoMhSpdL7fAZ4aaSoyQZS4Mlx4UCa1oX&#10;lN2PD6Ngwu+RnZwe69+DuzbbS0a3jd4r9dNrVzMQgdrwDf+3d1rBGP6uxBsgF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baqjBAAAA2gAAAA8AAAAAAAAAAAAAAAAAnwIA&#10;AGRycy9kb3ducmV2LnhtbFBLBQYAAAAABAAEAPcAAACNAwAAAAA=&#10;">
                  <v:imagedata r:id="rId13" o:title="B01_analog-clock-148148_1280"/>
                  <v:path arrowok="t"/>
                </v:shape>
                <v:shapetype id="_x0000_t202" coordsize="21600,21600" o:spt="202" path="m,l,21600r21600,l21600,xe">
                  <v:stroke joinstyle="miter"/>
                  <v:path gradientshapeok="t" o:connecttype="rect"/>
                </v:shapetype>
                <v:shape id="Textfeld 7" o:spid="_x0000_s1028" type="#_x0000_t202" style="position:absolute;top:5048;width:858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754214" w:rsidRPr="003C00CC" w:rsidRDefault="00754214" w:rsidP="00754214">
                        <w:pPr>
                          <w:jc w:val="center"/>
                          <w:rPr>
                            <w:b/>
                            <w:i/>
                          </w:rPr>
                        </w:pPr>
                        <w:r>
                          <w:rPr>
                            <w:b/>
                            <w:i/>
                          </w:rPr>
                          <w:t>15</w:t>
                        </w:r>
                        <w:r w:rsidRPr="003C00CC">
                          <w:rPr>
                            <w:b/>
                            <w:i/>
                          </w:rPr>
                          <w:t xml:space="preserve"> Min</w:t>
                        </w:r>
                        <w:r w:rsidRPr="003C00CC">
                          <w:rPr>
                            <w:b/>
                            <w:i/>
                          </w:rPr>
                          <w:t>u</w:t>
                        </w:r>
                        <w:r w:rsidRPr="003C00CC">
                          <w:rPr>
                            <w:b/>
                            <w:i/>
                          </w:rPr>
                          <w:t>ten</w:t>
                        </w:r>
                      </w:p>
                    </w:txbxContent>
                  </v:textbox>
                </v:shape>
              </v:group>
            </w:pict>
          </mc:Fallback>
        </mc:AlternateContent>
      </w:r>
      <w:r>
        <w:t xml:space="preserve">Markieren Sie im folgen Chart der </w:t>
      </w:r>
      <w:r>
        <w:rPr>
          <w:b/>
          <w:i/>
        </w:rPr>
        <w:t>LES-AG</w:t>
      </w:r>
      <w:r>
        <w:t xml:space="preserve"> wichtige Punkte mit dem </w:t>
      </w:r>
      <w:proofErr w:type="spellStart"/>
      <w:r>
        <w:t>Tabletstift</w:t>
      </w:r>
      <w:proofErr w:type="spellEnd"/>
      <w:r>
        <w:t xml:space="preserve"> und stellen Sie  Unterstü</w:t>
      </w:r>
      <w:r>
        <w:t>t</w:t>
      </w:r>
      <w:r>
        <w:t xml:space="preserve">zungs- und Widerstandslinien </w:t>
      </w:r>
      <w:r>
        <w:rPr>
          <w:b/>
          <w:color w:val="E36C0A" w:themeColor="accent6" w:themeShade="BF"/>
        </w:rPr>
        <w:t xml:space="preserve">mit grüner </w:t>
      </w:r>
      <w:r w:rsidRPr="002B7BD3">
        <w:rPr>
          <w:b/>
          <w:color w:val="E36C0A" w:themeColor="accent6" w:themeShade="BF"/>
        </w:rPr>
        <w:t>Farbe</w:t>
      </w:r>
      <w:r>
        <w:t xml:space="preserve"> </w:t>
      </w:r>
      <w:r w:rsidRPr="00165C08">
        <w:t>dar</w:t>
      </w:r>
      <w:r>
        <w:t>.</w:t>
      </w:r>
    </w:p>
    <w:p w:rsidR="00754214" w:rsidRPr="00727D03" w:rsidRDefault="0053612D" w:rsidP="00754214">
      <w:pPr>
        <w:pStyle w:val="Listenabsatz"/>
        <w:rPr>
          <w:sz w:val="8"/>
        </w:rPr>
      </w:pPr>
      <w:sdt>
        <w:sdtPr>
          <w:rPr>
            <w:color w:val="FF0000"/>
            <w:sz w:val="40"/>
            <w:lang w:eastAsia="de-DE"/>
          </w:rPr>
          <w:alias w:val="Erledigt"/>
          <w:tag w:val="Erledigt"/>
          <w:id w:val="273527835"/>
          <w14:checkbox>
            <w14:checked w14:val="0"/>
            <w14:checkedState w14:val="2612" w14:font="Arial Unicode MS"/>
            <w14:uncheckedState w14:val="2610" w14:font="Arial Unicode MS"/>
          </w14:checkbox>
        </w:sdtPr>
        <w:sdtEndPr/>
        <w:sdtContent>
          <w:r w:rsidR="00754214">
            <w:rPr>
              <w:rFonts w:ascii="MS Gothic" w:eastAsia="MS Gothic" w:hAnsi="MS Gothic" w:hint="eastAsia"/>
              <w:color w:val="FF0000"/>
              <w:sz w:val="40"/>
              <w:lang w:eastAsia="de-DE"/>
            </w:rPr>
            <w:t>☐</w:t>
          </w:r>
        </w:sdtContent>
      </w:sdt>
      <w:r w:rsidR="00754214" w:rsidRPr="00404D99">
        <w:rPr>
          <w:color w:val="FF0000"/>
          <w:lang w:eastAsia="de-DE"/>
        </w:rPr>
        <w:t xml:space="preserve"> erledigt</w:t>
      </w:r>
      <w:r w:rsidR="00754214">
        <w:br/>
      </w:r>
    </w:p>
    <w:p w:rsidR="00754214" w:rsidRDefault="00754214" w:rsidP="00754214">
      <w:pPr>
        <w:pStyle w:val="Listenabsatz"/>
        <w:numPr>
          <w:ilvl w:val="0"/>
          <w:numId w:val="40"/>
        </w:numPr>
      </w:pPr>
      <w:r>
        <w:t xml:space="preserve">Speichern Sie die Datei in Ihrem </w:t>
      </w:r>
      <w:r>
        <w:rPr>
          <w:b/>
          <w:i/>
        </w:rPr>
        <w:t>Finanzmanagement-Ordner</w:t>
      </w:r>
      <w:r>
        <w:t xml:space="preserve"> ab.</w:t>
      </w:r>
    </w:p>
    <w:p w:rsidR="00754214" w:rsidRPr="00727D03" w:rsidRDefault="0053612D" w:rsidP="00754214">
      <w:pPr>
        <w:pStyle w:val="Listenabsatz"/>
        <w:rPr>
          <w:sz w:val="6"/>
        </w:rPr>
      </w:pPr>
      <w:sdt>
        <w:sdtPr>
          <w:rPr>
            <w:color w:val="FF0000"/>
            <w:sz w:val="40"/>
            <w:lang w:eastAsia="de-DE"/>
          </w:rPr>
          <w:alias w:val="Erledigt"/>
          <w:tag w:val="Erledigt"/>
          <w:id w:val="-538203839"/>
          <w14:checkbox>
            <w14:checked w14:val="0"/>
            <w14:checkedState w14:val="2612" w14:font="Arial Unicode MS"/>
            <w14:uncheckedState w14:val="2610" w14:font="Arial Unicode MS"/>
          </w14:checkbox>
        </w:sdtPr>
        <w:sdtEndPr/>
        <w:sdtContent>
          <w:r w:rsidR="00754214">
            <w:rPr>
              <w:rFonts w:ascii="MS Gothic" w:eastAsia="MS Gothic" w:hAnsi="MS Gothic" w:hint="eastAsia"/>
              <w:color w:val="FF0000"/>
              <w:sz w:val="40"/>
              <w:lang w:eastAsia="de-DE"/>
            </w:rPr>
            <w:t>☐</w:t>
          </w:r>
        </w:sdtContent>
      </w:sdt>
      <w:r w:rsidR="00754214" w:rsidRPr="00404D99">
        <w:rPr>
          <w:color w:val="FF0000"/>
          <w:lang w:eastAsia="de-DE"/>
        </w:rPr>
        <w:t xml:space="preserve"> erledigt</w:t>
      </w:r>
      <w:r w:rsidR="00754214">
        <w:br/>
      </w:r>
    </w:p>
    <w:p w:rsidR="00754214" w:rsidRDefault="00754214" w:rsidP="00754214">
      <w:pPr>
        <w:pStyle w:val="Listenabsatz"/>
        <w:numPr>
          <w:ilvl w:val="0"/>
          <w:numId w:val="40"/>
        </w:numPr>
      </w:pPr>
      <w:r>
        <w:rPr>
          <w:noProof/>
          <w:lang w:eastAsia="de-DE"/>
        </w:rPr>
        <mc:AlternateContent>
          <mc:Choice Requires="wpg">
            <w:drawing>
              <wp:anchor distT="0" distB="0" distL="114300" distR="114300" simplePos="0" relativeHeight="251564032" behindDoc="0" locked="0" layoutInCell="1" allowOverlap="1" wp14:anchorId="54215EF8" wp14:editId="1F453300">
                <wp:simplePos x="0" y="0"/>
                <wp:positionH relativeFrom="margin">
                  <wp:posOffset>-137444</wp:posOffset>
                </wp:positionH>
                <wp:positionV relativeFrom="paragraph">
                  <wp:posOffset>208137</wp:posOffset>
                </wp:positionV>
                <wp:extent cx="6135386" cy="3419955"/>
                <wp:effectExtent l="38100" t="57150" r="36830" b="66675"/>
                <wp:wrapNone/>
                <wp:docPr id="102" name="Gruppieren 102"/>
                <wp:cNvGraphicFramePr/>
                <a:graphic xmlns:a="http://schemas.openxmlformats.org/drawingml/2006/main">
                  <a:graphicData uri="http://schemas.microsoft.com/office/word/2010/wordprocessingGroup">
                    <wpg:wgp>
                      <wpg:cNvGrpSpPr/>
                      <wpg:grpSpPr>
                        <a:xfrm>
                          <a:off x="0" y="0"/>
                          <a:ext cx="6135386" cy="3419955"/>
                          <a:chOff x="0" y="0"/>
                          <a:chExt cx="8522050" cy="5260450"/>
                        </a:xfrm>
                      </wpg:grpSpPr>
                      <w14:contentPart bwMode="auto" r:id="rId14">
                        <w14:nvContentPartPr>
                          <w14:cNvPr id="1" name="Freihand 1"/>
                          <w14:cNvContentPartPr/>
                        </w14:nvContentPartPr>
                        <w14:xfrm>
                          <a:off x="196850" y="654050"/>
                          <a:ext cx="194400" cy="4330800"/>
                        </w14:xfrm>
                      </w14:contentPart>
                      <w14:contentPart bwMode="auto" r:id="rId15">
                        <w14:nvContentPartPr>
                          <w14:cNvPr id="2" name="Freihand 2"/>
                          <w14:cNvContentPartPr/>
                        </w14:nvContentPartPr>
                        <w14:xfrm>
                          <a:off x="165100" y="4737100"/>
                          <a:ext cx="8072280" cy="351000"/>
                        </w14:xfrm>
                      </w14:contentPart>
                      <w14:contentPart bwMode="auto" r:id="rId16">
                        <w14:nvContentPartPr>
                          <w14:cNvPr id="3" name="Freihand 3"/>
                          <w14:cNvContentPartPr/>
                        </w14:nvContentPartPr>
                        <w14:xfrm>
                          <a:off x="8197850" y="4953000"/>
                          <a:ext cx="42840" cy="199080"/>
                        </w14:xfrm>
                      </w14:contentPart>
                      <w14:contentPart bwMode="auto" r:id="rId17">
                        <w14:nvContentPartPr>
                          <w14:cNvPr id="4" name="Freihand 4"/>
                          <w14:cNvContentPartPr/>
                        </w14:nvContentPartPr>
                        <w14:xfrm>
                          <a:off x="8223250" y="4946650"/>
                          <a:ext cx="298800" cy="236520"/>
                        </w14:xfrm>
                      </w14:contentPart>
                      <w14:contentPart bwMode="auto" r:id="rId18">
                        <w14:nvContentPartPr>
                          <w14:cNvPr id="5" name="Freihand 5"/>
                          <w14:cNvContentPartPr/>
                        </w14:nvContentPartPr>
                        <w14:xfrm>
                          <a:off x="254000" y="450850"/>
                          <a:ext cx="316080" cy="251280"/>
                        </w14:xfrm>
                      </w14:contentPart>
                      <w14:contentPart bwMode="auto" r:id="rId19">
                        <w14:nvContentPartPr>
                          <w14:cNvPr id="10" name="Freihand 10"/>
                          <w14:cNvContentPartPr/>
                        </w14:nvContentPartPr>
                        <w14:xfrm>
                          <a:off x="25400" y="127000"/>
                          <a:ext cx="140040" cy="223920"/>
                        </w14:xfrm>
                      </w14:contentPart>
                      <w14:contentPart bwMode="auto" r:id="rId20">
                        <w14:nvContentPartPr>
                          <w14:cNvPr id="11" name="Freihand 11"/>
                          <w14:cNvContentPartPr/>
                        </w14:nvContentPartPr>
                        <w14:xfrm>
                          <a:off x="6350" y="190500"/>
                          <a:ext cx="118440" cy="25200"/>
                        </w14:xfrm>
                      </w14:contentPart>
                      <w14:contentPart bwMode="auto" r:id="rId21">
                        <w14:nvContentPartPr>
                          <w14:cNvPr id="12" name="Freihand 12"/>
                          <w14:cNvContentPartPr/>
                        </w14:nvContentPartPr>
                        <w14:xfrm>
                          <a:off x="0" y="254000"/>
                          <a:ext cx="90000" cy="18720"/>
                        </w14:xfrm>
                      </w14:contentPart>
                      <w14:contentPart bwMode="auto" r:id="rId22">
                        <w14:nvContentPartPr>
                          <w14:cNvPr id="14" name="Freihand 14"/>
                          <w14:cNvContentPartPr/>
                        </w14:nvContentPartPr>
                        <w14:xfrm>
                          <a:off x="806450" y="4876800"/>
                          <a:ext cx="25920" cy="144000"/>
                        </w14:xfrm>
                      </w14:contentPart>
                      <w14:contentPart bwMode="auto" r:id="rId23">
                        <w14:nvContentPartPr>
                          <w14:cNvPr id="15" name="Freihand 15"/>
                          <w14:cNvContentPartPr/>
                        </w14:nvContentPartPr>
                        <w14:xfrm>
                          <a:off x="1371600" y="4914900"/>
                          <a:ext cx="5400" cy="96840"/>
                        </w14:xfrm>
                      </w14:contentPart>
                      <w14:contentPart bwMode="auto" r:id="rId24">
                        <w14:nvContentPartPr>
                          <w14:cNvPr id="16" name="Freihand 16"/>
                          <w14:cNvContentPartPr/>
                        </w14:nvContentPartPr>
                        <w14:xfrm>
                          <a:off x="1949450" y="4902200"/>
                          <a:ext cx="23400" cy="77040"/>
                        </w14:xfrm>
                      </w14:contentPart>
                      <w14:contentPart bwMode="auto" r:id="rId25">
                        <w14:nvContentPartPr>
                          <w14:cNvPr id="17" name="Freihand 17"/>
                          <w14:cNvContentPartPr/>
                        </w14:nvContentPartPr>
                        <w14:xfrm>
                          <a:off x="2470150" y="4819650"/>
                          <a:ext cx="10080" cy="107640"/>
                        </w14:xfrm>
                      </w14:contentPart>
                      <w14:contentPart bwMode="auto" r:id="rId26">
                        <w14:nvContentPartPr>
                          <w14:cNvPr id="18" name="Freihand 18"/>
                          <w14:cNvContentPartPr/>
                        </w14:nvContentPartPr>
                        <w14:xfrm>
                          <a:off x="3079750" y="4794250"/>
                          <a:ext cx="5040" cy="93600"/>
                        </w14:xfrm>
                      </w14:contentPart>
                      <w14:contentPart bwMode="auto" r:id="rId27">
                        <w14:nvContentPartPr>
                          <w14:cNvPr id="19" name="Freihand 19"/>
                          <w14:cNvContentPartPr/>
                        </w14:nvContentPartPr>
                        <w14:xfrm>
                          <a:off x="3600450" y="4737100"/>
                          <a:ext cx="5400" cy="123120"/>
                        </w14:xfrm>
                      </w14:contentPart>
                      <w14:contentPart bwMode="auto" r:id="rId28">
                        <w14:nvContentPartPr>
                          <w14:cNvPr id="20" name="Freihand 20"/>
                          <w14:cNvContentPartPr/>
                        </w14:nvContentPartPr>
                        <w14:xfrm>
                          <a:off x="4203700" y="4686300"/>
                          <a:ext cx="10080" cy="113040"/>
                        </w14:xfrm>
                      </w14:contentPart>
                      <w14:contentPart bwMode="auto" r:id="rId29">
                        <w14:nvContentPartPr>
                          <w14:cNvPr id="21" name="Freihand 21"/>
                          <w14:cNvContentPartPr/>
                        </w14:nvContentPartPr>
                        <w14:xfrm>
                          <a:off x="4705350" y="4692650"/>
                          <a:ext cx="15120" cy="93240"/>
                        </w14:xfrm>
                      </w14:contentPart>
                      <w14:contentPart bwMode="auto" r:id="rId30">
                        <w14:nvContentPartPr>
                          <w14:cNvPr id="22" name="Freihand 22"/>
                          <w14:cNvContentPartPr/>
                        </w14:nvContentPartPr>
                        <w14:xfrm>
                          <a:off x="5302250" y="4667250"/>
                          <a:ext cx="23760" cy="112320"/>
                        </w14:xfrm>
                      </w14:contentPart>
                      <w14:contentPart bwMode="auto" r:id="rId31">
                        <w14:nvContentPartPr>
                          <w14:cNvPr id="23" name="Freihand 23"/>
                          <w14:cNvContentPartPr/>
                        </w14:nvContentPartPr>
                        <w14:xfrm>
                          <a:off x="5791200" y="4654550"/>
                          <a:ext cx="7560" cy="133920"/>
                        </w14:xfrm>
                      </w14:contentPart>
                      <w14:contentPart bwMode="auto" r:id="rId32">
                        <w14:nvContentPartPr>
                          <w14:cNvPr id="24" name="Freihand 24"/>
                          <w14:cNvContentPartPr/>
                        </w14:nvContentPartPr>
                        <w14:xfrm>
                          <a:off x="6343650" y="4692650"/>
                          <a:ext cx="10440" cy="121680"/>
                        </w14:xfrm>
                      </w14:contentPart>
                      <w14:contentPart bwMode="auto" r:id="rId33">
                        <w14:nvContentPartPr>
                          <w14:cNvPr id="25" name="Freihand 25"/>
                          <w14:cNvContentPartPr/>
                        </w14:nvContentPartPr>
                        <w14:xfrm>
                          <a:off x="6813550" y="4749800"/>
                          <a:ext cx="16560" cy="149040"/>
                        </w14:xfrm>
                      </w14:contentPart>
                      <w14:contentPart bwMode="auto" r:id="rId34">
                        <w14:nvContentPartPr>
                          <w14:cNvPr id="26" name="Freihand 26"/>
                          <w14:cNvContentPartPr/>
                        </w14:nvContentPartPr>
                        <w14:xfrm>
                          <a:off x="7391400" y="4806950"/>
                          <a:ext cx="29520" cy="167760"/>
                        </w14:xfrm>
                      </w14:contentPart>
                      <w14:contentPart bwMode="auto" r:id="rId35">
                        <w14:nvContentPartPr>
                          <w14:cNvPr id="27" name="Freihand 27"/>
                          <w14:cNvContentPartPr/>
                        </w14:nvContentPartPr>
                        <w14:xfrm>
                          <a:off x="628650" y="5086350"/>
                          <a:ext cx="67320" cy="169200"/>
                        </w14:xfrm>
                      </w14:contentPart>
                      <w14:contentPart bwMode="auto" r:id="rId36">
                        <w14:nvContentPartPr>
                          <w14:cNvPr id="28" name="Freihand 28"/>
                          <w14:cNvContentPartPr/>
                        </w14:nvContentPartPr>
                        <w14:xfrm>
                          <a:off x="749300" y="5162550"/>
                          <a:ext cx="73080" cy="47520"/>
                        </w14:xfrm>
                      </w14:contentPart>
                      <w14:contentPart bwMode="auto" r:id="rId37">
                        <w14:nvContentPartPr>
                          <w14:cNvPr id="29" name="Freihand 29"/>
                          <w14:cNvContentPartPr/>
                        </w14:nvContentPartPr>
                        <w14:xfrm>
                          <a:off x="863600" y="5187950"/>
                          <a:ext cx="44280" cy="36720"/>
                        </w14:xfrm>
                      </w14:contentPart>
                      <w14:contentPart bwMode="auto" r:id="rId38">
                        <w14:nvContentPartPr>
                          <w14:cNvPr id="30" name="Freihand 30"/>
                          <w14:cNvContentPartPr/>
                        </w14:nvContentPartPr>
                        <w14:xfrm>
                          <a:off x="1187450" y="5149850"/>
                          <a:ext cx="8280" cy="96840"/>
                        </w14:xfrm>
                      </w14:contentPart>
                      <w14:contentPart bwMode="auto" r:id="rId39">
                        <w14:nvContentPartPr>
                          <w14:cNvPr id="31" name="Freihand 31"/>
                          <w14:cNvContentPartPr/>
                        </w14:nvContentPartPr>
                        <w14:xfrm>
                          <a:off x="1104900" y="5086350"/>
                          <a:ext cx="159480" cy="15840"/>
                        </w14:xfrm>
                      </w14:contentPart>
                      <w14:contentPart bwMode="auto" r:id="rId40">
                        <w14:nvContentPartPr>
                          <w14:cNvPr id="32" name="Freihand 32"/>
                          <w14:cNvContentPartPr/>
                        </w14:nvContentPartPr>
                        <w14:xfrm>
                          <a:off x="1168400" y="5156200"/>
                          <a:ext cx="81720" cy="19080"/>
                        </w14:xfrm>
                      </w14:contentPart>
                      <w14:contentPart bwMode="auto" r:id="rId41">
                        <w14:nvContentPartPr>
                          <w14:cNvPr id="33" name="Freihand 33"/>
                          <w14:cNvContentPartPr/>
                        </w14:nvContentPartPr>
                        <w14:xfrm>
                          <a:off x="1282700" y="5187950"/>
                          <a:ext cx="50040" cy="56520"/>
                        </w14:xfrm>
                      </w14:contentPart>
                      <w14:contentPart bwMode="auto" r:id="rId42">
                        <w14:nvContentPartPr>
                          <w14:cNvPr id="34" name="Freihand 34"/>
                          <w14:cNvContentPartPr/>
                        </w14:nvContentPartPr>
                        <w14:xfrm>
                          <a:off x="1377950" y="5124450"/>
                          <a:ext cx="46080" cy="117360"/>
                        </w14:xfrm>
                      </w14:contentPart>
                      <w14:contentPart bwMode="auto" r:id="rId43">
                        <w14:nvContentPartPr>
                          <w14:cNvPr id="35" name="Freihand 35"/>
                          <w14:cNvContentPartPr/>
                        </w14:nvContentPartPr>
                        <w14:xfrm>
                          <a:off x="1517650" y="5238750"/>
                          <a:ext cx="2880" cy="7200"/>
                        </w14:xfrm>
                      </w14:contentPart>
                      <w14:contentPart bwMode="auto" r:id="rId44">
                        <w14:nvContentPartPr>
                          <w14:cNvPr id="36" name="Freihand 36"/>
                          <w14:cNvContentPartPr/>
                        </w14:nvContentPartPr>
                        <w14:xfrm>
                          <a:off x="1784350" y="5092700"/>
                          <a:ext cx="105480" cy="133920"/>
                        </w14:xfrm>
                      </w14:contentPart>
                      <w14:contentPart bwMode="auto" r:id="rId45">
                        <w14:nvContentPartPr>
                          <w14:cNvPr id="37" name="Freihand 37"/>
                          <w14:cNvContentPartPr/>
                        </w14:nvContentPartPr>
                        <w14:xfrm>
                          <a:off x="1962150" y="5143500"/>
                          <a:ext cx="46080" cy="62280"/>
                        </w14:xfrm>
                      </w14:contentPart>
                      <w14:contentPart bwMode="auto" r:id="rId46">
                        <w14:nvContentPartPr>
                          <w14:cNvPr id="38" name="Freihand 38"/>
                          <w14:cNvContentPartPr/>
                        </w14:nvContentPartPr>
                        <w14:xfrm>
                          <a:off x="2063750" y="5162550"/>
                          <a:ext cx="30960" cy="48960"/>
                        </w14:xfrm>
                      </w14:contentPart>
                      <w14:contentPart bwMode="auto" r:id="rId47">
                        <w14:nvContentPartPr>
                          <w14:cNvPr id="39" name="Freihand 39"/>
                          <w14:cNvContentPartPr/>
                        </w14:nvContentPartPr>
                        <w14:xfrm>
                          <a:off x="2343150" y="5022850"/>
                          <a:ext cx="156960" cy="199440"/>
                        </w14:xfrm>
                      </w14:contentPart>
                      <w14:contentPart bwMode="auto" r:id="rId48">
                        <w14:nvContentPartPr>
                          <w14:cNvPr id="40" name="Freihand 40"/>
                          <w14:cNvContentPartPr/>
                        </w14:nvContentPartPr>
                        <w14:xfrm>
                          <a:off x="2444750" y="5137150"/>
                          <a:ext cx="51120" cy="26280"/>
                        </w14:xfrm>
                      </w14:contentPart>
                      <w14:contentPart bwMode="auto" r:id="rId49">
                        <w14:nvContentPartPr>
                          <w14:cNvPr id="41" name="Freihand 41"/>
                          <w14:cNvContentPartPr/>
                        </w14:nvContentPartPr>
                        <w14:xfrm>
                          <a:off x="2559050" y="5143500"/>
                          <a:ext cx="9360" cy="78120"/>
                        </w14:xfrm>
                      </w14:contentPart>
                      <w14:contentPart bwMode="auto" r:id="rId50">
                        <w14:nvContentPartPr>
                          <w14:cNvPr id="42" name="Freihand 42"/>
                          <w14:cNvContentPartPr/>
                        </w14:nvContentPartPr>
                        <w14:xfrm>
                          <a:off x="2540000" y="5124450"/>
                          <a:ext cx="71640" cy="57240"/>
                        </w14:xfrm>
                      </w14:contentPart>
                      <w14:contentPart bwMode="auto" r:id="rId51">
                        <w14:nvContentPartPr>
                          <w14:cNvPr id="43" name="Freihand 43"/>
                          <w14:cNvContentPartPr/>
                        </w14:nvContentPartPr>
                        <w14:xfrm>
                          <a:off x="2667000" y="5143500"/>
                          <a:ext cx="24840" cy="38160"/>
                        </w14:xfrm>
                      </w14:contentPart>
                      <w14:contentPart bwMode="auto" r:id="rId52">
                        <w14:nvContentPartPr>
                          <w14:cNvPr id="44" name="Freihand 44"/>
                          <w14:cNvContentPartPr/>
                        </w14:nvContentPartPr>
                        <w14:xfrm>
                          <a:off x="2971800" y="4997450"/>
                          <a:ext cx="148680" cy="167040"/>
                        </w14:xfrm>
                      </w14:contentPart>
                      <w14:contentPart bwMode="auto" r:id="rId53">
                        <w14:nvContentPartPr>
                          <w14:cNvPr id="45" name="Freihand 45"/>
                          <w14:cNvContentPartPr/>
                        </w14:nvContentPartPr>
                        <w14:xfrm>
                          <a:off x="3149600" y="5080000"/>
                          <a:ext cx="55800" cy="66600"/>
                        </w14:xfrm>
                      </w14:contentPart>
                      <w14:contentPart bwMode="auto" r:id="rId54">
                        <w14:nvContentPartPr>
                          <w14:cNvPr id="46" name="Freihand 46"/>
                          <w14:cNvContentPartPr/>
                        </w14:nvContentPartPr>
                        <w14:xfrm>
                          <a:off x="3238500" y="5130800"/>
                          <a:ext cx="6840" cy="28080"/>
                        </w14:xfrm>
                      </w14:contentPart>
                      <w14:contentPart bwMode="auto" r:id="rId55">
                        <w14:nvContentPartPr>
                          <w14:cNvPr id="47" name="Freihand 47"/>
                          <w14:cNvContentPartPr/>
                        </w14:nvContentPartPr>
                        <w14:xfrm>
                          <a:off x="3257550" y="5022850"/>
                          <a:ext cx="10080" cy="21960"/>
                        </w14:xfrm>
                      </w14:contentPart>
                      <w14:contentPart bwMode="auto" r:id="rId56">
                        <w14:nvContentPartPr>
                          <w14:cNvPr id="48" name="Freihand 48"/>
                          <w14:cNvContentPartPr/>
                        </w14:nvContentPartPr>
                        <w14:xfrm>
                          <a:off x="3460750" y="4946650"/>
                          <a:ext cx="114840" cy="232560"/>
                        </w14:xfrm>
                      </w14:contentPart>
                      <w14:contentPart bwMode="auto" r:id="rId57">
                        <w14:nvContentPartPr>
                          <w14:cNvPr id="49" name="Freihand 49"/>
                          <w14:cNvContentPartPr/>
                        </w14:nvContentPartPr>
                        <w14:xfrm>
                          <a:off x="3625850" y="5073650"/>
                          <a:ext cx="35640" cy="45720"/>
                        </w14:xfrm>
                      </w14:contentPart>
                      <w14:contentPart bwMode="auto" r:id="rId58">
                        <w14:nvContentPartPr>
                          <w14:cNvPr id="50" name="Freihand 50"/>
                          <w14:cNvContentPartPr/>
                        </w14:nvContentPartPr>
                        <w14:xfrm>
                          <a:off x="3708400" y="5054600"/>
                          <a:ext cx="72360" cy="68040"/>
                        </w14:xfrm>
                      </w14:contentPart>
                      <w14:contentPart bwMode="auto" r:id="rId59">
                        <w14:nvContentPartPr>
                          <w14:cNvPr id="51" name="Freihand 51"/>
                          <w14:cNvContentPartPr/>
                        </w14:nvContentPartPr>
                        <w14:xfrm>
                          <a:off x="4006850" y="4933950"/>
                          <a:ext cx="95400" cy="217440"/>
                        </w14:xfrm>
                      </w14:contentPart>
                      <w14:contentPart bwMode="auto" r:id="rId60">
                        <w14:nvContentPartPr>
                          <w14:cNvPr id="52" name="Freihand 52"/>
                          <w14:cNvContentPartPr/>
                        </w14:nvContentPartPr>
                        <w14:xfrm>
                          <a:off x="4184650" y="5048250"/>
                          <a:ext cx="45360" cy="55440"/>
                        </w14:xfrm>
                      </w14:contentPart>
                      <w14:contentPart bwMode="auto" r:id="rId61">
                        <w14:nvContentPartPr>
                          <w14:cNvPr id="53" name="Freihand 53"/>
                          <w14:cNvContentPartPr/>
                        </w14:nvContentPartPr>
                        <w14:xfrm>
                          <a:off x="4260850" y="4978400"/>
                          <a:ext cx="19800" cy="136440"/>
                        </w14:xfrm>
                      </w14:contentPart>
                      <w14:contentPart bwMode="auto" r:id="rId62">
                        <w14:nvContentPartPr>
                          <w14:cNvPr id="54" name="Freihand 54"/>
                          <w14:cNvContentPartPr/>
                        </w14:nvContentPartPr>
                        <w14:xfrm>
                          <a:off x="4521200" y="4940300"/>
                          <a:ext cx="142560" cy="191160"/>
                        </w14:xfrm>
                      </w14:contentPart>
                      <w14:contentPart bwMode="auto" r:id="rId63">
                        <w14:nvContentPartPr>
                          <w14:cNvPr id="55" name="Freihand 55"/>
                          <w14:cNvContentPartPr/>
                        </w14:nvContentPartPr>
                        <w14:xfrm>
                          <a:off x="4591050" y="5010150"/>
                          <a:ext cx="185040" cy="58680"/>
                        </w14:xfrm>
                      </w14:contentPart>
                      <w14:contentPart bwMode="auto" r:id="rId64">
                        <w14:nvContentPartPr>
                          <w14:cNvPr id="56" name="Freihand 56"/>
                          <w14:cNvContentPartPr/>
                        </w14:nvContentPartPr>
                        <w14:xfrm>
                          <a:off x="4806950" y="5016500"/>
                          <a:ext cx="86400" cy="137160"/>
                        </w14:xfrm>
                      </w14:contentPart>
                      <w14:contentPart bwMode="auto" r:id="rId65">
                        <w14:nvContentPartPr>
                          <w14:cNvPr id="57" name="Freihand 57"/>
                          <w14:cNvContentPartPr/>
                        </w14:nvContentPartPr>
                        <w14:xfrm>
                          <a:off x="5162550" y="4895850"/>
                          <a:ext cx="74160" cy="202680"/>
                        </w14:xfrm>
                      </w14:contentPart>
                      <w14:contentPart bwMode="auto" r:id="rId66">
                        <w14:nvContentPartPr>
                          <w14:cNvPr id="58" name="Freihand 58"/>
                          <w14:cNvContentPartPr/>
                        </w14:nvContentPartPr>
                        <w14:xfrm>
                          <a:off x="5289550" y="4965700"/>
                          <a:ext cx="61920" cy="93960"/>
                        </w14:xfrm>
                      </w14:contentPart>
                      <w14:contentPart bwMode="auto" r:id="rId67">
                        <w14:nvContentPartPr>
                          <w14:cNvPr id="59" name="Freihand 59"/>
                          <w14:cNvContentPartPr/>
                        </w14:nvContentPartPr>
                        <w14:xfrm>
                          <a:off x="5378450" y="5029200"/>
                          <a:ext cx="21600" cy="109440"/>
                        </w14:xfrm>
                      </w14:contentPart>
                      <w14:contentPart bwMode="auto" r:id="rId68">
                        <w14:nvContentPartPr>
                          <w14:cNvPr id="60" name="Freihand 60"/>
                          <w14:cNvContentPartPr/>
                        </w14:nvContentPartPr>
                        <w14:xfrm>
                          <a:off x="5384800" y="5010150"/>
                          <a:ext cx="64800" cy="70920"/>
                        </w14:xfrm>
                      </w14:contentPart>
                      <w14:contentPart bwMode="auto" r:id="rId69">
                        <w14:nvContentPartPr>
                          <w14:cNvPr id="61" name="Freihand 61"/>
                          <w14:cNvContentPartPr/>
                        </w14:nvContentPartPr>
                        <w14:xfrm>
                          <a:off x="5676900" y="4914900"/>
                          <a:ext cx="75600" cy="156600"/>
                        </w14:xfrm>
                      </w14:contentPart>
                      <w14:contentPart bwMode="auto" r:id="rId70">
                        <w14:nvContentPartPr>
                          <w14:cNvPr id="62" name="Freihand 62"/>
                          <w14:cNvContentPartPr/>
                        </w14:nvContentPartPr>
                        <w14:xfrm>
                          <a:off x="5822950" y="4914900"/>
                          <a:ext cx="53280" cy="158760"/>
                        </w14:xfrm>
                      </w14:contentPart>
                      <w14:contentPart bwMode="auto" r:id="rId71">
                        <w14:nvContentPartPr>
                          <w14:cNvPr id="63" name="Freihand 63"/>
                          <w14:cNvContentPartPr/>
                        </w14:nvContentPartPr>
                        <w14:xfrm>
                          <a:off x="5918200" y="4933950"/>
                          <a:ext cx="19800" cy="135360"/>
                        </w14:xfrm>
                      </w14:contentPart>
                      <w14:contentPart bwMode="auto" r:id="rId72">
                        <w14:nvContentPartPr>
                          <w14:cNvPr id="64" name="Freihand 64"/>
                          <w14:cNvContentPartPr/>
                        </w14:nvContentPartPr>
                        <w14:xfrm>
                          <a:off x="5899150" y="5010150"/>
                          <a:ext cx="60840" cy="8640"/>
                        </w14:xfrm>
                      </w14:contentPart>
                      <w14:contentPart bwMode="auto" r:id="rId73">
                        <w14:nvContentPartPr>
                          <w14:cNvPr id="65" name="Freihand 65"/>
                          <w14:cNvContentPartPr/>
                        </w14:nvContentPartPr>
                        <w14:xfrm>
                          <a:off x="6178550" y="4940300"/>
                          <a:ext cx="148320" cy="138600"/>
                        </w14:xfrm>
                      </w14:contentPart>
                      <w14:contentPart bwMode="auto" r:id="rId74">
                        <w14:nvContentPartPr>
                          <w14:cNvPr id="66" name="Freihand 66"/>
                          <w14:cNvContentPartPr/>
                        </w14:nvContentPartPr>
                        <w14:xfrm>
                          <a:off x="6350000" y="5041900"/>
                          <a:ext cx="54360" cy="71640"/>
                        </w14:xfrm>
                      </w14:contentPart>
                      <w14:contentPart bwMode="auto" r:id="rId75">
                        <w14:nvContentPartPr>
                          <w14:cNvPr id="67" name="Freihand 67"/>
                          <w14:cNvContentPartPr/>
                        </w14:nvContentPartPr>
                        <w14:xfrm>
                          <a:off x="6483350" y="5041900"/>
                          <a:ext cx="37440" cy="54720"/>
                        </w14:xfrm>
                      </w14:contentPart>
                      <w14:contentPart bwMode="auto" r:id="rId76">
                        <w14:nvContentPartPr>
                          <w14:cNvPr id="68" name="Freihand 68"/>
                          <w14:cNvContentPartPr/>
                        </w14:nvContentPartPr>
                        <w14:xfrm>
                          <a:off x="6775450" y="5041900"/>
                          <a:ext cx="720" cy="74880"/>
                        </w14:xfrm>
                      </w14:contentPart>
                      <w14:contentPart bwMode="auto" r:id="rId77">
                        <w14:nvContentPartPr>
                          <w14:cNvPr id="69" name="Freihand 69"/>
                          <w14:cNvContentPartPr/>
                        </w14:nvContentPartPr>
                        <w14:xfrm>
                          <a:off x="6718300" y="4991100"/>
                          <a:ext cx="147960" cy="177120"/>
                        </w14:xfrm>
                      </w14:contentPart>
                      <w14:contentPart bwMode="auto" r:id="rId78">
                        <w14:nvContentPartPr>
                          <w14:cNvPr id="70" name="Freihand 70"/>
                          <w14:cNvContentPartPr/>
                        </w14:nvContentPartPr>
                        <w14:xfrm>
                          <a:off x="6927850" y="5099050"/>
                          <a:ext cx="45360" cy="68400"/>
                        </w14:xfrm>
                      </w14:contentPart>
                      <w14:contentPart bwMode="auto" r:id="rId79">
                        <w14:nvContentPartPr>
                          <w14:cNvPr id="71" name="Freihand 71"/>
                          <w14:cNvContentPartPr/>
                        </w14:nvContentPartPr>
                        <w14:xfrm>
                          <a:off x="7042150" y="5073650"/>
                          <a:ext cx="38520" cy="143640"/>
                        </w14:xfrm>
                      </w14:contentPart>
                      <w14:contentPart bwMode="auto" r:id="rId80">
                        <w14:nvContentPartPr>
                          <w14:cNvPr id="72" name="Freihand 72"/>
                          <w14:cNvContentPartPr/>
                        </w14:nvContentPartPr>
                        <w14:xfrm>
                          <a:off x="7029450" y="5143500"/>
                          <a:ext cx="50760" cy="7560"/>
                        </w14:xfrm>
                      </w14:contentPart>
                      <w14:contentPart bwMode="auto" r:id="rId81">
                        <w14:nvContentPartPr>
                          <w14:cNvPr id="73" name="Freihand 73"/>
                          <w14:cNvContentPartPr/>
                        </w14:nvContentPartPr>
                        <w14:xfrm>
                          <a:off x="7385050" y="5022850"/>
                          <a:ext cx="123480" cy="237600"/>
                        </w14:xfrm>
                      </w14:contentPart>
                      <w14:contentPart bwMode="auto" r:id="rId82">
                        <w14:nvContentPartPr>
                          <w14:cNvPr id="74" name="Freihand 74"/>
                          <w14:cNvContentPartPr/>
                        </w14:nvContentPartPr>
                        <w14:xfrm>
                          <a:off x="7581900" y="5175250"/>
                          <a:ext cx="63360" cy="57600"/>
                        </w14:xfrm>
                      </w14:contentPart>
                      <w14:contentPart bwMode="auto" r:id="rId83">
                        <w14:nvContentPartPr>
                          <w14:cNvPr id="75" name="Freihand 75"/>
                          <w14:cNvContentPartPr/>
                        </w14:nvContentPartPr>
                        <w14:xfrm>
                          <a:off x="7702550" y="5194300"/>
                          <a:ext cx="63360" cy="47880"/>
                        </w14:xfrm>
                      </w14:contentPart>
                      <w14:contentPart bwMode="auto" r:id="rId84">
                        <w14:nvContentPartPr>
                          <w14:cNvPr id="79" name="Freihand 79"/>
                          <w14:cNvContentPartPr/>
                        </w14:nvContentPartPr>
                        <w14:xfrm>
                          <a:off x="2514600" y="4102100"/>
                          <a:ext cx="33120" cy="39960"/>
                        </w14:xfrm>
                      </w14:contentPart>
                      <w14:contentPart bwMode="auto" r:id="rId85">
                        <w14:nvContentPartPr>
                          <w14:cNvPr id="82" name="Freihand 82"/>
                          <w14:cNvContentPartPr/>
                        </w14:nvContentPartPr>
                        <w14:xfrm>
                          <a:off x="387350" y="1746250"/>
                          <a:ext cx="7855200" cy="2381400"/>
                        </w14:xfrm>
                      </w14:contentPart>
                      <w14:contentPart bwMode="auto" r:id="rId86">
                        <w14:nvContentPartPr>
                          <w14:cNvPr id="92" name="Freihand 92"/>
                          <w14:cNvContentPartPr/>
                        </w14:nvContentPartPr>
                        <w14:xfrm>
                          <a:off x="2946400" y="0"/>
                          <a:ext cx="176040" cy="455400"/>
                        </w14:xfrm>
                      </w14:contentPart>
                      <w14:contentPart bwMode="auto" r:id="rId87">
                        <w14:nvContentPartPr>
                          <w14:cNvPr id="93" name="Freihand 93"/>
                          <w14:cNvContentPartPr/>
                        </w14:nvContentPartPr>
                        <w14:xfrm>
                          <a:off x="3206750" y="95250"/>
                          <a:ext cx="174240" cy="302040"/>
                        </w14:xfrm>
                      </w14:contentPart>
                      <w14:contentPart bwMode="auto" r:id="rId88">
                        <w14:nvContentPartPr>
                          <w14:cNvPr id="94" name="Freihand 94"/>
                          <w14:cNvContentPartPr/>
                        </w14:nvContentPartPr>
                        <w14:xfrm>
                          <a:off x="3213100" y="241300"/>
                          <a:ext cx="163800" cy="13680"/>
                        </w14:xfrm>
                      </w14:contentPart>
                      <w14:contentPart bwMode="auto" r:id="rId89">
                        <w14:nvContentPartPr>
                          <w14:cNvPr id="95" name="Freihand 95"/>
                          <w14:cNvContentPartPr/>
                        </w14:nvContentPartPr>
                        <w14:xfrm>
                          <a:off x="3232150" y="88900"/>
                          <a:ext cx="151560" cy="7560"/>
                        </w14:xfrm>
                      </w14:contentPart>
                      <w14:contentPart bwMode="auto" r:id="rId90">
                        <w14:nvContentPartPr>
                          <w14:cNvPr id="97" name="Freihand 97"/>
                          <w14:cNvContentPartPr/>
                        </w14:nvContentPartPr>
                        <w14:xfrm>
                          <a:off x="3587750" y="101600"/>
                          <a:ext cx="124920" cy="237960"/>
                        </w14:xfrm>
                      </w14:contentPart>
                      <w14:contentPart bwMode="auto" r:id="rId91">
                        <w14:nvContentPartPr>
                          <w14:cNvPr id="98" name="Freihand 98"/>
                          <w14:cNvContentPartPr/>
                        </w14:nvContentPartPr>
                        <w14:xfrm>
                          <a:off x="3867150" y="228600"/>
                          <a:ext cx="86040" cy="3600"/>
                        </w14:xfrm>
                      </w14:contentPart>
                      <w14:contentPart bwMode="auto" r:id="rId92">
                        <w14:nvContentPartPr>
                          <w14:cNvPr id="99" name="Freihand 99"/>
                          <w14:cNvContentPartPr/>
                        </w14:nvContentPartPr>
                        <w14:xfrm>
                          <a:off x="4165600" y="19050"/>
                          <a:ext cx="274320" cy="352440"/>
                        </w14:xfrm>
                      </w14:contentPart>
                      <w14:contentPart bwMode="auto" r:id="rId93">
                        <w14:nvContentPartPr>
                          <w14:cNvPr id="100" name="Freihand 100"/>
                          <w14:cNvContentPartPr/>
                        </w14:nvContentPartPr>
                        <w14:xfrm>
                          <a:off x="4286250" y="222250"/>
                          <a:ext cx="116640" cy="18720"/>
                        </w14:xfrm>
                      </w14:contentPart>
                      <w14:contentPart bwMode="auto" r:id="rId94">
                        <w14:nvContentPartPr>
                          <w14:cNvPr id="101" name="Freihand 101"/>
                          <w14:cNvContentPartPr/>
                        </w14:nvContentPartPr>
                        <w14:xfrm>
                          <a:off x="4578350" y="57150"/>
                          <a:ext cx="185040" cy="253080"/>
                        </w14:xfrm>
                      </w14:contentPart>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3D0A3A2" id="Gruppieren 102" o:spid="_x0000_s1026" style="position:absolute;margin-left:-10.8pt;margin-top:16.4pt;width:483.1pt;height:269.3pt;z-index:251564032;mso-position-horizontal-relative:margin;mso-width-relative:margin;mso-height-relative:margin" coordsize="85220,52604" o:gfxdata="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">
                <v:shape id="Freihand 1" o:spid="_x0000_s1027" type="#_x0000_t75" style="position:absolute;left:1853;top:6451;width:2159;height:4346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">
                  <v:imagedata r:id="rId95" o:title=""/>
                </v:shape>
                <v:shape id="Freihand 2" o:spid="_x0000_s1028" type="#_x0000_t75" style="position:absolute;left:1555;top:47077;width:80883;height:388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">
                  <v:imagedata r:id="rId96" o:title=""/>
                </v:shape>
                <v:shape id="Freihand 3" o:spid="_x0000_s1029" type="#_x0000_t75" style="position:absolute;left:81756;top:49330;width:726;height:227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">
                  <v:imagedata r:id="rId97" o:title=""/>
                </v:shape>
                <v:shape id="Freihand 4" o:spid="_x0000_s1030" type="#_x0000_t75" style="position:absolute;left:82057;top:49272;width:3408;height:263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">
                  <v:imagedata r:id="rId98" o:title=""/>
                </v:shape>
                <v:shape id="Freihand 5" o:spid="_x0000_s1031" type="#_x0000_t75" style="position:absolute;left:2470;top:4281;width:3420;height:290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">
                  <v:imagedata r:id="rId99" o:title=""/>
                </v:shape>
                <v:shape id="Freihand 10" o:spid="_x0000_s1032" type="#_x0000_t75" style="position:absolute;left:-11;top:988;width:1860;height:283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">
                  <v:imagedata r:id="rId100" o:title=""/>
                </v:shape>
                <v:shape id="Freihand 11" o:spid="_x0000_s1033" type="#_x0000_t75" style="position:absolute;left:-161;top:1603;width:1528;height:80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">
                  <v:imagedata r:id="rId101" o:title=""/>
                </v:shape>
                <v:shape id="Freihand 12" o:spid="_x0000_s1034" type="#_x0000_t75" style="position:absolute;left:-230;top:2237;width:1200;height:75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">
                  <v:imagedata r:id="rId102" o:title=""/>
                </v:shape>
                <v:shape id="Freihand 14" o:spid="_x0000_s1035" type="#_x0000_t75" style="position:absolute;left:7790;top:48502;width:691;height:180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OaqgcIA&#10;AADbAAAADwAAAGRycy9kb3ducmV2LnhtbERPS4vCMBC+C/6HMIIX0XRlFalGkRXB18XXwdvQjG2x&#10;mZQmatdfv1kQvM3H95zJrDaFeFDlcssKvnoRCOLE6pxTBafjsjsC4TyyxsIyKfglB7NpszHBWNsn&#10;7+lx8KkIIexiVJB5X8ZSuiQjg65nS+LAXW1l0AdYpVJX+AzhppD9KBpKgzmHhgxL+skouR3uRsH+&#10;tdt0kvNiLU9oitF2sK63l4tS7VY9H4PwVPuP+O1e6TD/G/5/CQfI6R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YOaqgcIAAADbAAAADwAAAAAAAAAAAAAAAACYAgAAZHJzL2Rvd25y&#10;ZXYueG1sUEsFBgAAAAAEAAQA8wAAAIcDAAAAAA==&#10;">
                  <v:imagedata r:id="rId103" o:title=""/>
                </v:shape>
                <v:shape id="Freihand 15" o:spid="_x0000_s1036" type="#_x0000_t75" style="position:absolute;left:13504;top:48966;width:447;height:123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">
                  <v:imagedata r:id="rId104" o:title=""/>
                </v:shape>
                <v:shape id="Freihand 16" o:spid="_x0000_s1037" type="#_x0000_t75" style="position:absolute;left:19265;top:48789;width:622;height:109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">
                  <v:imagedata r:id="rId105" o:title=""/>
                </v:shape>
                <v:shape id="Freihand 17" o:spid="_x0000_s1038" type="#_x0000_t75" style="position:absolute;left:24528;top:48035;width:480;height:131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">
                  <v:imagedata r:id="rId106" o:title=""/>
                </v:shape>
                <v:shape id="Freihand 18" o:spid="_x0000_s1039" type="#_x0000_t75" style="position:absolute;left:30586;top:47704;width:472;height:124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">
                  <v:imagedata r:id="rId107" o:title=""/>
                </v:shape>
                <v:shape id="Freihand 19" o:spid="_x0000_s1040" type="#_x0000_t75" style="position:absolute;left:35827;top:47176;width:457;height:149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">
                  <v:imagedata r:id="rId108" o:title=""/>
                </v:shape>
                <v:shape id="Freihand 20" o:spid="_x0000_s1041" type="#_x0000_t75" style="position:absolute;left:41815;top:46624;width:549;height:144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">
                  <v:imagedata r:id="rId109" o:title=""/>
                </v:shape>
                <v:shape id="Freihand 21" o:spid="_x0000_s1042" type="#_x0000_t75" style="position:absolute;left:46912;top:46705;width:539;height:122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">
                  <v:imagedata r:id="rId110" o:title=""/>
                </v:shape>
                <v:shape id="Freihand 22" o:spid="_x0000_s1043" type="#_x0000_t75" style="position:absolute;left:52901;top:46477;width:586;height:13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">
                  <v:imagedata r:id="rId111" o:title=""/>
                </v:shape>
                <v:shape id="Freihand 23" o:spid="_x0000_s1044" type="#_x0000_t75" style="position:absolute;left:57750;top:46313;width:479;height:164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cFYd8IA&#10;AADbAAAADwAAAGRycy9kb3ducmV2LnhtbESPQWvCQBSE70L/w/IKvemmEWNJXaUIFW9i9OLtkX1N&#10;QrNvQ/Zp0n/fFQSPw8x8w6w2o2vVjfrQeDbwPktAEZfeNlwZOJ++px+ggiBbbD2TgT8KsFm/TFaY&#10;Wz/wkW6FVCpCOORooBbpcq1DWZPDMPMdcfR+fO9QouwrbXscIty1Ok2STDtsOC7U2NG2pvK3uDoD&#10;w1J2Zx6aebZrFykfikuaycKYt9fx6xOU0CjP8KO9twbSOdy/xB+g1/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FcFYd8IAAADbAAAADwAAAAAAAAAAAAAAAACYAgAAZHJzL2Rvd25y&#10;ZXYueG1sUEsFBgAAAAAEAAQA8wAAAIcDAAAAAA==&#10;">
                  <v:imagedata r:id="rId112" o:title=""/>
                </v:shape>
                <v:shape id="Freihand 24" o:spid="_x0000_s1045" type="#_x0000_t75" style="position:absolute;left:63212;top:46699;width:542;height:152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">
                  <v:imagedata r:id="rId113" o:title=""/>
                </v:shape>
                <v:shape id="Freihand 25" o:spid="_x0000_s1046" type="#_x0000_t75" style="position:absolute;left:68042;top:47265;width:453;height:179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">
                  <v:imagedata r:id="rId114" o:title=""/>
                </v:shape>
                <v:shape id="Freihand 26" o:spid="_x0000_s1047" type="#_x0000_t75" style="position:absolute;left:73848;top:47852;width:566;height:196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">
                  <v:imagedata r:id="rId115" o:title=""/>
                </v:shape>
                <v:shape id="Freihand 27" o:spid="_x0000_s1048" type="#_x0000_t75" style="position:absolute;left:6101;top:50647;width:1088;height:21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">
                  <v:imagedata r:id="rId116" o:title=""/>
                </v:shape>
                <v:shape id="Freihand 28" o:spid="_x0000_s1049" type="#_x0000_t75" style="position:absolute;left:7297;top:51407;width:1041;height:89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">
                  <v:imagedata r:id="rId117" o:title=""/>
                </v:shape>
                <v:shape id="Freihand 29" o:spid="_x0000_s1050" type="#_x0000_t75" style="position:absolute;left:8461;top:51751;width:821;height:70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">
                  <v:imagedata r:id="rId118" o:title=""/>
                </v:shape>
                <v:shape id="Freihand 30" o:spid="_x0000_s1051" type="#_x0000_t75" style="position:absolute;left:11655;top:51304;width:472;height:123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">
                  <v:imagedata r:id="rId119" o:title=""/>
                </v:shape>
                <v:shape id="Freihand 31" o:spid="_x0000_s1052" type="#_x0000_t75" style="position:absolute;left:10829;top:50606;width:1879;height:68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">
                  <v:imagedata r:id="rId120" o:title=""/>
                </v:shape>
                <v:shape id="Freihand 32" o:spid="_x0000_s1053" type="#_x0000_t75" style="position:absolute;left:11504;top:51309;width:1061;height:6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">
                  <v:imagedata r:id="rId121" o:title=""/>
                </v:shape>
                <v:shape id="Freihand 33" o:spid="_x0000_s1054" type="#_x0000_t75" style="position:absolute;left:12656;top:51624;width:756;height:98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">
                  <v:imagedata r:id="rId122" o:title=""/>
                </v:shape>
                <v:shape id="Freihand 34" o:spid="_x0000_s1055" type="#_x0000_t75" style="position:absolute;left:13564;top:51050;width:896;height:162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">
                  <v:imagedata r:id="rId123" o:title=""/>
                </v:shape>
                <v:shape id="Freihand 35" o:spid="_x0000_s1056" type="#_x0000_t75" style="position:absolute;left:15114;top:52315;width:153;height:21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">
                  <v:imagedata r:id="rId124" o:title=""/>
                </v:shape>
                <v:shape id="Freihand 36" o:spid="_x0000_s1057" type="#_x0000_t75" style="position:absolute;left:17643;top:50683;width:1510;height:178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">
                  <v:imagedata r:id="rId125" o:title=""/>
                </v:shape>
                <v:shape id="Freihand 37" o:spid="_x0000_s1058" type="#_x0000_t75" style="position:absolute;left:19401;top:51179;width:901;height:110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">
                  <v:imagedata r:id="rId126" o:title=""/>
                </v:shape>
                <v:shape id="Freihand 38" o:spid="_x0000_s1059" type="#_x0000_t75" style="position:absolute;left:20392;top:51391;width:630;height:94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">
                  <v:imagedata r:id="rId127" o:title=""/>
                </v:shape>
                <v:shape id="Freihand 39" o:spid="_x0000_s1060" type="#_x0000_t75" style="position:absolute;left:23261;top:49957;width:1890;height:243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">
                  <v:imagedata r:id="rId128" o:title=""/>
                </v:shape>
                <v:shape id="Freihand 40" o:spid="_x0000_s1061" type="#_x0000_t75" style="position:absolute;left:24226;top:51152;width:797;height:64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">
                  <v:imagedata r:id="rId129" o:title=""/>
                </v:shape>
                <v:shape id="Freihand 41" o:spid="_x0000_s1062" type="#_x0000_t75" style="position:absolute;left:25403;top:51302;width:483;height:103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">
                  <v:imagedata r:id="rId130" o:title=""/>
                </v:shape>
                <v:shape id="Freihand 42" o:spid="_x0000_s1063" type="#_x0000_t75" style="position:absolute;left:25229;top:50985;width:1137;height:102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RuT18QA&#10;AADbAAAADwAAAGRycy9kb3ducmV2LnhtbESPQWvCQBSE70L/w/IEb7oxFLWpm1CEUg9F0Ejp8ZF9&#10;TUKzb+PuNsZ/3y0UPA4z8w2zLUbTiYGcby0rWC4SEMSV1S3XCs7l63wDwgdkjZ1lUnAjD0X+MNli&#10;pu2VjzScQi0ihH2GCpoQ+kxKXzVk0C9sTxy9L+sMhihdLbXDa4SbTqZJspIGW44LDfa0a6j6Pv0Y&#10;BZeKP9y7vX0e1ubpsEIu35KyVGo2HV+eQQQawz38395rBY8p/H2JP0Dmv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lG5PXxAAAANsAAAAPAAAAAAAAAAAAAAAAAJgCAABkcnMvZG93&#10;bnJldi54bWxQSwUGAAAAAAQABADzAAAAiQMAAAAA&#10;">
                  <v:imagedata r:id="rId131" o:title=""/>
                </v:shape>
                <v:shape id="Freihand 43" o:spid="_x0000_s1064" type="#_x0000_t75" style="position:absolute;left:26436;top:51164;width:700;height:88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">
                  <v:imagedata r:id="rId132" o:title=""/>
                </v:shape>
                <v:shape id="Freihand 44" o:spid="_x0000_s1065" type="#_x0000_t75" style="position:absolute;left:29492;top:49780;width:1938;height:205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iDnY8QA&#10;AADbAAAADwAAAGRycy9kb3ducmV2LnhtbESPQWvCQBSE74X+h+UVvNVNbaoSXaUIBQ96MHrw+Mw+&#10;s8Hs25BdTfLvuwWhx2FmvmGW697W4kGtrxwr+BgnIIgLpysuFZyOP+9zED4ga6wdk4KBPKxXry9L&#10;zLTr+ECPPJQiQthnqMCE0GRS+sKQRT92DXH0rq61GKJsS6lb7CLc1nKSJFNpseK4YLChjaHilt+t&#10;gnr3JY28pwPuPy/d+ZoPh9luUGr01n8vQATqw3/42d5qBWkKf1/iD5CrX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KIOdjxAAAANsAAAAPAAAAAAAAAAAAAAAAAJgCAABkcnMvZG93&#10;bnJldi54bWxQSwUGAAAAAAQABADzAAAAiQMAAAAA&#10;">
                  <v:imagedata r:id="rId133" o:title=""/>
                </v:shape>
                <v:shape id="Freihand 45" o:spid="_x0000_s1066" type="#_x0000_t75" style="position:absolute;left:31276;top:50550;width:922;height:100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">
                  <v:imagedata r:id="rId134" o:title=""/>
                </v:shape>
                <v:shape id="Freihand 46" o:spid="_x0000_s1067" type="#_x0000_t75" style="position:absolute;left:32218;top:51133;width:425;height:62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32ZT8IA&#10;AADbAAAADwAAAGRycy9kb3ducmV2LnhtbESPT4vCMBTE7wt+h/CEva2psshSG0sRBA9e1u3eH83r&#10;H2xeahJt9dNvBGGPw8z8hsnyyfTiRs53lhUsFwkI4srqjhsF5c/+4wuED8gae8uk4E4e8u3sLcNU&#10;25G/6XYKjYgQ9ikqaEMYUil91ZJBv7ADcfRq6wyGKF0jtcMxwk0vV0mylgY7jgstDrRrqTqfrkZB&#10;c0FX7h6/Qz/W56K7uuo4lV6p9/lUbEAEmsJ/+NU+aAWfa3h+iT9Abv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c32ZT8IAAADbAAAADwAAAAAAAAAAAAAAAACYAgAAZHJzL2Rvd25y&#10;ZXYueG1sUEsFBgAAAAAEAAQA8wAAAIcDAAAAAA==&#10;">
                  <v:imagedata r:id="rId135" o:title=""/>
                </v:shape>
                <v:shape id="Freihand 47" o:spid="_x0000_s1068" type="#_x0000_t75" style="position:absolute;left:32283;top:49901;width:574;height:73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">
                  <v:imagedata r:id="rId136" o:title=""/>
                </v:shape>
                <v:shape id="Freihand 48" o:spid="_x0000_s1069" type="#_x0000_t75" style="position:absolute;left:34396;top:49222;width:1615;height:285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">
                  <v:imagedata r:id="rId137" o:title=""/>
                </v:shape>
                <v:shape id="Freihand 49" o:spid="_x0000_s1070" type="#_x0000_t75" style="position:absolute;left:36057;top:50496;width:818;height:98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">
                  <v:imagedata r:id="rId138" o:title=""/>
                </v:shape>
                <v:shape id="Freihand 50" o:spid="_x0000_s1071" type="#_x0000_t75" style="position:absolute;left:36862;top:50350;width:1191;height:98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">
                  <v:imagedata r:id="rId139" o:title=""/>
                </v:shape>
                <v:shape id="Freihand 51" o:spid="_x0000_s1072" type="#_x0000_t75" style="position:absolute;left:39852;top:49096;width:1431;height:270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">
                  <v:imagedata r:id="rId140" o:title=""/>
                </v:shape>
                <v:shape id="Freihand 52" o:spid="_x0000_s1073" type="#_x0000_t75" style="position:absolute;left:41680;top:50388;width:841;height:90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">
                  <v:imagedata r:id="rId141" o:title=""/>
                </v:shape>
                <v:shape id="Freihand 53" o:spid="_x0000_s1074" type="#_x0000_t75" style="position:absolute;left:42365;top:49523;width:693;height:170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">
                  <v:imagedata r:id="rId142" o:title=""/>
                </v:shape>
                <v:shape id="Freihand 54" o:spid="_x0000_s1075" type="#_x0000_t75" style="position:absolute;left:45026;top:49148;width:1826;height:236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">
                  <v:imagedata r:id="rId143" o:title=""/>
                </v:shape>
                <v:shape id="Freihand 55" o:spid="_x0000_s1076" type="#_x0000_t75" style="position:absolute;left:45690;top:49802;width:2280;height:11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">
                  <v:imagedata r:id="rId144" o:title=""/>
                </v:shape>
                <v:shape id="Freihand 56" o:spid="_x0000_s1077" type="#_x0000_t75" style="position:absolute;left:47844;top:49894;width:1349;height:195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">
                  <v:imagedata r:id="rId145" o:title=""/>
                </v:shape>
                <v:shape id="Freihand 57" o:spid="_x0000_s1078" type="#_x0000_t75" style="position:absolute;left:51445;top:48748;width:1067;height:235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">
                  <v:imagedata r:id="rId146" o:title=""/>
                </v:shape>
                <v:shape id="Freihand 58" o:spid="_x0000_s1079" type="#_x0000_t75" style="position:absolute;left:52650;top:49379;width:1064;height:143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">
                  <v:imagedata r:id="rId147" o:title=""/>
                </v:shape>
                <v:shape id="Freihand 59" o:spid="_x0000_s1080" type="#_x0000_t75" style="position:absolute;left:53633;top:50109;width:573;height:134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">
                  <v:imagedata r:id="rId148" o:title=""/>
                </v:shape>
                <v:shape id="Freihand 60" o:spid="_x0000_s1081" type="#_x0000_t75" style="position:absolute;left:53717;top:49865;width:1015;height:114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">
                  <v:imagedata r:id="rId149" o:title=""/>
                </v:shape>
                <v:shape id="Freihand 61" o:spid="_x0000_s1082" type="#_x0000_t75" style="position:absolute;left:56568;top:48955;width:1212;height:199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">
                  <v:imagedata r:id="rId150" o:title=""/>
                </v:shape>
                <v:shape id="Freihand 62" o:spid="_x0000_s1083" type="#_x0000_t75" style="position:absolute;left:58020;top:48960;width:871;height:193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">
                  <v:imagedata r:id="rId151" o:title=""/>
                </v:shape>
                <v:shape id="Freihand 63" o:spid="_x0000_s1084" type="#_x0000_t75" style="position:absolute;left:58979;top:49135;width:633;height:162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">
                  <v:imagedata r:id="rId152" o:title=""/>
                </v:shape>
                <v:shape id="Freihand 64" o:spid="_x0000_s1085" type="#_x0000_t75" style="position:absolute;left:58792;top:49842;width:872;height:59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5+oacUA&#10;AADbAAAADwAAAGRycy9kb3ducmV2LnhtbESP0WrCQBRE3wv+w3IFX0rdaEUkuoqIogX7kNQPuOze&#10;JqHZuzG7auzXdwWhj8PMnGEWq87W4kqtrxwrGA0TEMTamYoLBaev3dsMhA/IBmvHpOBOHlbL3ssC&#10;U+NunNE1D4WIEPYpKihDaFIpvS7Joh+6hjh63661GKJsC2lavEW4reU4SabSYsVxocSGNiXpn/xi&#10;FWSfxXk7S0a/e/2eH+XrR6bluVNq0O/WcxCBuvAffrYPRsF0Ao8v8QfI5R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Z5+oacUAAADbAAAADwAAAAAAAAAAAAAAAACYAgAAZHJzL2Rv&#10;d25yZXYueG1sUEsFBgAAAAAEAAQA8wAAAIoDAAAAAA==&#10;">
                  <v:imagedata r:id="rId153" o:title=""/>
                </v:shape>
                <v:shape id="Freihand 65" o:spid="_x0000_s1086" type="#_x0000_t75" style="position:absolute;left:61595;top:49203;width:1883;height:179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">
                  <v:imagedata r:id="rId154" o:title=""/>
                </v:shape>
                <v:shape id="Freihand 66" o:spid="_x0000_s1087" type="#_x0000_t75" style="position:absolute;left:63298;top:50171;width:1007;height:120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XmEW8QA&#10;AADbAAAADwAAAGRycy9kb3ducmV2LnhtbESPQWvCQBSE70L/w/IKvZmNpcQSXaUtFCpYRFs8P7PP&#10;bDT7NmZXE/99VxB6HGbmG2Y6720tLtT6yrGCUZKCIC6crrhU8PvzOXwF4QOyxtoxKbiSh/nsYTDF&#10;XLuO13TZhFJECPscFZgQmlxKXxiy6BPXEEdv71qLIcq2lLrFLsJtLZ/TNJMWK44LBhv6MFQcN2er&#10;YDfansZLtzX8vTrx4rAznX15V+rpsX+bgAjUh//wvf2lFWQZ3L7EHyBnf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JeYRbxAAAANsAAAAPAAAAAAAAAAAAAAAAAJgCAABkcnMvZG93&#10;bnJldi54bWxQSwUGAAAAAAQABADzAAAAiQMAAAAA&#10;">
                  <v:imagedata r:id="rId155" o:title=""/>
                </v:shape>
                <v:shape id="Freihand 67" o:spid="_x0000_s1088" type="#_x0000_t75" style="position:absolute;left:64613;top:50201;width:869;height:102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">
                  <v:imagedata r:id="rId156" o:title=""/>
                </v:shape>
                <v:shape id="Freihand 68" o:spid="_x0000_s1089" type="#_x0000_t75" style="position:absolute;left:67488;top:50263;width:525;height:97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">
                  <v:imagedata r:id="rId157" o:title=""/>
                </v:shape>
                <v:shape id="Freihand 69" o:spid="_x0000_s1090" type="#_x0000_t75" style="position:absolute;left:66997;top:49695;width:1906;height:220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">
                  <v:imagedata r:id="rId158" o:title=""/>
                </v:shape>
                <v:shape id="Freihand 70" o:spid="_x0000_s1091" type="#_x0000_t75" style="position:absolute;left:69056;top:50742;width:897;height:113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">
                  <v:imagedata r:id="rId159" o:title=""/>
                </v:shape>
                <v:shape id="Freihand 71" o:spid="_x0000_s1092" type="#_x0000_t75" style="position:absolute;left:70186;top:50525;width:685;height:181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">
                  <v:imagedata r:id="rId160" o:title=""/>
                </v:shape>
                <v:shape id="Freihand 72" o:spid="_x0000_s1093" type="#_x0000_t75" style="position:absolute;left:70048;top:51126;width:829;height:65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">
                  <v:imagedata r:id="rId161" o:title=""/>
                </v:shape>
                <v:shape id="Freihand 73" o:spid="_x0000_s1094" type="#_x0000_t75" style="position:absolute;left:73654;top:50013;width:1677;height:285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oiJ18QA&#10;AADbAAAADwAAAGRycy9kb3ducmV2LnhtbESPQWvCQBSE74L/YXkFb7ppLTakriItluCpjSIeH9nX&#10;TTD7NmS3Sfrvu0LB4zAz3zDr7Wgb0VPna8cKHhcJCOLS6ZqNgtNxP09B+ICssXFMCn7Jw3Yznawx&#10;027gL+qLYESEsM9QQRVCm0npy4os+oVriaP37TqLIcrOSN3hEOG2kU9JspIWa44LFbb0VlF5LX6s&#10;gnfTng/5Nf/8WKbnZ010QnNJlJo9jLtXEIHGcA//t3Ot4GUJty/xB8jNH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GiInXxAAAANsAAAAPAAAAAAAAAAAAAAAAAJgCAABkcnMvZG93&#10;bnJldi54bWxQSwUGAAAAAAQABADzAAAAiQMAAAAA&#10;">
                  <v:imagedata r:id="rId162" o:title=""/>
                </v:shape>
                <v:shape id="Freihand 74" o:spid="_x0000_s1095" type="#_x0000_t75" style="position:absolute;left:75564;top:51486;width:1058;height:111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uFYcQA&#10;AADbAAAADwAAAGRycy9kb3ducmV2LnhtbESPQWvCQBSE7wX/w/KE3pqNttQQXYMERGkvrQri7ZF9&#10;JiHZtyG7mvjvu4VCj8PMfMOsstG04k69qy0rmEUxCOLC6ppLBafj9iUB4TyyxtYyKXiQg2w9eVph&#10;qu3A33Q/+FIECLsUFVTed6mUrqjIoItsRxy8q+0N+iD7UuoehwA3rZzH8bs0WHNYqLCjvKKiOdyM&#10;gi/6HF4/5pfzYmab3ZBwLhFzpZ6n42YJwtPo/8N/7b1WsHiD3y/hB8j1D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T64VhxAAAANsAAAAPAAAAAAAAAAAAAAAAAJgCAABkcnMvZG93&#10;bnJldi54bWxQSwUGAAAAAAQABADzAAAAiQMAAAAA&#10;">
                  <v:imagedata r:id="rId163" o:title=""/>
                </v:shape>
                <v:shape id="Freihand 75" o:spid="_x0000_s1096" type="#_x0000_t75" style="position:absolute;left:76860;top:51684;width:993;height:86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">
                  <v:imagedata r:id="rId164" o:title=""/>
                </v:shape>
                <v:shape id="Freihand 79" o:spid="_x0000_s1097" type="#_x0000_t75" style="position:absolute;left:24955;top:40782;width:732;height:81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u3I/cQA&#10;AADbAAAADwAAAGRycy9kb3ducmV2LnhtbESP3WoCMRSE7wu+QziCdzWriNXVKFIoLBQL9ef+sDlm&#10;FzcnSxLdbZ++KQheDjPzDbPe9rYRd/KhdqxgMs5AEJdO12wUnI4frwsQISJrbByTgh8KsN0MXtaY&#10;a9fxN90P0YgE4ZCjgirGNpcylBVZDGPXEifv4rzFmKQ3UnvsEtw2cpplc2mx5rRQYUvvFZXXw80q&#10;+Drf9jMzv5x8+/t5LIp910+DUWo07HcrEJH6+Aw/2oVW8LaE/y/pB8jNH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a7cj9xAAAANsAAAAPAAAAAAAAAAAAAAAAAJgCAABkcnMvZG93&#10;bnJldi54bWxQSwUGAAAAAAQABADzAAAAiQMAAAAA&#10;">
                  <v:imagedata r:id="rId165" o:title=""/>
                </v:shape>
                <v:shape id="Freihand 82" o:spid="_x0000_s1098" type="#_x0000_t75" style="position:absolute;left:3668;top:17124;width:78912;height:2450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">
                  <v:imagedata r:id="rId166" o:title=""/>
                </v:shape>
                <v:shape id="Freihand 92" o:spid="_x0000_s1099" type="#_x0000_t75" style="position:absolute;left:29133;top:-332;width:2356;height:521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">
                  <v:imagedata r:id="rId167" o:title=""/>
                </v:shape>
                <v:shape id="Freihand 93" o:spid="_x0000_s1100" type="#_x0000_t75" style="position:absolute;left:31787;top:664;width:2128;height:355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">
                  <v:imagedata r:id="rId168" o:title=""/>
                </v:shape>
                <v:shape id="Freihand 94" o:spid="_x0000_s1101" type="#_x0000_t75" style="position:absolute;left:31820;top:2099;width:2049;height:82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">
                  <v:imagedata r:id="rId169" o:title=""/>
                </v:shape>
                <v:shape id="Freihand 95" o:spid="_x0000_s1102" type="#_x0000_t75" style="position:absolute;left:31992;top:521;width:1994;height:84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">
                  <v:imagedata r:id="rId170" o:title=""/>
                </v:shape>
                <v:shape id="Freihand 97" o:spid="_x0000_s1103" type="#_x0000_t75" style="position:absolute;left:35587;top:739;width:1844;height:302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">
                  <v:imagedata r:id="rId171" o:title=""/>
                </v:shape>
                <v:shape id="Freihand 98" o:spid="_x0000_s1104" type="#_x0000_t75" style="position:absolute;left:38416;top:1908;width:1260;height:76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">
                  <v:imagedata r:id="rId172" o:title=""/>
                </v:shape>
                <v:shape id="Freihand 99" o:spid="_x0000_s1105" type="#_x0000_t75" style="position:absolute;left:41416;top:-163;width:3238;height:416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Oi8HcIA&#10;AADbAAAADwAAAGRycy9kb3ducmV2LnhtbESPQYvCMBSE7wv+h/AEb2uqB9FqFBFFL+qq/QGP5m3b&#10;tXkpSdT6740g7HGYmW+Y2aI1tbiT85VlBYN+AoI4t7riQkF22XyPQfiArLG2TAqe5GEx73zNMNX2&#10;wSe6n0MhIoR9igrKEJpUSp+XZND3bUMcvV/rDIYoXSG1w0eEm1oOk2QkDVYcF0psaFVSfj3fjILb&#10;aT1qf6zLDnJ/TP6OWb7Jtl6pXrddTkEEasN/+NPeaQWTCby/xB8g5y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NOi8HcIAAADbAAAADwAAAAAAAAAAAAAAAACYAgAAZHJzL2Rvd25y&#10;ZXYueG1sUEsFBgAAAAAEAAQA8wAAAIcDAAAAAA==&#10;">
                  <v:imagedata r:id="rId173" o:title=""/>
                </v:shape>
                <v:shape id="Freihand 100" o:spid="_x0000_s1106" type="#_x0000_t75" style="position:absolute;left:42582;top:1859;width:1597;height:84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">
                  <v:imagedata r:id="rId174" o:title=""/>
                </v:shape>
                <v:shape id="Freihand 101" o:spid="_x0000_s1107" type="#_x0000_t75" style="position:absolute;left:45473;top:222;width:2515;height:321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">
                  <v:imagedata r:id="rId175" o:title=""/>
                </v:shape>
                <w10:wrap anchorx="margin"/>
              </v:group>
            </w:pict>
          </mc:Fallback>
        </mc:AlternateContent>
      </w:r>
      <w:r>
        <w:t>Präsentieren Sie Ihre Chartanalyse ggf. der Klasse mit dem Tablet.</w:t>
      </w:r>
    </w:p>
    <w:p w:rsidR="00754214" w:rsidRDefault="00754214" w:rsidP="00754214"/>
    <w:p w:rsidR="00754214" w:rsidRDefault="00754214" w:rsidP="00754214"/>
    <w:p w:rsidR="00754214" w:rsidRDefault="00754214" w:rsidP="00754214"/>
    <w:p w:rsidR="00754214" w:rsidRDefault="00754214" w:rsidP="00754214"/>
    <w:p w:rsidR="00754214" w:rsidRDefault="00754214" w:rsidP="00754214"/>
    <w:p w:rsidR="00754214" w:rsidRDefault="00754214" w:rsidP="00754214"/>
    <w:p w:rsidR="00754214" w:rsidRDefault="00754214" w:rsidP="00754214"/>
    <w:p w:rsidR="00754214" w:rsidRDefault="00754214" w:rsidP="00754214"/>
    <w:p w:rsidR="00754214" w:rsidRDefault="00754214" w:rsidP="00754214"/>
    <w:p w:rsidR="002B4D21" w:rsidRDefault="002B4D21" w:rsidP="002B4D21"/>
    <w:p w:rsidR="002B4D21" w:rsidRDefault="002B4D21" w:rsidP="002B4D21"/>
    <w:p w:rsidR="002B4D21" w:rsidRDefault="002B4D21" w:rsidP="002B4D21"/>
    <w:p w:rsidR="002B4D21" w:rsidRDefault="002B4D21" w:rsidP="002B4D21"/>
    <w:p w:rsidR="002B4D21" w:rsidRDefault="002B4D21" w:rsidP="002B4D21"/>
    <w:p w:rsidR="002B4D21" w:rsidRDefault="002B4D21" w:rsidP="002B4D21"/>
    <w:p w:rsidR="002B4D21" w:rsidRDefault="002B4D21" w:rsidP="002B4D21"/>
    <w:p w:rsidR="002B4D21" w:rsidRDefault="002B4D21" w:rsidP="002B4D21"/>
    <w:p w:rsidR="00687F32" w:rsidRDefault="00687F32"/>
    <w:p w:rsidR="00687F32" w:rsidRDefault="00687F32" w:rsidP="00687F32">
      <w:pPr>
        <w:pStyle w:val="berschrift2"/>
      </w:pPr>
      <w:bookmarkStart w:id="3" w:name="_Toc426060221"/>
      <w:r>
        <w:lastRenderedPageBreak/>
        <w:t>Arbeitsauftrag Gruppenpuzzle</w:t>
      </w:r>
      <w:bookmarkEnd w:id="3"/>
    </w:p>
    <w:p w:rsidR="000A26F7" w:rsidRDefault="000A26F7" w:rsidP="000A26F7">
      <w:pPr>
        <w:pStyle w:val="Listenabsatz"/>
        <w:numPr>
          <w:ilvl w:val="0"/>
          <w:numId w:val="40"/>
        </w:numPr>
      </w:pPr>
      <w:r>
        <w:t>Suchen Sie sich jeweils in Ihrer Gruppe ein QR-Code-Kärtchen heraus und bearbeiten Sie in Einzelarbeit Ihr Spezialthema.</w:t>
      </w:r>
      <w:r w:rsidR="00445F49">
        <w:t xml:space="preserve"> Die erreichte Webseite ist ein Startpunkt für Ihre Recherche, die Sie auch auf andere Inte</w:t>
      </w:r>
      <w:r w:rsidR="00445F49">
        <w:t>r</w:t>
      </w:r>
      <w:r w:rsidR="00445F49">
        <w:t>netseiten führt.</w:t>
      </w:r>
    </w:p>
    <w:p w:rsidR="000A26F7" w:rsidRDefault="000A26F7" w:rsidP="000A26F7">
      <w:pPr>
        <w:pStyle w:val="Listenabsatz"/>
      </w:pPr>
    </w:p>
    <w:p w:rsidR="000A26F7" w:rsidRPr="005A4326" w:rsidRDefault="000A26F7" w:rsidP="000A26F7">
      <w:pPr>
        <w:pStyle w:val="Listenabsatz"/>
        <w:rPr>
          <w:b/>
          <w:i/>
        </w:rPr>
      </w:pPr>
      <w:r w:rsidRPr="005A4326">
        <w:rPr>
          <w:b/>
          <w:i/>
          <w:shd w:val="clear" w:color="auto" w:fill="FF0000"/>
        </w:rPr>
        <w:t xml:space="preserve">Rotes </w:t>
      </w:r>
      <w:r>
        <w:rPr>
          <w:b/>
          <w:i/>
          <w:shd w:val="clear" w:color="auto" w:fill="FF0000"/>
        </w:rPr>
        <w:t>Kärtchen</w:t>
      </w:r>
      <w:r>
        <w:rPr>
          <w:b/>
          <w:i/>
          <w:shd w:val="clear" w:color="auto" w:fill="FF0000"/>
        </w:rPr>
        <w:tab/>
        <w:t xml:space="preserve"> </w:t>
      </w:r>
      <w:r w:rsidRPr="005A4326">
        <w:rPr>
          <w:b/>
          <w:i/>
          <w:shd w:val="clear" w:color="auto" w:fill="FF0000"/>
        </w:rPr>
        <w:t>– schwieriger</w:t>
      </w:r>
    </w:p>
    <w:p w:rsidR="000A26F7" w:rsidRPr="005A4326" w:rsidRDefault="000A26F7" w:rsidP="000A26F7">
      <w:pPr>
        <w:pStyle w:val="Listenabsatz"/>
        <w:rPr>
          <w:b/>
          <w:i/>
        </w:rPr>
      </w:pPr>
      <w:r w:rsidRPr="005A4326">
        <w:rPr>
          <w:b/>
          <w:i/>
          <w:shd w:val="clear" w:color="auto" w:fill="FFFF00"/>
        </w:rPr>
        <w:t>Gelbes Kärtchen – mittelschwer</w:t>
      </w:r>
    </w:p>
    <w:p w:rsidR="000A26F7" w:rsidRDefault="000A26F7" w:rsidP="000A26F7">
      <w:pPr>
        <w:pStyle w:val="Listenabsatz"/>
        <w:rPr>
          <w:shd w:val="clear" w:color="auto" w:fill="92D050"/>
        </w:rPr>
      </w:pPr>
      <w:r w:rsidRPr="005A4326">
        <w:rPr>
          <w:shd w:val="clear" w:color="auto" w:fill="92D050"/>
        </w:rPr>
        <w:t>Grünes Kärtchen – leichter</w:t>
      </w:r>
    </w:p>
    <w:p w:rsidR="000A26F7" w:rsidRDefault="000A26F7" w:rsidP="000A26F7">
      <w:pPr>
        <w:pStyle w:val="Listenabsatz"/>
      </w:pPr>
      <w:r>
        <w:rPr>
          <w:noProof/>
          <w:lang w:eastAsia="de-DE"/>
        </w:rPr>
        <mc:AlternateContent>
          <mc:Choice Requires="wpg">
            <w:drawing>
              <wp:anchor distT="0" distB="0" distL="114300" distR="114300" simplePos="0" relativeHeight="251568128" behindDoc="0" locked="0" layoutInCell="1" allowOverlap="1" wp14:anchorId="110915B0" wp14:editId="2491B1B8">
                <wp:simplePos x="0" y="0"/>
                <wp:positionH relativeFrom="column">
                  <wp:posOffset>5771650</wp:posOffset>
                </wp:positionH>
                <wp:positionV relativeFrom="paragraph">
                  <wp:posOffset>66675</wp:posOffset>
                </wp:positionV>
                <wp:extent cx="914400" cy="830093"/>
                <wp:effectExtent l="0" t="0" r="0" b="8255"/>
                <wp:wrapNone/>
                <wp:docPr id="13" name="Gruppieren 13"/>
                <wp:cNvGraphicFramePr/>
                <a:graphic xmlns:a="http://schemas.openxmlformats.org/drawingml/2006/main">
                  <a:graphicData uri="http://schemas.microsoft.com/office/word/2010/wordprocessingGroup">
                    <wpg:wgp>
                      <wpg:cNvGrpSpPr/>
                      <wpg:grpSpPr>
                        <a:xfrm>
                          <a:off x="0" y="0"/>
                          <a:ext cx="914400" cy="830093"/>
                          <a:chOff x="0" y="0"/>
                          <a:chExt cx="858343" cy="752475"/>
                        </a:xfrm>
                      </wpg:grpSpPr>
                      <pic:pic xmlns:pic="http://schemas.openxmlformats.org/drawingml/2006/picture">
                        <pic:nvPicPr>
                          <pic:cNvPr id="76" name="Grafik 76" descr="F:\Dropbox\Dropbox\Seminar\Projekte\Tabletprojket\Fima\Bilder\B01_analog-clock-148148_1280.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5725" y="0"/>
                            <a:ext cx="478155" cy="635635"/>
                          </a:xfrm>
                          <a:prstGeom prst="rect">
                            <a:avLst/>
                          </a:prstGeom>
                          <a:noFill/>
                          <a:ln>
                            <a:noFill/>
                          </a:ln>
                        </pic:spPr>
                      </pic:pic>
                      <wps:wsp>
                        <wps:cNvPr id="77" name="Textfeld 77"/>
                        <wps:cNvSpPr txBox="1"/>
                        <wps:spPr>
                          <a:xfrm>
                            <a:off x="0" y="504825"/>
                            <a:ext cx="858343"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26F7" w:rsidRPr="000A26F7" w:rsidRDefault="000A26F7" w:rsidP="000A26F7">
                              <w:pPr>
                                <w:jc w:val="center"/>
                                <w:rPr>
                                  <w:b/>
                                  <w:i/>
                                  <w:sz w:val="22"/>
                                </w:rPr>
                              </w:pPr>
                              <w:r w:rsidRPr="000A26F7">
                                <w:rPr>
                                  <w:b/>
                                  <w:i/>
                                  <w:sz w:val="22"/>
                                </w:rPr>
                                <w:t>20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3" o:spid="_x0000_s1029" style="position:absolute;left:0;text-align:left;margin-left:454.45pt;margin-top:5.25pt;width:1in;height:65.35pt;z-index:251568128;mso-width-relative:margin;mso-height-relative:margin" coordsize="858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">
                <v:shape id="Grafik 76" o:spid="_x0000_s1030" type="#_x0000_t75" style="position:absolute;left:857;width:4781;height:6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UO3BAAAA2wAAAA8AAABkcnMvZG93bnJldi54bWxEj82qwjAUhPeC7xCOcHea6kKlGkUExcVF&#10;8AfXx+bYFpuTksRafXpz4YLLYeabYebL1lSiIedLywqGgwQEcWZ1ybmC82nTn4LwAVljZZkUvMjD&#10;ctHtzDHV9skHao4hF7GEfYoKihDqVEqfFWTQD2xNHL2bdQZDlC6X2uEzlptKjpJkLA2WHBcKrGld&#10;UHY/PoyCCb9HdnJ6rH8P7tpsLxndNnqv1E+vXc1ABGrDN/xP73TkxvD3Jf4Auf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UO3BAAAA2wAAAA8AAAAAAAAAAAAAAAAAnwIA&#10;AGRycy9kb3ducmV2LnhtbFBLBQYAAAAABAAEAPcAAACNAwAAAAA=&#10;">
                  <v:imagedata r:id="rId13" o:title="B01_analog-clock-148148_1280"/>
                  <v:path arrowok="t"/>
                </v:shape>
                <v:shape id="Textfeld 77" o:spid="_x0000_s1031" type="#_x0000_t202" style="position:absolute;top:5048;width:858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6DMUA&#10;AADbAAAADwAAAGRycy9kb3ducmV2LnhtbESPQWvCQBSE74X+h+UVvJS6UWkj0VWKqBVvGrX09sg+&#10;k9Ds25Bdk/Tfu4VCj8PMfMPMl72pREuNKy0rGA0jEMSZ1SXnCk7p5mUKwnlkjZVlUvBDDpaLx4c5&#10;Jtp2fKD26HMRIOwSVFB4XydSuqwgg25oa+LgXW1j0AfZ5FI32AW4qeQ4it6kwZLDQoE1rQrKvo83&#10;o+DrOf/cu3577iavk3r90abxRadKDZ769xkIT73/D/+1d1pBHMPv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ToMxQAAANsAAAAPAAAAAAAAAAAAAAAAAJgCAABkcnMv&#10;ZG93bnJldi54bWxQSwUGAAAAAAQABAD1AAAAigMAAAAA&#10;" fillcolor="white [3201]" stroked="f" strokeweight=".5pt">
                  <v:textbox>
                    <w:txbxContent>
                      <w:p w:rsidR="000A26F7" w:rsidRPr="000A26F7" w:rsidRDefault="000A26F7" w:rsidP="000A26F7">
                        <w:pPr>
                          <w:jc w:val="center"/>
                          <w:rPr>
                            <w:b/>
                            <w:i/>
                            <w:sz w:val="22"/>
                          </w:rPr>
                        </w:pPr>
                        <w:r w:rsidRPr="000A26F7">
                          <w:rPr>
                            <w:b/>
                            <w:i/>
                            <w:sz w:val="22"/>
                          </w:rPr>
                          <w:t>20 Minuten</w:t>
                        </w:r>
                      </w:p>
                    </w:txbxContent>
                  </v:textbox>
                </v:shape>
              </v:group>
            </w:pict>
          </mc:Fallback>
        </mc:AlternateContent>
      </w:r>
    </w:p>
    <w:p w:rsidR="000A26F7" w:rsidRDefault="000A26F7" w:rsidP="000A26F7">
      <w:pPr>
        <w:pStyle w:val="Listenabsatz"/>
      </w:pPr>
      <w:r>
        <w:t>Erstellen Sie ein Word-Dokument zu Ihrem Spezialthema mit folgenden Mindestanforderungen:</w:t>
      </w:r>
      <w:r>
        <w:br/>
      </w:r>
    </w:p>
    <w:p w:rsidR="000A26F7" w:rsidRDefault="000A26F7" w:rsidP="000A26F7">
      <w:pPr>
        <w:pStyle w:val="Listenabsatz"/>
        <w:numPr>
          <w:ilvl w:val="0"/>
          <w:numId w:val="43"/>
        </w:numPr>
      </w:pPr>
      <w:r>
        <w:t>Überschrift Ihres Themas</w:t>
      </w:r>
    </w:p>
    <w:p w:rsidR="000A26F7" w:rsidRDefault="000A26F7" w:rsidP="000A26F7">
      <w:pPr>
        <w:pStyle w:val="Listenabsatz"/>
        <w:numPr>
          <w:ilvl w:val="0"/>
          <w:numId w:val="43"/>
        </w:numPr>
      </w:pPr>
      <w:r>
        <w:t>Beschreibung in eigenen Worten mit Kauf- bzw. Verkaufssignal</w:t>
      </w:r>
    </w:p>
    <w:p w:rsidR="000A26F7" w:rsidRDefault="000A26F7" w:rsidP="000A26F7">
      <w:pPr>
        <w:pStyle w:val="Listenabsatz"/>
        <w:numPr>
          <w:ilvl w:val="0"/>
          <w:numId w:val="43"/>
        </w:numPr>
      </w:pPr>
      <w:r>
        <w:t>Skizze eines Charts, das Ihr Thema hervorhebt (ähnlich, wie im Einführungsbeispiel)</w:t>
      </w:r>
    </w:p>
    <w:p w:rsidR="000A26F7" w:rsidRDefault="0053612D" w:rsidP="000A26F7">
      <w:pPr>
        <w:pStyle w:val="Listenabsatz"/>
      </w:pPr>
      <w:sdt>
        <w:sdtPr>
          <w:rPr>
            <w:rFonts w:ascii="MS Gothic" w:eastAsia="MS Gothic" w:hAnsi="MS Gothic"/>
            <w:color w:val="FF0000"/>
            <w:sz w:val="40"/>
            <w:lang w:eastAsia="de-DE"/>
          </w:rPr>
          <w:alias w:val="Erledigt"/>
          <w:tag w:val="Erledigt"/>
          <w:id w:val="-1467660786"/>
          <w14:checkbox>
            <w14:checked w14:val="0"/>
            <w14:checkedState w14:val="2612" w14:font="Arial Unicode MS"/>
            <w14:uncheckedState w14:val="2610" w14:font="Arial Unicode MS"/>
          </w14:checkbox>
        </w:sdtPr>
        <w:sdtEndPr/>
        <w:sdtContent>
          <w:r w:rsidR="000A26F7" w:rsidRPr="000A26F7">
            <w:rPr>
              <w:rFonts w:ascii="MS Gothic" w:eastAsia="MS Gothic" w:hAnsi="MS Gothic" w:hint="eastAsia"/>
              <w:color w:val="FF0000"/>
              <w:sz w:val="40"/>
              <w:lang w:eastAsia="de-DE"/>
            </w:rPr>
            <w:t>☐</w:t>
          </w:r>
        </w:sdtContent>
      </w:sdt>
      <w:r w:rsidR="000A26F7" w:rsidRPr="000A26F7">
        <w:rPr>
          <w:color w:val="FF0000"/>
          <w:lang w:eastAsia="de-DE"/>
        </w:rPr>
        <w:t xml:space="preserve"> erledigt</w:t>
      </w:r>
    </w:p>
    <w:p w:rsidR="000A26F7" w:rsidRDefault="000A26F7" w:rsidP="00B346AA">
      <w:pPr>
        <w:pStyle w:val="Listenabsatz"/>
        <w:numPr>
          <w:ilvl w:val="0"/>
          <w:numId w:val="40"/>
        </w:numPr>
      </w:pPr>
      <w:r>
        <w:rPr>
          <w:noProof/>
          <w:lang w:eastAsia="de-DE"/>
        </w:rPr>
        <mc:AlternateContent>
          <mc:Choice Requires="wpg">
            <w:drawing>
              <wp:anchor distT="0" distB="0" distL="114300" distR="114300" simplePos="0" relativeHeight="251570176" behindDoc="0" locked="0" layoutInCell="1" allowOverlap="1" wp14:anchorId="0185389A" wp14:editId="6ED91E4B">
                <wp:simplePos x="0" y="0"/>
                <wp:positionH relativeFrom="column">
                  <wp:posOffset>5829247</wp:posOffset>
                </wp:positionH>
                <wp:positionV relativeFrom="paragraph">
                  <wp:posOffset>103546</wp:posOffset>
                </wp:positionV>
                <wp:extent cx="909766" cy="771727"/>
                <wp:effectExtent l="0" t="0" r="5080" b="9525"/>
                <wp:wrapNone/>
                <wp:docPr id="78" name="Gruppieren 78"/>
                <wp:cNvGraphicFramePr/>
                <a:graphic xmlns:a="http://schemas.openxmlformats.org/drawingml/2006/main">
                  <a:graphicData uri="http://schemas.microsoft.com/office/word/2010/wordprocessingGroup">
                    <wpg:wgp>
                      <wpg:cNvGrpSpPr/>
                      <wpg:grpSpPr>
                        <a:xfrm>
                          <a:off x="0" y="0"/>
                          <a:ext cx="909766" cy="771727"/>
                          <a:chOff x="0" y="0"/>
                          <a:chExt cx="858343" cy="752475"/>
                        </a:xfrm>
                      </wpg:grpSpPr>
                      <pic:pic xmlns:pic="http://schemas.openxmlformats.org/drawingml/2006/picture">
                        <pic:nvPicPr>
                          <pic:cNvPr id="80" name="Grafik 80" descr="F:\Dropbox\Dropbox\Seminar\Projekte\Tabletprojket\Fima\Bilder\B01_analog-clock-148148_1280.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5725" y="0"/>
                            <a:ext cx="478155" cy="635635"/>
                          </a:xfrm>
                          <a:prstGeom prst="rect">
                            <a:avLst/>
                          </a:prstGeom>
                          <a:noFill/>
                          <a:ln>
                            <a:noFill/>
                          </a:ln>
                        </pic:spPr>
                      </pic:pic>
                      <wps:wsp>
                        <wps:cNvPr id="81" name="Textfeld 81"/>
                        <wps:cNvSpPr txBox="1"/>
                        <wps:spPr>
                          <a:xfrm>
                            <a:off x="0" y="504825"/>
                            <a:ext cx="858343"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26F7" w:rsidRPr="003C00CC" w:rsidRDefault="000A26F7" w:rsidP="000A26F7">
                              <w:pPr>
                                <w:jc w:val="center"/>
                                <w:rPr>
                                  <w:b/>
                                  <w:i/>
                                </w:rPr>
                              </w:pPr>
                              <w:r>
                                <w:rPr>
                                  <w:b/>
                                  <w:i/>
                                </w:rPr>
                                <w:t>10</w:t>
                              </w:r>
                              <w:r w:rsidRPr="003C00CC">
                                <w:rPr>
                                  <w:b/>
                                  <w:i/>
                                </w:rPr>
                                <w:t xml:space="preserve"> </w:t>
                              </w:r>
                              <w:r w:rsidRPr="000A26F7">
                                <w:rPr>
                                  <w:b/>
                                  <w:i/>
                                  <w:sz w:val="22"/>
                                </w:rPr>
                                <w:t>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78" o:spid="_x0000_s1032" style="position:absolute;left:0;text-align:left;margin-left:459pt;margin-top:8.15pt;width:71.65pt;height:60.75pt;z-index:251570176;mso-width-relative:margin;mso-height-relative:margin" coordsize="858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">
                <v:shape id="Grafik 80" o:spid="_x0000_s1033" type="#_x0000_t75" style="position:absolute;left:857;width:4781;height:6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lHSXAAAAA2wAAAA8AAABkcnMvZG93bnJldi54bWxET8uKwjAU3Q/4D+EK7qapLlSqaRkExYUI&#10;PnB9ba5tmeamJLF25uvNYmCWh/NeF4NpRU/ON5YVTJMUBHFpdcOVgutl+7kE4QOyxtYyKfghD0U+&#10;+lhjpu2LT9SfQyViCPsMFdQhdJmUvqzJoE9sRxy5h3UGQ4SuktrhK4abVs7SdC4NNhwbauxoU1P5&#10;fX4aBQv+ndnF5bk5nNy9391Kemz1UanJePhagQg0hH/xn3uvFSzj+vgl/gCZ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uUdJcAAAADbAAAADwAAAAAAAAAAAAAAAACfAgAA&#10;ZHJzL2Rvd25yZXYueG1sUEsFBgAAAAAEAAQA9wAAAIwDAAAAAA==&#10;">
                  <v:imagedata r:id="rId13" o:title="B01_analog-clock-148148_1280"/>
                  <v:path arrowok="t"/>
                </v:shape>
                <v:shape id="Textfeld 81" o:spid="_x0000_s1034" type="#_x0000_t202" style="position:absolute;top:5048;width:858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3xMUA&#10;AADbAAAADwAAAGRycy9kb3ducmV2LnhtbESPQWvCQBSE7wX/w/IEL6VurGglukoptYo3jbZ4e2Sf&#10;STD7NmS3Sfz3rlDocZiZb5jFqjOlaKh2hWUFo2EEgji1uuBMwTFZv8xAOI+ssbRMCm7kYLXsPS0w&#10;1rblPTUHn4kAYRejgtz7KpbSpTkZdENbEQfvYmuDPsg6k7rGNsBNKV+jaCoNFhwWcqzoI6f0evg1&#10;Cs7P2c/OdV+ndjwZV5+bJnn71olSg373PgfhqfP/4b/2ViuYjeDxJfw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XfExQAAANsAAAAPAAAAAAAAAAAAAAAAAJgCAABkcnMv&#10;ZG93bnJldi54bWxQSwUGAAAAAAQABAD1AAAAigMAAAAA&#10;" fillcolor="white [3201]" stroked="f" strokeweight=".5pt">
                  <v:textbox>
                    <w:txbxContent>
                      <w:p w:rsidR="000A26F7" w:rsidRPr="003C00CC" w:rsidRDefault="000A26F7" w:rsidP="000A26F7">
                        <w:pPr>
                          <w:jc w:val="center"/>
                          <w:rPr>
                            <w:b/>
                            <w:i/>
                          </w:rPr>
                        </w:pPr>
                        <w:r>
                          <w:rPr>
                            <w:b/>
                            <w:i/>
                          </w:rPr>
                          <w:t>10</w:t>
                        </w:r>
                        <w:r w:rsidRPr="003C00CC">
                          <w:rPr>
                            <w:b/>
                            <w:i/>
                          </w:rPr>
                          <w:t xml:space="preserve"> </w:t>
                        </w:r>
                        <w:r w:rsidRPr="000A26F7">
                          <w:rPr>
                            <w:b/>
                            <w:i/>
                            <w:sz w:val="22"/>
                          </w:rPr>
                          <w:t>Minuten</w:t>
                        </w:r>
                      </w:p>
                    </w:txbxContent>
                  </v:textbox>
                </v:shape>
              </v:group>
            </w:pict>
          </mc:Fallback>
        </mc:AlternateContent>
      </w:r>
      <w:r>
        <w:t>Suchen Sie sich einen weiteren Experten mit Ihrem Spezialthema heraus und tauschen Sie sich kurz darüber aus. Ergänzen oder korrigieren Sie Ihr Dokument.</w:t>
      </w:r>
    </w:p>
    <w:p w:rsidR="000A26F7" w:rsidRDefault="0053612D" w:rsidP="000A26F7">
      <w:pPr>
        <w:pStyle w:val="Listenabsatz"/>
      </w:pPr>
      <w:sdt>
        <w:sdtPr>
          <w:rPr>
            <w:rFonts w:ascii="MS Gothic" w:eastAsia="MS Gothic" w:hAnsi="MS Gothic"/>
            <w:color w:val="FF0000"/>
            <w:sz w:val="40"/>
            <w:lang w:eastAsia="de-DE"/>
          </w:rPr>
          <w:alias w:val="Erledigt"/>
          <w:tag w:val="Erledigt"/>
          <w:id w:val="-1525009440"/>
          <w14:checkbox>
            <w14:checked w14:val="0"/>
            <w14:checkedState w14:val="2612" w14:font="Arial Unicode MS"/>
            <w14:uncheckedState w14:val="2610" w14:font="Arial Unicode MS"/>
          </w14:checkbox>
        </w:sdtPr>
        <w:sdtEndPr/>
        <w:sdtContent>
          <w:r w:rsidR="000A26F7" w:rsidRPr="000A26F7">
            <w:rPr>
              <w:rFonts w:ascii="MS Gothic" w:eastAsia="MS Gothic" w:hAnsi="MS Gothic" w:hint="eastAsia"/>
              <w:color w:val="FF0000"/>
              <w:sz w:val="40"/>
              <w:lang w:eastAsia="de-DE"/>
            </w:rPr>
            <w:t>☐</w:t>
          </w:r>
        </w:sdtContent>
      </w:sdt>
      <w:r w:rsidR="000A26F7" w:rsidRPr="000A26F7">
        <w:rPr>
          <w:color w:val="FF0000"/>
          <w:lang w:eastAsia="de-DE"/>
        </w:rPr>
        <w:t xml:space="preserve"> erledigt</w:t>
      </w:r>
    </w:p>
    <w:p w:rsidR="000A26F7" w:rsidRDefault="000A26F7" w:rsidP="0010507A">
      <w:pPr>
        <w:pStyle w:val="Listenabsatz"/>
        <w:numPr>
          <w:ilvl w:val="0"/>
          <w:numId w:val="40"/>
        </w:numPr>
        <w:ind w:left="708"/>
      </w:pPr>
      <w:r>
        <w:rPr>
          <w:noProof/>
          <w:lang w:eastAsia="de-DE"/>
        </w:rPr>
        <mc:AlternateContent>
          <mc:Choice Requires="wpg">
            <w:drawing>
              <wp:anchor distT="0" distB="0" distL="114300" distR="114300" simplePos="0" relativeHeight="251572224" behindDoc="0" locked="0" layoutInCell="1" allowOverlap="1" wp14:anchorId="514EDED9" wp14:editId="59C8130E">
                <wp:simplePos x="0" y="0"/>
                <wp:positionH relativeFrom="column">
                  <wp:posOffset>5628208</wp:posOffset>
                </wp:positionH>
                <wp:positionV relativeFrom="paragraph">
                  <wp:posOffset>100789</wp:posOffset>
                </wp:positionV>
                <wp:extent cx="942191" cy="817124"/>
                <wp:effectExtent l="0" t="0" r="0" b="2540"/>
                <wp:wrapNone/>
                <wp:docPr id="83" name="Gruppieren 83"/>
                <wp:cNvGraphicFramePr/>
                <a:graphic xmlns:a="http://schemas.openxmlformats.org/drawingml/2006/main">
                  <a:graphicData uri="http://schemas.microsoft.com/office/word/2010/wordprocessingGroup">
                    <wpg:wgp>
                      <wpg:cNvGrpSpPr/>
                      <wpg:grpSpPr>
                        <a:xfrm>
                          <a:off x="0" y="0"/>
                          <a:ext cx="942191" cy="817124"/>
                          <a:chOff x="0" y="0"/>
                          <a:chExt cx="858343" cy="752475"/>
                        </a:xfrm>
                      </wpg:grpSpPr>
                      <pic:pic xmlns:pic="http://schemas.openxmlformats.org/drawingml/2006/picture">
                        <pic:nvPicPr>
                          <pic:cNvPr id="84" name="Grafik 84" descr="F:\Dropbox\Dropbox\Seminar\Projekte\Tabletprojket\Fima\Bilder\B01_analog-clock-148148_1280.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5725" y="0"/>
                            <a:ext cx="478155" cy="635635"/>
                          </a:xfrm>
                          <a:prstGeom prst="rect">
                            <a:avLst/>
                          </a:prstGeom>
                          <a:noFill/>
                          <a:ln>
                            <a:noFill/>
                          </a:ln>
                        </pic:spPr>
                      </pic:pic>
                      <wps:wsp>
                        <wps:cNvPr id="85" name="Textfeld 85"/>
                        <wps:cNvSpPr txBox="1"/>
                        <wps:spPr>
                          <a:xfrm>
                            <a:off x="0" y="504825"/>
                            <a:ext cx="858343"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26F7" w:rsidRPr="003C00CC" w:rsidRDefault="000A26F7" w:rsidP="000A26F7">
                              <w:pPr>
                                <w:jc w:val="center"/>
                                <w:rPr>
                                  <w:b/>
                                  <w:i/>
                                </w:rPr>
                              </w:pPr>
                              <w:r>
                                <w:rPr>
                                  <w:b/>
                                  <w:i/>
                                </w:rPr>
                                <w:t>20</w:t>
                              </w:r>
                              <w:r w:rsidRPr="003C00CC">
                                <w:rPr>
                                  <w:b/>
                                  <w:i/>
                                </w:rPr>
                                <w:t xml:space="preserve"> Minuten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83" o:spid="_x0000_s1035" style="position:absolute;left:0;text-align:left;margin-left:443.15pt;margin-top:7.95pt;width:74.2pt;height:64.35pt;z-index:251572224;mso-width-relative:margin;mso-height-relative:margin" coordsize="858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">
                <v:shape id="Grafik 84" o:spid="_x0000_s1036" type="#_x0000_t75" style="position:absolute;left:857;width:4781;height:6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eGybCAAAA2wAAAA8AAABkcnMvZG93bnJldi54bWxEj0GLwjAUhO/C/ofwFrxpuiIqXaOI4OJh&#10;EbTi+W3zbIvNS0lirfvrjSB4HGbmG2a+7EwtWnK+sqzga5iAIM6trrhQcMw2gxkIH5A11pZJwZ08&#10;LBcfvTmm2t54T+0hFCJC2KeooAyhSaX0eUkG/dA2xNE7W2cwROkKqR3eItzUcpQkE2mw4rhQYkPr&#10;kvLL4WoUTPl/ZKfZdf27d3/tzymn80bvlOp/dqtvEIG68A6/2lutYDaG55f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3hsmwgAAANsAAAAPAAAAAAAAAAAAAAAAAJ8C&#10;AABkcnMvZG93bnJldi54bWxQSwUGAAAAAAQABAD3AAAAjgMAAAAA&#10;">
                  <v:imagedata r:id="rId13" o:title="B01_analog-clock-148148_1280"/>
                  <v:path arrowok="t"/>
                </v:shape>
                <v:shape id="Textfeld 85" o:spid="_x0000_s1037" type="#_x0000_t202" style="position:absolute;top:5048;width:858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x8YA&#10;AADbAAAADwAAAGRycy9kb3ducmV2LnhtbESPW2vCQBSE34X+h+UIvhTdqHghdRURe8E3jRf6dsge&#10;k9Ds2ZDdJum/7xYKPg4z8w2z2nSmFA3VrrCsYDyKQBCnVhecKTgnr8MlCOeRNZaWScEPOdisn3or&#10;jLVt+UjNyWciQNjFqCD3voqldGlOBt3IVsTBu9vaoA+yzqSusQ1wU8pJFM2lwYLDQo4V7XJKv07f&#10;RsHnc3Y7uO7t0k5n02r/3iSLq06UGvS77QsIT51/hP/bH1rBcgZ/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5xx8YAAADbAAAADwAAAAAAAAAAAAAAAACYAgAAZHJz&#10;L2Rvd25yZXYueG1sUEsFBgAAAAAEAAQA9QAAAIsDAAAAAA==&#10;" fillcolor="white [3201]" stroked="f" strokeweight=".5pt">
                  <v:textbox>
                    <w:txbxContent>
                      <w:p w:rsidR="000A26F7" w:rsidRPr="003C00CC" w:rsidRDefault="000A26F7" w:rsidP="000A26F7">
                        <w:pPr>
                          <w:jc w:val="center"/>
                          <w:rPr>
                            <w:b/>
                            <w:i/>
                          </w:rPr>
                        </w:pPr>
                        <w:r>
                          <w:rPr>
                            <w:b/>
                            <w:i/>
                          </w:rPr>
                          <w:t>20</w:t>
                        </w:r>
                        <w:r w:rsidRPr="003C00CC">
                          <w:rPr>
                            <w:b/>
                            <w:i/>
                          </w:rPr>
                          <w:t xml:space="preserve"> Minuten</w:t>
                        </w:r>
                      </w:p>
                    </w:txbxContent>
                  </v:textbox>
                </v:shape>
              </v:group>
            </w:pict>
          </mc:Fallback>
        </mc:AlternateContent>
      </w:r>
      <w:r>
        <w:t>Kehren Sie in Ihre Stammgruppe zurück und präsentieren Sie Ihren Mitgliedern Ihr Spezialthema.</w:t>
      </w:r>
      <w:r>
        <w:br/>
        <w:t>Nach allen Präsentationen tauschen Sie die Dateien über den Tauschordner Ihrer Gruppe aus.</w:t>
      </w:r>
    </w:p>
    <w:p w:rsidR="000A26F7" w:rsidRDefault="0053612D" w:rsidP="000A26F7">
      <w:pPr>
        <w:pStyle w:val="Listenabsatz"/>
        <w:ind w:left="708"/>
      </w:pPr>
      <w:sdt>
        <w:sdtPr>
          <w:rPr>
            <w:rFonts w:ascii="MS Gothic" w:eastAsia="MS Gothic" w:hAnsi="MS Gothic"/>
            <w:color w:val="FF0000"/>
            <w:sz w:val="40"/>
            <w:lang w:eastAsia="de-DE"/>
          </w:rPr>
          <w:alias w:val="Erledigt"/>
          <w:tag w:val="Erledigt"/>
          <w:id w:val="-1333983887"/>
          <w14:checkbox>
            <w14:checked w14:val="0"/>
            <w14:checkedState w14:val="2612" w14:font="Arial Unicode MS"/>
            <w14:uncheckedState w14:val="2610" w14:font="Arial Unicode MS"/>
          </w14:checkbox>
        </w:sdtPr>
        <w:sdtEndPr/>
        <w:sdtContent>
          <w:r w:rsidR="000A26F7" w:rsidRPr="000A26F7">
            <w:rPr>
              <w:rFonts w:ascii="MS Gothic" w:eastAsia="MS Gothic" w:hAnsi="MS Gothic" w:hint="eastAsia"/>
              <w:color w:val="FF0000"/>
              <w:sz w:val="40"/>
              <w:lang w:eastAsia="de-DE"/>
            </w:rPr>
            <w:t>☐</w:t>
          </w:r>
        </w:sdtContent>
      </w:sdt>
      <w:r w:rsidR="000A26F7" w:rsidRPr="000A26F7">
        <w:rPr>
          <w:color w:val="FF0000"/>
          <w:lang w:eastAsia="de-DE"/>
        </w:rPr>
        <w:t xml:space="preserve"> erledigt</w:t>
      </w:r>
    </w:p>
    <w:p w:rsidR="000A26F7" w:rsidRDefault="000A26F7" w:rsidP="000A26F7">
      <w:pPr>
        <w:pStyle w:val="Listenabsatz"/>
        <w:numPr>
          <w:ilvl w:val="0"/>
          <w:numId w:val="40"/>
        </w:numPr>
      </w:pPr>
      <w:r>
        <w:t>Wahlprogramm</w:t>
      </w:r>
    </w:p>
    <w:tbl>
      <w:tblPr>
        <w:tblStyle w:val="Tabellenraster"/>
        <w:tblW w:w="0" w:type="auto"/>
        <w:tblInd w:w="720" w:type="dxa"/>
        <w:tblLook w:val="04A0" w:firstRow="1" w:lastRow="0" w:firstColumn="1" w:lastColumn="0" w:noHBand="0" w:noVBand="1"/>
      </w:tblPr>
      <w:tblGrid>
        <w:gridCol w:w="4171"/>
        <w:gridCol w:w="4171"/>
      </w:tblGrid>
      <w:tr w:rsidR="000A26F7" w:rsidTr="000E645D">
        <w:trPr>
          <w:trHeight w:val="803"/>
        </w:trPr>
        <w:tc>
          <w:tcPr>
            <w:tcW w:w="4171" w:type="dxa"/>
          </w:tcPr>
          <w:p w:rsidR="000A26F7" w:rsidRDefault="000A26F7" w:rsidP="000E645D">
            <w:r>
              <w:t>Wahlmöglichkeit 1 –</w:t>
            </w:r>
            <w:r w:rsidR="00042796">
              <w:t>Einzelar</w:t>
            </w:r>
            <w:r>
              <w:t>beit/Partnerarbeit</w:t>
            </w:r>
          </w:p>
          <w:p w:rsidR="000A26F7" w:rsidRDefault="000A26F7" w:rsidP="000E645D"/>
        </w:tc>
        <w:tc>
          <w:tcPr>
            <w:tcW w:w="4171" w:type="dxa"/>
          </w:tcPr>
          <w:p w:rsidR="000A26F7" w:rsidRDefault="00042796" w:rsidP="000E645D">
            <w:r>
              <w:t>Wahlmöglichkeit 2 -</w:t>
            </w:r>
            <w:r>
              <w:br/>
            </w:r>
            <w:r w:rsidR="000A26F7">
              <w:t>Teamarbeit</w:t>
            </w:r>
          </w:p>
        </w:tc>
      </w:tr>
      <w:tr w:rsidR="000A26F7" w:rsidTr="000E645D">
        <w:trPr>
          <w:trHeight w:val="802"/>
        </w:trPr>
        <w:tc>
          <w:tcPr>
            <w:tcW w:w="4171" w:type="dxa"/>
          </w:tcPr>
          <w:p w:rsidR="000A26F7" w:rsidRDefault="000A26F7" w:rsidP="000A26F7">
            <w:pPr>
              <w:pStyle w:val="Listenabsatz"/>
              <w:numPr>
                <w:ilvl w:val="0"/>
                <w:numId w:val="44"/>
              </w:numPr>
              <w:spacing w:after="0" w:line="240" w:lineRule="auto"/>
            </w:pPr>
            <w:r>
              <w:t xml:space="preserve">Starten Sie die App „Meine Lernkarten“ und suchen Sie bei </w:t>
            </w:r>
            <w:r w:rsidRPr="0076548B">
              <w:rPr>
                <w:b/>
                <w:i/>
              </w:rPr>
              <w:t>Cram.com</w:t>
            </w:r>
            <w:r>
              <w:t xml:space="preserve"> nach dem Stichwort „Technische Aktienanalyse“ – Autor „</w:t>
            </w:r>
            <w:proofErr w:type="spellStart"/>
            <w:r>
              <w:t>tomraedle</w:t>
            </w:r>
            <w:proofErr w:type="spellEnd"/>
            <w:r>
              <w:t>“.</w:t>
            </w:r>
            <w:r>
              <w:br/>
            </w:r>
          </w:p>
          <w:p w:rsidR="000A26F7" w:rsidRDefault="000A26F7" w:rsidP="000A26F7">
            <w:pPr>
              <w:pStyle w:val="Listenabsatz"/>
              <w:numPr>
                <w:ilvl w:val="0"/>
                <w:numId w:val="44"/>
              </w:numPr>
              <w:spacing w:after="0" w:line="240" w:lineRule="auto"/>
            </w:pPr>
            <w:r>
              <w:t>Installieren/Importieren Sie mit einem Klick auf den Stapel die Lernkarten zur Chartanalyse.</w:t>
            </w:r>
            <w:r>
              <w:br/>
            </w:r>
          </w:p>
          <w:p w:rsidR="000A26F7" w:rsidRDefault="000A26F7" w:rsidP="000A26F7">
            <w:pPr>
              <w:pStyle w:val="Listenabsatz"/>
              <w:numPr>
                <w:ilvl w:val="0"/>
                <w:numId w:val="44"/>
              </w:numPr>
              <w:spacing w:after="0" w:line="240" w:lineRule="auto"/>
            </w:pPr>
            <w:r>
              <w:t>Klicken Sie auf den Lernkartenstapel und starten Sie mit den Lernkarten.</w:t>
            </w:r>
          </w:p>
        </w:tc>
        <w:tc>
          <w:tcPr>
            <w:tcW w:w="4171" w:type="dxa"/>
          </w:tcPr>
          <w:p w:rsidR="000A26F7" w:rsidRDefault="000A26F7" w:rsidP="000A26F7">
            <w:pPr>
              <w:pStyle w:val="Listenabsatz"/>
              <w:numPr>
                <w:ilvl w:val="0"/>
                <w:numId w:val="44"/>
              </w:numPr>
              <w:spacing w:after="0" w:line="240" w:lineRule="auto"/>
            </w:pPr>
            <w:r>
              <w:t xml:space="preserve">Gehen Sie auf die Internetseite </w:t>
            </w:r>
            <w:hyperlink r:id="rId176" w:history="1">
              <w:r w:rsidRPr="0005329C">
                <w:rPr>
                  <w:rStyle w:val="Hyperlink"/>
                </w:rPr>
                <w:t>http://onvista.de</w:t>
              </w:r>
            </w:hyperlink>
            <w:r>
              <w:t xml:space="preserve"> und suchen Sie den Chart einer DAX-Aktie Ihrer Wahl.</w:t>
            </w:r>
            <w:r>
              <w:br/>
            </w:r>
          </w:p>
          <w:p w:rsidR="000A26F7" w:rsidRDefault="000A26F7" w:rsidP="000A26F7">
            <w:pPr>
              <w:pStyle w:val="Listenabsatz"/>
              <w:numPr>
                <w:ilvl w:val="0"/>
                <w:numId w:val="44"/>
              </w:numPr>
              <w:spacing w:after="0" w:line="240" w:lineRule="auto"/>
            </w:pPr>
            <w:r>
              <w:t>Analysieren Sie den Aktienchart nach auffälligen Formationen. Zeichnen Sie diese in den Chart (Bildschirmfoto e</w:t>
            </w:r>
            <w:r>
              <w:t>r</w:t>
            </w:r>
            <w:r>
              <w:t>stellen und in Datei speichern) mit I</w:t>
            </w:r>
            <w:r>
              <w:t>h</w:t>
            </w:r>
            <w:r>
              <w:t>rem Eingabestift ein.</w:t>
            </w:r>
            <w:r>
              <w:br/>
            </w:r>
          </w:p>
          <w:p w:rsidR="000A26F7" w:rsidRDefault="000A26F7" w:rsidP="000A26F7">
            <w:pPr>
              <w:pStyle w:val="Listenabsatz"/>
              <w:numPr>
                <w:ilvl w:val="0"/>
                <w:numId w:val="44"/>
              </w:numPr>
              <w:spacing w:after="0" w:line="240" w:lineRule="auto"/>
            </w:pPr>
            <w:r>
              <w:t>Legen Sie geeignete Kauf- oder Ve</w:t>
            </w:r>
            <w:r>
              <w:t>r</w:t>
            </w:r>
            <w:r>
              <w:t>kaufskurse für die Zukunft fest.</w:t>
            </w:r>
          </w:p>
        </w:tc>
      </w:tr>
    </w:tbl>
    <w:p w:rsidR="00CA715B" w:rsidRDefault="00CA715B"/>
    <w:p w:rsidR="00CA715B" w:rsidRDefault="000A26F7">
      <w:r>
        <w:rPr>
          <w:noProof/>
          <w:lang w:eastAsia="de-DE"/>
        </w:rPr>
        <mc:AlternateContent>
          <mc:Choice Requires="wps">
            <w:drawing>
              <wp:anchor distT="0" distB="0" distL="114300" distR="114300" simplePos="0" relativeHeight="251600896" behindDoc="0" locked="0" layoutInCell="1" allowOverlap="1" wp14:anchorId="238840B1" wp14:editId="3D268BE9">
                <wp:simplePos x="0" y="0"/>
                <wp:positionH relativeFrom="margin">
                  <wp:posOffset>1078987</wp:posOffset>
                </wp:positionH>
                <wp:positionV relativeFrom="paragraph">
                  <wp:posOffset>198930</wp:posOffset>
                </wp:positionV>
                <wp:extent cx="3897598" cy="929922"/>
                <wp:effectExtent l="57150" t="57150" r="46355" b="60960"/>
                <wp:wrapNone/>
                <wp:docPr id="87" name="Abgerundetes Rechteck 87"/>
                <wp:cNvGraphicFramePr/>
                <a:graphic xmlns:a="http://schemas.openxmlformats.org/drawingml/2006/main">
                  <a:graphicData uri="http://schemas.microsoft.com/office/word/2010/wordprocessingShape">
                    <wps:wsp>
                      <wps:cNvSpPr/>
                      <wps:spPr>
                        <a:xfrm>
                          <a:off x="0" y="0"/>
                          <a:ext cx="3897598" cy="929922"/>
                        </a:xfrm>
                        <a:prstGeom prst="roundRect">
                          <a:avLst/>
                        </a:prstGeom>
                        <a:solidFill>
                          <a:schemeClr val="bg1">
                            <a:lumMod val="95000"/>
                          </a:schemeClr>
                        </a:solidFill>
                        <a:ln>
                          <a:solidFill>
                            <a:schemeClr val="bg1"/>
                          </a:solidFill>
                        </a:ln>
                        <a:scene3d>
                          <a:camera prst="orthographicFront"/>
                          <a:lightRig rig="flood" dir="t"/>
                        </a:scene3d>
                        <a:sp3d prstMaterial="metal">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0A26F7" w:rsidRPr="00EA5FF3" w:rsidRDefault="000A26F7" w:rsidP="000A26F7">
                            <w:pPr>
                              <w:jc w:val="both"/>
                              <w:rPr>
                                <w:i/>
                                <w:sz w:val="28"/>
                              </w:rPr>
                            </w:pPr>
                            <w:r w:rsidRPr="00EA5FF3">
                              <w:rPr>
                                <w:i/>
                                <w:sz w:val="28"/>
                              </w:rPr>
                              <w:t>„Zwischen zu früh und zu spät liegt immer nur ein Augenblick.“</w:t>
                            </w:r>
                          </w:p>
                          <w:p w:rsidR="000A26F7" w:rsidRPr="00EA5FF3" w:rsidRDefault="000A26F7" w:rsidP="000A26F7">
                            <w:pPr>
                              <w:rPr>
                                <w:sz w:val="20"/>
                              </w:rPr>
                            </w:pPr>
                            <w:r w:rsidRPr="00EA5FF3">
                              <w:rPr>
                                <w:sz w:val="20"/>
                              </w:rPr>
                              <w:t>Franz Werfel (1890-1945), österreichischer Schriftsteller</w:t>
                            </w:r>
                          </w:p>
                          <w:p w:rsidR="000A26F7" w:rsidRDefault="000A26F7" w:rsidP="000A26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87" o:spid="_x0000_s1038" style="position:absolute;margin-left:84.95pt;margin-top:15.65pt;width:306.9pt;height:73.2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" fillcolor="#f2f2f2 [3052]" strokecolor="white [3212]" strokeweight="2pt">
                <v:textbox>
                  <w:txbxContent>
                    <w:p w:rsidR="000A26F7" w:rsidRPr="00EA5FF3" w:rsidRDefault="000A26F7" w:rsidP="000A26F7">
                      <w:pPr>
                        <w:jc w:val="both"/>
                        <w:rPr>
                          <w:i/>
                          <w:sz w:val="28"/>
                        </w:rPr>
                      </w:pPr>
                      <w:r w:rsidRPr="00EA5FF3">
                        <w:rPr>
                          <w:i/>
                          <w:sz w:val="28"/>
                        </w:rPr>
                        <w:t>„Zwischen zu früh und zu spät liegt immer nur ein Augenblick.“</w:t>
                      </w:r>
                    </w:p>
                    <w:p w:rsidR="000A26F7" w:rsidRPr="00EA5FF3" w:rsidRDefault="000A26F7" w:rsidP="000A26F7">
                      <w:pPr>
                        <w:rPr>
                          <w:sz w:val="20"/>
                        </w:rPr>
                      </w:pPr>
                      <w:r w:rsidRPr="00EA5FF3">
                        <w:rPr>
                          <w:sz w:val="20"/>
                        </w:rPr>
                        <w:t>Franz Werfel (1890-1945), österreichischer Schriftsteller</w:t>
                      </w:r>
                    </w:p>
                    <w:p w:rsidR="000A26F7" w:rsidRDefault="000A26F7" w:rsidP="000A26F7">
                      <w:pPr>
                        <w:jc w:val="center"/>
                      </w:pPr>
                    </w:p>
                  </w:txbxContent>
                </v:textbox>
                <w10:wrap anchorx="margin"/>
              </v:roundrect>
            </w:pict>
          </mc:Fallback>
        </mc:AlternateContent>
      </w:r>
    </w:p>
    <w:p w:rsidR="00687F32" w:rsidRPr="00687F32" w:rsidRDefault="00687F32" w:rsidP="000A26F7">
      <w:pPr>
        <w:rPr>
          <w:rFonts w:eastAsiaTheme="majorEastAsia" w:cstheme="majorBidi"/>
          <w:b/>
          <w:bCs/>
          <w:sz w:val="26"/>
          <w:szCs w:val="28"/>
          <w:lang w:eastAsia="de-DE"/>
        </w:rPr>
      </w:pPr>
    </w:p>
    <w:p w:rsidR="00687F32" w:rsidRDefault="00687F32" w:rsidP="00687F32"/>
    <w:p w:rsidR="00CA715B" w:rsidRDefault="00CA715B" w:rsidP="00687F32"/>
    <w:p w:rsidR="00CA715B" w:rsidRDefault="00CA715B" w:rsidP="00687F32"/>
    <w:p w:rsidR="00CA715B" w:rsidRDefault="00CA715B" w:rsidP="00687F32"/>
    <w:p w:rsidR="00CA715B" w:rsidRDefault="00CA715B" w:rsidP="00687F32"/>
    <w:p w:rsidR="00CA715B" w:rsidRDefault="005F354C" w:rsidP="00CA715B">
      <w:pPr>
        <w:pStyle w:val="berschrift2"/>
      </w:pPr>
      <w:bookmarkStart w:id="4" w:name="_Toc426060222"/>
      <w:r>
        <w:lastRenderedPageBreak/>
        <w:t>Lösungsvorschlag Arbeitsauftrag Einführung</w:t>
      </w:r>
      <w:bookmarkEnd w:id="4"/>
    </w:p>
    <w:p w:rsidR="00CA715B" w:rsidRDefault="00CA715B" w:rsidP="00687F32"/>
    <w:tbl>
      <w:tblPr>
        <w:tblStyle w:val="Tabellenraster"/>
        <w:tblpPr w:leftFromText="141" w:rightFromText="141" w:vertAnchor="text" w:horzAnchor="margin" w:tblpXSpec="center" w:tblpY="10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71"/>
        <w:gridCol w:w="3113"/>
      </w:tblGrid>
      <w:tr w:rsidR="008D1203" w:rsidTr="008D1203">
        <w:tc>
          <w:tcPr>
            <w:tcW w:w="6271" w:type="dxa"/>
            <w:vAlign w:val="center"/>
          </w:tcPr>
          <w:p w:rsidR="008D1203" w:rsidRDefault="0053612D" w:rsidP="008D1203">
            <w:pPr>
              <w:pStyle w:val="Listenabsatz"/>
              <w:ind w:left="0"/>
              <w:rPr>
                <w:rStyle w:val="Hyperlink"/>
                <w:lang w:eastAsia="de-DE"/>
              </w:rPr>
            </w:pPr>
            <w:hyperlink r:id="rId177" w:history="1">
              <w:r w:rsidR="008D1203" w:rsidRPr="00FF5A34">
                <w:rPr>
                  <w:rStyle w:val="Hyperlink"/>
                  <w:lang w:eastAsia="de-DE"/>
                </w:rPr>
                <w:t>https://www.youtube.com/watch?v=q2Pgh6jsvoU</w:t>
              </w:r>
            </w:hyperlink>
          </w:p>
          <w:p w:rsidR="008D1203" w:rsidRDefault="008D1203" w:rsidP="000E645D">
            <w:pPr>
              <w:pStyle w:val="Listenabsatz"/>
              <w:ind w:left="0"/>
              <w:jc w:val="center"/>
              <w:rPr>
                <w:rStyle w:val="Hyperlink"/>
                <w:lang w:eastAsia="de-DE"/>
              </w:rPr>
            </w:pPr>
          </w:p>
          <w:p w:rsidR="008D1203" w:rsidRDefault="008D1203" w:rsidP="000E645D">
            <w:pPr>
              <w:pStyle w:val="Listenabsatz"/>
              <w:ind w:left="0"/>
              <w:jc w:val="center"/>
              <w:rPr>
                <w:rStyle w:val="Hyperlink"/>
                <w:lang w:eastAsia="de-DE"/>
              </w:rPr>
            </w:pPr>
          </w:p>
          <w:p w:rsidR="008D1203" w:rsidRDefault="008D1203" w:rsidP="000E645D">
            <w:pPr>
              <w:pStyle w:val="Listenabsatz"/>
              <w:ind w:left="0"/>
              <w:jc w:val="center"/>
              <w:rPr>
                <w:rStyle w:val="Hyperlink"/>
                <w:lang w:eastAsia="de-DE"/>
              </w:rPr>
            </w:pPr>
          </w:p>
          <w:p w:rsidR="008D1203" w:rsidRDefault="008D1203" w:rsidP="000E645D">
            <w:pPr>
              <w:pStyle w:val="Listenabsatz"/>
              <w:ind w:left="0"/>
              <w:jc w:val="center"/>
              <w:rPr>
                <w:rStyle w:val="Hyperlink"/>
                <w:lang w:eastAsia="de-DE"/>
              </w:rPr>
            </w:pPr>
          </w:p>
          <w:p w:rsidR="008D1203" w:rsidRDefault="008D1203" w:rsidP="000E645D">
            <w:pPr>
              <w:pStyle w:val="Listenabsatz"/>
              <w:ind w:left="0"/>
              <w:jc w:val="center"/>
              <w:rPr>
                <w:rStyle w:val="Hyperlink"/>
                <w:lang w:eastAsia="de-DE"/>
              </w:rPr>
            </w:pPr>
          </w:p>
          <w:p w:rsidR="008D1203" w:rsidRDefault="008D1203" w:rsidP="000E645D">
            <w:pPr>
              <w:pStyle w:val="Listenabsatz"/>
              <w:ind w:left="0"/>
              <w:rPr>
                <w:lang w:eastAsia="de-DE"/>
              </w:rPr>
            </w:pPr>
            <w:r>
              <w:rPr>
                <w:color w:val="FF0000"/>
                <w:sz w:val="40"/>
                <w:lang w:eastAsia="de-DE"/>
              </w:rPr>
              <w:t xml:space="preserve">  </w:t>
            </w:r>
            <w:sdt>
              <w:sdtPr>
                <w:rPr>
                  <w:color w:val="FF0000"/>
                  <w:sz w:val="40"/>
                  <w:lang w:eastAsia="de-DE"/>
                </w:rPr>
                <w:alias w:val="Erledigt"/>
                <w:tag w:val="Erledigt"/>
                <w:id w:val="699215818"/>
                <w14:checkbox>
                  <w14:checked w14:val="1"/>
                  <w14:checkedState w14:val="2612" w14:font="Arial Unicode MS"/>
                  <w14:uncheckedState w14:val="2610" w14:font="Arial Unicode MS"/>
                </w14:checkbox>
              </w:sdtPr>
              <w:sdtEndPr/>
              <w:sdtContent>
                <w:r>
                  <w:rPr>
                    <w:rFonts w:ascii="MS Gothic" w:eastAsia="MS Gothic" w:hAnsi="MS Gothic" w:hint="eastAsia"/>
                    <w:color w:val="FF0000"/>
                    <w:sz w:val="40"/>
                    <w:lang w:eastAsia="de-DE"/>
                  </w:rPr>
                  <w:t>☒</w:t>
                </w:r>
              </w:sdtContent>
            </w:sdt>
            <w:r w:rsidRPr="00404D99">
              <w:rPr>
                <w:color w:val="FF0000"/>
                <w:lang w:eastAsia="de-DE"/>
              </w:rPr>
              <w:t xml:space="preserve"> erledigt</w:t>
            </w:r>
          </w:p>
        </w:tc>
        <w:tc>
          <w:tcPr>
            <w:tcW w:w="3113" w:type="dxa"/>
            <w:vAlign w:val="center"/>
          </w:tcPr>
          <w:p w:rsidR="008D1203" w:rsidRDefault="008D1203" w:rsidP="000E645D">
            <w:pPr>
              <w:pStyle w:val="Listenabsatz"/>
              <w:ind w:left="0"/>
              <w:jc w:val="center"/>
              <w:rPr>
                <w:lang w:eastAsia="de-DE"/>
              </w:rPr>
            </w:pPr>
            <w:r>
              <w:rPr>
                <w:noProof/>
                <w:lang w:eastAsia="de-DE"/>
              </w:rPr>
              <w:drawing>
                <wp:inline distT="0" distB="0" distL="0" distR="0" wp14:anchorId="72532D6A" wp14:editId="7C022976">
                  <wp:extent cx="2051050" cy="2051050"/>
                  <wp:effectExtent l="0" t="0" r="6350" b="635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code_2015_07_18_22_02_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1050" cy="2051050"/>
                          </a:xfrm>
                          <a:prstGeom prst="rect">
                            <a:avLst/>
                          </a:prstGeom>
                        </pic:spPr>
                      </pic:pic>
                    </a:graphicData>
                  </a:graphic>
                </wp:inline>
              </w:drawing>
            </w:r>
          </w:p>
        </w:tc>
      </w:tr>
    </w:tbl>
    <w:p w:rsidR="008D1203" w:rsidRDefault="008D1203" w:rsidP="008D1203">
      <w:pPr>
        <w:pStyle w:val="Listenabsatz"/>
        <w:numPr>
          <w:ilvl w:val="0"/>
          <w:numId w:val="45"/>
        </w:numPr>
      </w:pPr>
      <w:r>
        <w:t xml:space="preserve">Bitte sehen Sie in einer angemessenen Lautstärke im Ihrer Gruppe oder alleine mit Kopfhörern folgendes Video auf </w:t>
      </w:r>
      <w:proofErr w:type="spellStart"/>
      <w:r w:rsidRPr="00DD6CBD">
        <w:rPr>
          <w:i/>
        </w:rPr>
        <w:t>Youtube</w:t>
      </w:r>
      <w:proofErr w:type="spellEnd"/>
      <w:r>
        <w:t xml:space="preserve"> an. Sie können dem Link folgen oder gegenseitig den QR-Code scannen:</w:t>
      </w:r>
    </w:p>
    <w:p w:rsidR="008D1203" w:rsidRDefault="008D1203" w:rsidP="008D1203">
      <w:pPr>
        <w:pStyle w:val="Listenabsatz"/>
        <w:numPr>
          <w:ilvl w:val="0"/>
          <w:numId w:val="45"/>
        </w:numPr>
      </w:pPr>
      <w:r>
        <w:t xml:space="preserve">Besprechen Sie die Begriffe </w:t>
      </w:r>
      <w:r>
        <w:rPr>
          <w:b/>
          <w:i/>
        </w:rPr>
        <w:t>Unterstützungslinie, Widerstandslinie und 200-Tages-Linie</w:t>
      </w:r>
      <w:r>
        <w:t xml:space="preserve"> in Ihrer Gruppe. Wenn Sie möchten, können Sie das </w:t>
      </w:r>
      <w:proofErr w:type="spellStart"/>
      <w:r>
        <w:t>Erklärvideo</w:t>
      </w:r>
      <w:proofErr w:type="spellEnd"/>
      <w:r>
        <w:t xml:space="preserve"> nochmals ansehen bzw. an wichtige Stellen zurückspulen.</w:t>
      </w:r>
    </w:p>
    <w:p w:rsidR="008D1203" w:rsidRPr="00727D03" w:rsidRDefault="0053612D" w:rsidP="008D1203">
      <w:pPr>
        <w:pStyle w:val="Listenabsatz"/>
        <w:rPr>
          <w:sz w:val="8"/>
        </w:rPr>
      </w:pPr>
      <w:sdt>
        <w:sdtPr>
          <w:rPr>
            <w:color w:val="FF0000"/>
            <w:sz w:val="40"/>
            <w:lang w:eastAsia="de-DE"/>
          </w:rPr>
          <w:alias w:val="Erledigt"/>
          <w:tag w:val="Erledigt"/>
          <w:id w:val="-1307692858"/>
          <w14:checkbox>
            <w14:checked w14:val="1"/>
            <w14:checkedState w14:val="2612" w14:font="Arial Unicode MS"/>
            <w14:uncheckedState w14:val="2610" w14:font="Arial Unicode MS"/>
          </w14:checkbox>
        </w:sdtPr>
        <w:sdtEndPr/>
        <w:sdtContent>
          <w:r w:rsidR="008D1203">
            <w:rPr>
              <w:rFonts w:ascii="MS Gothic" w:eastAsia="MS Gothic" w:hAnsi="MS Gothic" w:hint="eastAsia"/>
              <w:color w:val="FF0000"/>
              <w:sz w:val="40"/>
              <w:lang w:eastAsia="de-DE"/>
            </w:rPr>
            <w:t>☒</w:t>
          </w:r>
        </w:sdtContent>
      </w:sdt>
      <w:r w:rsidR="008D1203" w:rsidRPr="00404D99">
        <w:rPr>
          <w:color w:val="FF0000"/>
          <w:lang w:eastAsia="de-DE"/>
        </w:rPr>
        <w:t xml:space="preserve"> erledigt</w:t>
      </w:r>
      <w:r w:rsidR="008D1203">
        <w:br/>
      </w:r>
    </w:p>
    <w:p w:rsidR="008D1203" w:rsidRDefault="008D1203" w:rsidP="008D1203">
      <w:pPr>
        <w:pStyle w:val="Listenabsatz"/>
        <w:numPr>
          <w:ilvl w:val="0"/>
          <w:numId w:val="45"/>
        </w:numPr>
      </w:pPr>
      <w:r>
        <w:rPr>
          <w:noProof/>
          <w:lang w:eastAsia="de-DE"/>
        </w:rPr>
        <mc:AlternateContent>
          <mc:Choice Requires="wpg">
            <w:drawing>
              <wp:anchor distT="0" distB="0" distL="114300" distR="114300" simplePos="0" relativeHeight="251614208" behindDoc="0" locked="0" layoutInCell="1" allowOverlap="1" wp14:anchorId="79FD9650" wp14:editId="107C8469">
                <wp:simplePos x="0" y="0"/>
                <wp:positionH relativeFrom="column">
                  <wp:posOffset>5177155</wp:posOffset>
                </wp:positionH>
                <wp:positionV relativeFrom="paragraph">
                  <wp:posOffset>252730</wp:posOffset>
                </wp:positionV>
                <wp:extent cx="858343" cy="752475"/>
                <wp:effectExtent l="0" t="0" r="0" b="9525"/>
                <wp:wrapNone/>
                <wp:docPr id="86" name="Gruppieren 86"/>
                <wp:cNvGraphicFramePr/>
                <a:graphic xmlns:a="http://schemas.openxmlformats.org/drawingml/2006/main">
                  <a:graphicData uri="http://schemas.microsoft.com/office/word/2010/wordprocessingGroup">
                    <wpg:wgp>
                      <wpg:cNvGrpSpPr/>
                      <wpg:grpSpPr>
                        <a:xfrm>
                          <a:off x="0" y="0"/>
                          <a:ext cx="858343" cy="752475"/>
                          <a:chOff x="0" y="0"/>
                          <a:chExt cx="858343" cy="752475"/>
                        </a:xfrm>
                      </wpg:grpSpPr>
                      <pic:pic xmlns:pic="http://schemas.openxmlformats.org/drawingml/2006/picture">
                        <pic:nvPicPr>
                          <pic:cNvPr id="88" name="Grafik 88" descr="F:\Dropbox\Dropbox\Seminar\Projekte\Tabletprojket\Fima\Bilder\B01_analog-clock-148148_1280.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5725" y="0"/>
                            <a:ext cx="478155" cy="635635"/>
                          </a:xfrm>
                          <a:prstGeom prst="rect">
                            <a:avLst/>
                          </a:prstGeom>
                          <a:noFill/>
                          <a:ln>
                            <a:noFill/>
                          </a:ln>
                        </pic:spPr>
                      </pic:pic>
                      <wps:wsp>
                        <wps:cNvPr id="89" name="Textfeld 89"/>
                        <wps:cNvSpPr txBox="1"/>
                        <wps:spPr>
                          <a:xfrm>
                            <a:off x="0" y="504825"/>
                            <a:ext cx="858343"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1203" w:rsidRPr="003C00CC" w:rsidRDefault="008D1203" w:rsidP="008D1203">
                              <w:pPr>
                                <w:jc w:val="center"/>
                                <w:rPr>
                                  <w:b/>
                                  <w:i/>
                                </w:rPr>
                              </w:pPr>
                              <w:r>
                                <w:rPr>
                                  <w:b/>
                                  <w:i/>
                                </w:rPr>
                                <w:t>15</w:t>
                              </w:r>
                              <w:r w:rsidRPr="003C00CC">
                                <w:rPr>
                                  <w:b/>
                                  <w:i/>
                                </w:rPr>
                                <w:t xml:space="preserve"> Min</w:t>
                              </w:r>
                              <w:r w:rsidRPr="003C00CC">
                                <w:rPr>
                                  <w:b/>
                                  <w:i/>
                                </w:rPr>
                                <w:t>u</w:t>
                              </w:r>
                              <w:r w:rsidRPr="003C00CC">
                                <w:rPr>
                                  <w:b/>
                                  <w:i/>
                                </w:rPr>
                                <w: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86" o:spid="_x0000_s1039" style="position:absolute;left:0;text-align:left;margin-left:407.65pt;margin-top:19.9pt;width:67.6pt;height:59.25pt;z-index:251614208" coordsize="858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">
                <v:shape id="Grafik 88" o:spid="_x0000_s1040" type="#_x0000_t75" style="position:absolute;left:857;width:4781;height:6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ESPAAAAA2wAAAA8AAABkcnMvZG93bnJldi54bWxET8uKwjAU3Q/4D+EK7qapLlSqaRkExYUI&#10;PnB9ba5tmeamJLF25uvNYmCWh/NeF4NpRU/ON5YVTJMUBHFpdcOVgutl+7kE4QOyxtYyKfghD0U+&#10;+lhjpu2LT9SfQyViCPsMFdQhdJmUvqzJoE9sRxy5h3UGQ4SuktrhK4abVs7SdC4NNhwbauxoU1P5&#10;fX4aBQv+ndnF5bk5nNy9391Kemz1UanJePhagQg0hH/xn3uvFSzj2Pgl/gCZ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JMRI8AAAADbAAAADwAAAAAAAAAAAAAAAACfAgAA&#10;ZHJzL2Rvd25yZXYueG1sUEsFBgAAAAAEAAQA9wAAAIwDAAAAAA==&#10;">
                  <v:imagedata r:id="rId13" o:title="B01_analog-clock-148148_1280"/>
                  <v:path arrowok="t"/>
                </v:shape>
                <v:shape id="Textfeld 89" o:spid="_x0000_s1041" type="#_x0000_t202" style="position:absolute;top:5048;width:858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wsYA&#10;AADbAAAADwAAAGRycy9kb3ducmV2LnhtbESPQWvCQBSE74L/YXmCF9FNK201ukop2kpvNbbi7ZF9&#10;JsHs25Bdk/TfdwuCx2FmvmGW686UoqHaFZYVPEwiEMSp1QVnCg7JdjwD4TyyxtIyKfglB+tVv7fE&#10;WNuWv6jZ+0wECLsYFeTeV7GULs3JoJvYijh4Z1sb9EHWmdQ1tgFuSvkYRc/SYMFhIceK3nJKL/ur&#10;UXAaZcdP171/t9OnabX5aJKXH50oNRx0rwsQnjp/D9/aO61gNof/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N7wsYAAADbAAAADwAAAAAAAAAAAAAAAACYAgAAZHJz&#10;L2Rvd25yZXYueG1sUEsFBgAAAAAEAAQA9QAAAIsDAAAAAA==&#10;" fillcolor="white [3201]" stroked="f" strokeweight=".5pt">
                  <v:textbox>
                    <w:txbxContent>
                      <w:p w:rsidR="008D1203" w:rsidRPr="003C00CC" w:rsidRDefault="008D1203" w:rsidP="008D1203">
                        <w:pPr>
                          <w:jc w:val="center"/>
                          <w:rPr>
                            <w:b/>
                            <w:i/>
                          </w:rPr>
                        </w:pPr>
                        <w:r>
                          <w:rPr>
                            <w:b/>
                            <w:i/>
                          </w:rPr>
                          <w:t>15</w:t>
                        </w:r>
                        <w:r w:rsidRPr="003C00CC">
                          <w:rPr>
                            <w:b/>
                            <w:i/>
                          </w:rPr>
                          <w:t xml:space="preserve"> Min</w:t>
                        </w:r>
                        <w:r w:rsidRPr="003C00CC">
                          <w:rPr>
                            <w:b/>
                            <w:i/>
                          </w:rPr>
                          <w:t>u</w:t>
                        </w:r>
                        <w:r w:rsidRPr="003C00CC">
                          <w:rPr>
                            <w:b/>
                            <w:i/>
                          </w:rPr>
                          <w:t>ten</w:t>
                        </w:r>
                      </w:p>
                    </w:txbxContent>
                  </v:textbox>
                </v:shape>
              </v:group>
            </w:pict>
          </mc:Fallback>
        </mc:AlternateContent>
      </w:r>
      <w:r>
        <w:t xml:space="preserve">Markieren Sie im folgen Chart der </w:t>
      </w:r>
      <w:r>
        <w:rPr>
          <w:b/>
          <w:i/>
        </w:rPr>
        <w:t>LES-AG</w:t>
      </w:r>
      <w:r>
        <w:t xml:space="preserve"> wichtige Punkte mit dem </w:t>
      </w:r>
      <w:proofErr w:type="spellStart"/>
      <w:r>
        <w:t>Tabletstift</w:t>
      </w:r>
      <w:proofErr w:type="spellEnd"/>
      <w:r>
        <w:t xml:space="preserve"> und stellen Sie Unterstü</w:t>
      </w:r>
      <w:r>
        <w:t>t</w:t>
      </w:r>
      <w:r>
        <w:t xml:space="preserve">zungs- und Widerstandslinien </w:t>
      </w:r>
      <w:r w:rsidRPr="00042796">
        <w:rPr>
          <w:b/>
          <w:color w:val="00B050"/>
        </w:rPr>
        <w:t>mit grüner Farbe</w:t>
      </w:r>
      <w:r>
        <w:t xml:space="preserve"> </w:t>
      </w:r>
      <w:r w:rsidRPr="00165C08">
        <w:t>dar</w:t>
      </w:r>
      <w:r>
        <w:t>.</w:t>
      </w:r>
    </w:p>
    <w:p w:rsidR="008D1203" w:rsidRPr="00727D03" w:rsidRDefault="0053612D" w:rsidP="008D1203">
      <w:pPr>
        <w:pStyle w:val="Listenabsatz"/>
        <w:rPr>
          <w:sz w:val="8"/>
        </w:rPr>
      </w:pPr>
      <w:sdt>
        <w:sdtPr>
          <w:rPr>
            <w:color w:val="FF0000"/>
            <w:sz w:val="40"/>
            <w:lang w:eastAsia="de-DE"/>
          </w:rPr>
          <w:alias w:val="Erledigt"/>
          <w:tag w:val="Erledigt"/>
          <w:id w:val="1576775785"/>
          <w14:checkbox>
            <w14:checked w14:val="1"/>
            <w14:checkedState w14:val="2612" w14:font="Arial Unicode MS"/>
            <w14:uncheckedState w14:val="2610" w14:font="Arial Unicode MS"/>
          </w14:checkbox>
        </w:sdtPr>
        <w:sdtEndPr/>
        <w:sdtContent>
          <w:r w:rsidR="008D1203">
            <w:rPr>
              <w:rFonts w:ascii="MS Gothic" w:eastAsia="MS Gothic" w:hAnsi="MS Gothic" w:hint="eastAsia"/>
              <w:color w:val="FF0000"/>
              <w:sz w:val="40"/>
              <w:lang w:eastAsia="de-DE"/>
            </w:rPr>
            <w:t>☒</w:t>
          </w:r>
        </w:sdtContent>
      </w:sdt>
      <w:r w:rsidR="008D1203" w:rsidRPr="00404D99">
        <w:rPr>
          <w:color w:val="FF0000"/>
          <w:lang w:eastAsia="de-DE"/>
        </w:rPr>
        <w:t xml:space="preserve"> erledigt</w:t>
      </w:r>
      <w:r w:rsidR="008D1203">
        <w:br/>
      </w:r>
    </w:p>
    <w:p w:rsidR="008D1203" w:rsidRDefault="008D1203" w:rsidP="008D1203">
      <w:pPr>
        <w:pStyle w:val="Listenabsatz"/>
        <w:numPr>
          <w:ilvl w:val="0"/>
          <w:numId w:val="45"/>
        </w:numPr>
      </w:pPr>
      <w:r>
        <w:t xml:space="preserve">Speichern Sie die Datei in Ihrem </w:t>
      </w:r>
      <w:r>
        <w:rPr>
          <w:b/>
          <w:i/>
        </w:rPr>
        <w:t>Finanzmanagement-Ordner</w:t>
      </w:r>
      <w:r>
        <w:t xml:space="preserve"> ab.</w:t>
      </w:r>
    </w:p>
    <w:p w:rsidR="008D1203" w:rsidRPr="00727D03" w:rsidRDefault="0053612D" w:rsidP="008D1203">
      <w:pPr>
        <w:pStyle w:val="Listenabsatz"/>
        <w:rPr>
          <w:sz w:val="6"/>
        </w:rPr>
      </w:pPr>
      <w:sdt>
        <w:sdtPr>
          <w:rPr>
            <w:color w:val="FF0000"/>
            <w:sz w:val="40"/>
            <w:lang w:eastAsia="de-DE"/>
          </w:rPr>
          <w:alias w:val="Erledigt"/>
          <w:tag w:val="Erledigt"/>
          <w:id w:val="466549081"/>
          <w14:checkbox>
            <w14:checked w14:val="1"/>
            <w14:checkedState w14:val="2612" w14:font="Arial Unicode MS"/>
            <w14:uncheckedState w14:val="2610" w14:font="Arial Unicode MS"/>
          </w14:checkbox>
        </w:sdtPr>
        <w:sdtEndPr/>
        <w:sdtContent>
          <w:r w:rsidR="008D1203">
            <w:rPr>
              <w:rFonts w:ascii="MS Gothic" w:eastAsia="MS Gothic" w:hAnsi="MS Gothic" w:hint="eastAsia"/>
              <w:color w:val="FF0000"/>
              <w:sz w:val="40"/>
              <w:lang w:eastAsia="de-DE"/>
            </w:rPr>
            <w:t>☒</w:t>
          </w:r>
        </w:sdtContent>
      </w:sdt>
      <w:r w:rsidR="008D1203" w:rsidRPr="00404D99">
        <w:rPr>
          <w:color w:val="FF0000"/>
          <w:lang w:eastAsia="de-DE"/>
        </w:rPr>
        <w:t xml:space="preserve"> erledigt</w:t>
      </w:r>
      <w:r w:rsidR="008D1203">
        <w:br/>
      </w:r>
    </w:p>
    <w:p w:rsidR="008D1203" w:rsidRDefault="008D1203" w:rsidP="008D1203">
      <w:pPr>
        <w:pStyle w:val="Listenabsatz"/>
        <w:numPr>
          <w:ilvl w:val="0"/>
          <w:numId w:val="45"/>
        </w:numPr>
      </w:pPr>
      <w:r>
        <w:rPr>
          <w:noProof/>
          <w:lang w:eastAsia="de-DE"/>
        </w:rPr>
        <w:drawing>
          <wp:anchor distT="0" distB="0" distL="114300" distR="114300" simplePos="0" relativeHeight="251612160" behindDoc="0" locked="0" layoutInCell="1" allowOverlap="1" wp14:anchorId="0A1B04A8" wp14:editId="498E6285">
            <wp:simplePos x="0" y="0"/>
            <wp:positionH relativeFrom="column">
              <wp:posOffset>-117475</wp:posOffset>
            </wp:positionH>
            <wp:positionV relativeFrom="paragraph">
              <wp:posOffset>181475</wp:posOffset>
            </wp:positionV>
            <wp:extent cx="6570345" cy="3757295"/>
            <wp:effectExtent l="0" t="0" r="1905" b="0"/>
            <wp:wrapNone/>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6570345" cy="3757295"/>
                    </a:xfrm>
                    <a:prstGeom prst="rect">
                      <a:avLst/>
                    </a:prstGeom>
                  </pic:spPr>
                </pic:pic>
              </a:graphicData>
            </a:graphic>
          </wp:anchor>
        </w:drawing>
      </w:r>
      <w:r>
        <w:t>Präsentieren Sie Ihre Chartanalyse ggf. der Klasse mit dem Tablet.</w:t>
      </w:r>
    </w:p>
    <w:p w:rsidR="008D1203" w:rsidRDefault="008D1203"/>
    <w:p w:rsidR="008D1203" w:rsidRDefault="008D1203"/>
    <w:p w:rsidR="008D1203" w:rsidRDefault="008D1203"/>
    <w:p w:rsidR="008D1203" w:rsidRDefault="008D1203"/>
    <w:p w:rsidR="008D1203" w:rsidRDefault="008D1203"/>
    <w:p w:rsidR="008D1203" w:rsidRDefault="008D1203"/>
    <w:p w:rsidR="008D1203" w:rsidRDefault="008D1203"/>
    <w:p w:rsidR="008D1203" w:rsidRDefault="008D1203"/>
    <w:p w:rsidR="008D1203" w:rsidRDefault="008D1203"/>
    <w:p w:rsidR="008D1203" w:rsidRDefault="008D1203"/>
    <w:p w:rsidR="008D1203" w:rsidRDefault="008D1203"/>
    <w:p w:rsidR="008D1203" w:rsidRDefault="008D1203"/>
    <w:p w:rsidR="008D1203" w:rsidRDefault="008D1203"/>
    <w:p w:rsidR="00CA715B" w:rsidRDefault="00CA715B">
      <w:r>
        <w:br w:type="page"/>
      </w:r>
    </w:p>
    <w:p w:rsidR="00CA715B" w:rsidRDefault="00EE6B5C" w:rsidP="005F354C">
      <w:pPr>
        <w:pStyle w:val="berschrift2"/>
      </w:pPr>
      <w:bookmarkStart w:id="5" w:name="_Toc426060223"/>
      <w:r>
        <w:lastRenderedPageBreak/>
        <w:t>Möglicher Schülerl</w:t>
      </w:r>
      <w:r w:rsidR="005F354C">
        <w:t>ösungsvorschlag Gruppenpuzzle</w:t>
      </w:r>
      <w:bookmarkEnd w:id="5"/>
    </w:p>
    <w:p w:rsidR="0093565A" w:rsidRDefault="0093565A" w:rsidP="0093565A">
      <w:pPr>
        <w:pStyle w:val="Textkrper"/>
      </w:pPr>
      <w:r>
        <w:t>Wimpel-Formation</w:t>
      </w:r>
    </w:p>
    <w:p w:rsidR="0093565A" w:rsidRDefault="0093565A" w:rsidP="0093565A">
      <w:pPr>
        <w:pStyle w:val="Textkrper"/>
      </w:pPr>
    </w:p>
    <w:p w:rsidR="0093565A" w:rsidRPr="00A9113B" w:rsidRDefault="0093565A" w:rsidP="0093565A">
      <w:pPr>
        <w:pStyle w:val="Textkrper"/>
        <w:rPr>
          <w:b/>
          <w:i/>
        </w:rPr>
      </w:pPr>
      <w:r w:rsidRPr="00A9113B">
        <w:rPr>
          <w:b/>
          <w:i/>
        </w:rPr>
        <w:t>Beschreibung:</w:t>
      </w:r>
    </w:p>
    <w:p w:rsidR="0093565A" w:rsidRDefault="0093565A" w:rsidP="0093565A">
      <w:pPr>
        <w:pStyle w:val="Textkrper"/>
      </w:pPr>
      <w:r>
        <w:t xml:space="preserve">Die </w:t>
      </w:r>
      <w:proofErr w:type="spellStart"/>
      <w:r>
        <w:t>Wimpelformation</w:t>
      </w:r>
      <w:proofErr w:type="spellEnd"/>
      <w:r>
        <w:t xml:space="preserve"> erkennt man ein einem Dreieck zwischen Widerstands- und Unterstützungslinie.</w:t>
      </w:r>
    </w:p>
    <w:p w:rsidR="0093565A" w:rsidRDefault="0093565A" w:rsidP="0093565A">
      <w:pPr>
        <w:pStyle w:val="Textkrper"/>
      </w:pPr>
      <w:r>
        <w:t>Die Kursschwankungen nehmen im Laufe einiger Wochen immerzu ab und Widerstands- und Unterstü</w:t>
      </w:r>
      <w:r>
        <w:t>t</w:t>
      </w:r>
      <w:r>
        <w:t>zungslinie laufen spitz aufeinander zu.</w:t>
      </w:r>
    </w:p>
    <w:p w:rsidR="005F354C" w:rsidRDefault="0093565A" w:rsidP="0093565A">
      <w:pPr>
        <w:pStyle w:val="Textkrper"/>
      </w:pPr>
      <w:r>
        <w:rPr>
          <w:noProof/>
        </w:rPr>
        <w:drawing>
          <wp:anchor distT="0" distB="0" distL="114300" distR="114300" simplePos="0" relativeHeight="251598848" behindDoc="0" locked="0" layoutInCell="1" allowOverlap="1" wp14:anchorId="4C7FE757" wp14:editId="61DAD9AF">
            <wp:simplePos x="0" y="0"/>
            <wp:positionH relativeFrom="column">
              <wp:posOffset>-138137</wp:posOffset>
            </wp:positionH>
            <wp:positionV relativeFrom="paragraph">
              <wp:posOffset>503359</wp:posOffset>
            </wp:positionV>
            <wp:extent cx="6570345" cy="3173730"/>
            <wp:effectExtent l="0" t="0" r="1905" b="7620"/>
            <wp:wrapTopAndBottom/>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6570345" cy="3173730"/>
                    </a:xfrm>
                    <a:prstGeom prst="rect">
                      <a:avLst/>
                    </a:prstGeom>
                  </pic:spPr>
                </pic:pic>
              </a:graphicData>
            </a:graphic>
          </wp:anchor>
        </w:drawing>
      </w:r>
      <w:r>
        <w:t xml:space="preserve">Bricht der Kurs durch den Widerstand nach oben aus, so ist das ein </w:t>
      </w:r>
      <w:r w:rsidRPr="00A9113B">
        <w:rPr>
          <w:b/>
          <w:i/>
          <w:color w:val="00B050"/>
        </w:rPr>
        <w:t>Kaufsignal</w:t>
      </w:r>
      <w:r>
        <w:t>. Stärkere Auswirkung, wenn der Wimpel hängend verläuft.</w:t>
      </w:r>
    </w:p>
    <w:p w:rsidR="0093565A" w:rsidRDefault="0093565A" w:rsidP="0093565A">
      <w:pPr>
        <w:pStyle w:val="Textkrper-Erstzeileneinzug"/>
        <w:ind w:firstLine="0"/>
        <w:rPr>
          <w:lang w:eastAsia="de-DE"/>
        </w:rPr>
      </w:pPr>
    </w:p>
    <w:p w:rsidR="0093565A" w:rsidRDefault="0093565A" w:rsidP="0093565A">
      <w:pPr>
        <w:pStyle w:val="Textkrper-Erstzeileneinzug"/>
        <w:ind w:firstLine="0"/>
        <w:rPr>
          <w:lang w:eastAsia="de-DE"/>
        </w:rPr>
      </w:pPr>
      <w:r w:rsidRPr="00A9113B">
        <w:rPr>
          <w:noProof/>
          <w:sz w:val="22"/>
          <w:lang w:eastAsia="de-DE"/>
        </w:rPr>
        <w:drawing>
          <wp:anchor distT="0" distB="0" distL="114300" distR="114300" simplePos="0" relativeHeight="251610112" behindDoc="0" locked="0" layoutInCell="1" allowOverlap="1" wp14:anchorId="63BD26A2" wp14:editId="6A7FFF9F">
            <wp:simplePos x="0" y="0"/>
            <wp:positionH relativeFrom="column">
              <wp:posOffset>-138137</wp:posOffset>
            </wp:positionH>
            <wp:positionV relativeFrom="paragraph">
              <wp:posOffset>507219</wp:posOffset>
            </wp:positionV>
            <wp:extent cx="6570345" cy="3173730"/>
            <wp:effectExtent l="0" t="0" r="1905" b="7620"/>
            <wp:wrapTopAndBottom/>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6570345" cy="3173730"/>
                    </a:xfrm>
                    <a:prstGeom prst="rect">
                      <a:avLst/>
                    </a:prstGeom>
                  </pic:spPr>
                </pic:pic>
              </a:graphicData>
            </a:graphic>
          </wp:anchor>
        </w:drawing>
      </w:r>
      <w:r w:rsidRPr="00A9113B">
        <w:t xml:space="preserve">Hingegen bricht der Kurs durch die Unterstützung nach unten aus, so ist das ein </w:t>
      </w:r>
      <w:r w:rsidRPr="00A9113B">
        <w:rPr>
          <w:b/>
          <w:i/>
          <w:color w:val="00B050"/>
        </w:rPr>
        <w:t>Verkaufssignal.</w:t>
      </w:r>
      <w:r w:rsidRPr="00A9113B">
        <w:rPr>
          <w:color w:val="00B050"/>
        </w:rPr>
        <w:t xml:space="preserve"> </w:t>
      </w:r>
      <w:r w:rsidRPr="00A9113B">
        <w:t>Stärkere Auswirkung, wenn der Wimpel ansteigend verläuft</w:t>
      </w:r>
      <w:r>
        <w:rPr>
          <w:sz w:val="28"/>
        </w:rPr>
        <w:t>.</w:t>
      </w:r>
    </w:p>
    <w:p w:rsidR="007E1F12" w:rsidRDefault="007E1F12" w:rsidP="007E1F12">
      <w:pPr>
        <w:pStyle w:val="berschrift2"/>
        <w:numPr>
          <w:ilvl w:val="1"/>
          <w:numId w:val="47"/>
        </w:numPr>
      </w:pPr>
      <w:bookmarkStart w:id="6" w:name="_Toc426060224"/>
      <w:r>
        <w:rPr>
          <w:noProof/>
        </w:rPr>
        <w:lastRenderedPageBreak/>
        <w:drawing>
          <wp:anchor distT="0" distB="0" distL="114300" distR="114300" simplePos="0" relativeHeight="251732992" behindDoc="0" locked="0" layoutInCell="1" allowOverlap="1" wp14:anchorId="641ADA88" wp14:editId="753E81C6">
            <wp:simplePos x="0" y="0"/>
            <wp:positionH relativeFrom="column">
              <wp:posOffset>3406775</wp:posOffset>
            </wp:positionH>
            <wp:positionV relativeFrom="paragraph">
              <wp:posOffset>2613855</wp:posOffset>
            </wp:positionV>
            <wp:extent cx="3043555" cy="2124075"/>
            <wp:effectExtent l="0" t="0" r="4445" b="9525"/>
            <wp:wrapTopAndBottom/>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043555" cy="2124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7A834961" wp14:editId="19A307A0">
            <wp:simplePos x="0" y="0"/>
            <wp:positionH relativeFrom="column">
              <wp:posOffset>157285</wp:posOffset>
            </wp:positionH>
            <wp:positionV relativeFrom="paragraph">
              <wp:posOffset>358433</wp:posOffset>
            </wp:positionV>
            <wp:extent cx="2942590" cy="2053590"/>
            <wp:effectExtent l="0" t="0" r="0" b="3810"/>
            <wp:wrapSquare wrapText="bothSides"/>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942590" cy="2053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1E68427E" wp14:editId="20CBAC8C">
            <wp:simplePos x="0" y="0"/>
            <wp:positionH relativeFrom="column">
              <wp:posOffset>143510</wp:posOffset>
            </wp:positionH>
            <wp:positionV relativeFrom="paragraph">
              <wp:posOffset>2636520</wp:posOffset>
            </wp:positionV>
            <wp:extent cx="2983865" cy="2082800"/>
            <wp:effectExtent l="0" t="0" r="6985" b="0"/>
            <wp:wrapTopAndBottom/>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983865" cy="2082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40A7495B" wp14:editId="6CB6015F">
            <wp:simplePos x="0" y="0"/>
            <wp:positionH relativeFrom="column">
              <wp:posOffset>3379323</wp:posOffset>
            </wp:positionH>
            <wp:positionV relativeFrom="paragraph">
              <wp:posOffset>289756</wp:posOffset>
            </wp:positionV>
            <wp:extent cx="3072765" cy="2145030"/>
            <wp:effectExtent l="0" t="0" r="0" b="7620"/>
            <wp:wrapTopAndBottom/>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072765" cy="2145030"/>
                    </a:xfrm>
                    <a:prstGeom prst="rect">
                      <a:avLst/>
                    </a:prstGeom>
                  </pic:spPr>
                </pic:pic>
              </a:graphicData>
            </a:graphic>
            <wp14:sizeRelH relativeFrom="page">
              <wp14:pctWidth>0</wp14:pctWidth>
            </wp14:sizeRelH>
            <wp14:sizeRelV relativeFrom="page">
              <wp14:pctHeight>0</wp14:pctHeight>
            </wp14:sizeRelV>
          </wp:anchor>
        </w:drawing>
      </w:r>
      <w:r>
        <w:t>Screenshots „Meine Lernkarten“-App</w:t>
      </w:r>
      <w:bookmarkEnd w:id="6"/>
    </w:p>
    <w:p w:rsidR="007E1F12" w:rsidRDefault="007E1F12" w:rsidP="007E1F12">
      <w:pPr>
        <w:pStyle w:val="Textkrper"/>
      </w:pPr>
    </w:p>
    <w:p w:rsidR="007E1F12" w:rsidRDefault="00C23D83" w:rsidP="00C23D83">
      <w:pPr>
        <w:pStyle w:val="Textkrper-Erstzeileneinzug"/>
        <w:ind w:firstLine="0"/>
        <w:rPr>
          <w:lang w:eastAsia="de-DE"/>
        </w:rPr>
      </w:pPr>
      <w:r>
        <w:rPr>
          <w:lang w:eastAsia="de-DE"/>
        </w:rPr>
        <w:t>Exemplarische Screenshots der App „Meine Lernkarten“. Die Schülerinnen und Schüler können im eig</w:t>
      </w:r>
      <w:r>
        <w:rPr>
          <w:lang w:eastAsia="de-DE"/>
        </w:rPr>
        <w:t>e</w:t>
      </w:r>
      <w:r>
        <w:rPr>
          <w:lang w:eastAsia="de-DE"/>
        </w:rPr>
        <w:t>nen Tempo lernen und stellen selbständig den persönlichen Lernfortschritt fest. Zudem werden durch die App die Grenzen des Lernens über den Präsenzunterricht hinaus ermöglicht und der Lernprozess kann jederzeit wiederaufgenommen werden.</w:t>
      </w:r>
    </w:p>
    <w:p w:rsidR="007E1F12" w:rsidRPr="007E1F12" w:rsidRDefault="007E1F12" w:rsidP="007E1F12">
      <w:pPr>
        <w:pStyle w:val="Textkrper-Erstzeileneinzug"/>
        <w:rPr>
          <w:lang w:eastAsia="de-DE"/>
        </w:rPr>
      </w:pPr>
    </w:p>
    <w:p w:rsidR="00C01BD1" w:rsidRDefault="00C01BD1" w:rsidP="00C01BD1">
      <w:pPr>
        <w:pStyle w:val="berschrift1"/>
      </w:pPr>
      <w:bookmarkStart w:id="7" w:name="_Toc426060225"/>
      <w:r>
        <w:t>Wichtige Hinweise</w:t>
      </w:r>
      <w:bookmarkEnd w:id="7"/>
    </w:p>
    <w:p w:rsidR="00161A39" w:rsidRDefault="000D2312" w:rsidP="000D2312">
      <w:pPr>
        <w:pStyle w:val="Textkrper-Erstzeileneinzug"/>
        <w:ind w:firstLine="0"/>
      </w:pPr>
      <w:r>
        <w:t xml:space="preserve">Diese Unterrichtseinheit kann sehr leicht auf </w:t>
      </w:r>
      <w:proofErr w:type="gramStart"/>
      <w:r>
        <w:t>andere</w:t>
      </w:r>
      <w:proofErr w:type="gramEnd"/>
      <w:r>
        <w:t xml:space="preserve"> Betriebssystem übertragen werden. Geeignete Apps für iOS oder Android für die Erstellung und Ausführung der Präsentationen, Office-Anwendung, Bil</w:t>
      </w:r>
      <w:r>
        <w:t>d</w:t>
      </w:r>
      <w:r>
        <w:t xml:space="preserve">schirmfotos oder das Üben und Wiederholen mit Lernkarten von </w:t>
      </w:r>
      <w:hyperlink r:id="rId185" w:history="1">
        <w:r w:rsidRPr="00E44EE0">
          <w:rPr>
            <w:rStyle w:val="Hyperlink"/>
          </w:rPr>
          <w:t>http://cram.com</w:t>
        </w:r>
      </w:hyperlink>
      <w:r>
        <w:t xml:space="preserve"> stehen zur Verfügung. Damit lassen sich die vorhandenen Materialien auf andere Geräte portieren bzw. ohne Änderungen direkt einsetzen.</w:t>
      </w:r>
    </w:p>
    <w:p w:rsidR="00DB7FCD" w:rsidRDefault="00DB7FCD" w:rsidP="000D2312">
      <w:pPr>
        <w:pStyle w:val="Textkrper-Erstzeileneinzug"/>
        <w:ind w:firstLine="0"/>
      </w:pPr>
      <w:r>
        <w:t xml:space="preserve">Die Übertragung der </w:t>
      </w:r>
      <w:proofErr w:type="spellStart"/>
      <w:r>
        <w:t>Tabletbildschirme</w:t>
      </w:r>
      <w:proofErr w:type="spellEnd"/>
      <w:r>
        <w:t xml:space="preserve"> auf den </w:t>
      </w:r>
      <w:proofErr w:type="spellStart"/>
      <w:r>
        <w:t>Beamer</w:t>
      </w:r>
      <w:proofErr w:type="spellEnd"/>
      <w:r>
        <w:t xml:space="preserve"> wird mit geeigneten Geräten, wie z.B. </w:t>
      </w:r>
      <w:proofErr w:type="spellStart"/>
      <w:r>
        <w:t>Miracast</w:t>
      </w:r>
      <w:proofErr w:type="spellEnd"/>
      <w:r>
        <w:t>-Adapter bzw. Apple-TV-Adapter, o.ä.</w:t>
      </w:r>
      <w:r w:rsidR="0057465E">
        <w:t xml:space="preserve"> realisiert.</w:t>
      </w:r>
    </w:p>
    <w:p w:rsidR="008D458B" w:rsidRDefault="008D458B" w:rsidP="00161A39">
      <w:pPr>
        <w:pStyle w:val="Textkrper-Erstzeileneinzug"/>
      </w:pPr>
    </w:p>
    <w:p w:rsidR="001941C6" w:rsidRPr="001941C6" w:rsidRDefault="00D12F98" w:rsidP="001941C6">
      <w:pPr>
        <w:pStyle w:val="berschrift2"/>
      </w:pPr>
      <w:bookmarkStart w:id="8" w:name="_Toc426060226"/>
      <w:r>
        <w:t>Vorausgesetzte Sozialformen</w:t>
      </w:r>
      <w:bookmarkEnd w:id="8"/>
    </w:p>
    <w:p w:rsidR="008D458B" w:rsidRDefault="008D458B" w:rsidP="008D458B">
      <w:pPr>
        <w:pStyle w:val="Textkrper"/>
      </w:pPr>
      <w:r>
        <w:t xml:space="preserve">Die </w:t>
      </w:r>
      <w:r w:rsidR="00D12F98">
        <w:t>Schülerinnen und Schüler arbeiten gewohnt in unterschiedlichen Sozialformen, insbesondere im Gruppenpuzzle.</w:t>
      </w:r>
    </w:p>
    <w:p w:rsidR="001941C6" w:rsidRDefault="00D12F98" w:rsidP="001941C6">
      <w:pPr>
        <w:pStyle w:val="Textkrper-Erstzeileneinzug"/>
        <w:ind w:firstLine="0"/>
        <w:rPr>
          <w:lang w:eastAsia="de-DE"/>
        </w:rPr>
      </w:pPr>
      <w:r>
        <w:rPr>
          <w:lang w:eastAsia="de-DE"/>
        </w:rPr>
        <w:lastRenderedPageBreak/>
        <w:t xml:space="preserve">Zudem übernehmen die Schülerinnen und Schüler Verantwortung für </w:t>
      </w:r>
      <w:r w:rsidR="00075142">
        <w:rPr>
          <w:lang w:eastAsia="de-DE"/>
        </w:rPr>
        <w:t>den</w:t>
      </w:r>
      <w:r>
        <w:rPr>
          <w:lang w:eastAsia="de-DE"/>
        </w:rPr>
        <w:t xml:space="preserve"> eigenen Lernprozess, aber auch für die Lernprozesse der Mitschülerinnen und Mitschüler.</w:t>
      </w:r>
    </w:p>
    <w:p w:rsidR="001941C6" w:rsidRDefault="001941C6" w:rsidP="001941C6">
      <w:pPr>
        <w:pStyle w:val="berschrift2"/>
      </w:pPr>
      <w:bookmarkStart w:id="9" w:name="_Toc426060227"/>
      <w:r>
        <w:t>Vorausgesetzte Medienkompetenz</w:t>
      </w:r>
      <w:bookmarkEnd w:id="9"/>
    </w:p>
    <w:p w:rsidR="001941C6" w:rsidRDefault="001941C6" w:rsidP="001941C6">
      <w:pPr>
        <w:pStyle w:val="Textkrper-Erstzeileneinzug"/>
        <w:ind w:firstLine="0"/>
        <w:rPr>
          <w:lang w:eastAsia="de-DE"/>
        </w:rPr>
      </w:pPr>
      <w:r>
        <w:rPr>
          <w:lang w:eastAsia="de-DE"/>
        </w:rPr>
        <w:t xml:space="preserve">Die Schülerinnen und Schüler sind im </w:t>
      </w:r>
      <w:r w:rsidR="00042796">
        <w:rPr>
          <w:lang w:eastAsia="de-DE"/>
        </w:rPr>
        <w:t>Umgang mit Screenshot-Anwendungen geübt, können Bildschirmf</w:t>
      </w:r>
      <w:r w:rsidR="00042796">
        <w:rPr>
          <w:lang w:eastAsia="de-DE"/>
        </w:rPr>
        <w:t>o</w:t>
      </w:r>
      <w:r w:rsidR="00042796">
        <w:rPr>
          <w:lang w:eastAsia="de-DE"/>
        </w:rPr>
        <w:t xml:space="preserve">tos in Präsentationsanwendungen einfügen und in geeigneter Weise anpassen. Zudem </w:t>
      </w:r>
      <w:r w:rsidR="00A7056F">
        <w:rPr>
          <w:lang w:eastAsia="de-DE"/>
        </w:rPr>
        <w:t>sind</w:t>
      </w:r>
      <w:r w:rsidR="00042796">
        <w:rPr>
          <w:lang w:eastAsia="de-DE"/>
        </w:rPr>
        <w:t xml:space="preserve"> die Schüleri</w:t>
      </w:r>
      <w:r w:rsidR="00042796">
        <w:rPr>
          <w:lang w:eastAsia="de-DE"/>
        </w:rPr>
        <w:t>n</w:t>
      </w:r>
      <w:r w:rsidR="00042796">
        <w:rPr>
          <w:lang w:eastAsia="de-DE"/>
        </w:rPr>
        <w:t>nen und Schüler mit dem Eingabestift und Tastatur bzw. mit der Fingereingabe am Tablet vertraut.</w:t>
      </w:r>
      <w:r w:rsidR="00146E21">
        <w:rPr>
          <w:lang w:eastAsia="de-DE"/>
        </w:rPr>
        <w:t xml:space="preserve"> Den Einsatz einer QR-Code-App ist für die Schülerinnen und Schüler selbstverständlich.</w:t>
      </w:r>
    </w:p>
    <w:p w:rsidR="00A7056F" w:rsidRDefault="00A7056F" w:rsidP="001941C6">
      <w:pPr>
        <w:pStyle w:val="Textkrper-Erstzeileneinzug"/>
        <w:ind w:firstLine="0"/>
        <w:rPr>
          <w:lang w:eastAsia="de-DE"/>
        </w:rPr>
      </w:pPr>
      <w:r>
        <w:rPr>
          <w:lang w:eastAsia="de-DE"/>
        </w:rPr>
        <w:t xml:space="preserve">Für die Präsentationen der Handlungsergebnisse verbinden sich die Schülerinnen und </w:t>
      </w:r>
      <w:r w:rsidR="00FC3060">
        <w:rPr>
          <w:lang w:eastAsia="de-DE"/>
        </w:rPr>
        <w:t xml:space="preserve">Schüler kabellos auf den </w:t>
      </w:r>
      <w:proofErr w:type="spellStart"/>
      <w:r w:rsidR="00FC3060">
        <w:rPr>
          <w:lang w:eastAsia="de-DE"/>
        </w:rPr>
        <w:t>Beamer</w:t>
      </w:r>
      <w:proofErr w:type="spellEnd"/>
      <w:r w:rsidR="00FC3060">
        <w:rPr>
          <w:lang w:eastAsia="de-DE"/>
        </w:rPr>
        <w:t>.</w:t>
      </w:r>
    </w:p>
    <w:sectPr w:rsidR="00A7056F" w:rsidSect="00161A39">
      <w:headerReference w:type="even" r:id="rId186"/>
      <w:headerReference w:type="default" r:id="rId187"/>
      <w:footerReference w:type="even" r:id="rId188"/>
      <w:footerReference w:type="default" r:id="rId189"/>
      <w:pgSz w:w="11906" w:h="16838" w:code="9"/>
      <w:pgMar w:top="1418" w:right="567" w:bottom="1134" w:left="992"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A7B" w:rsidRDefault="00344A7B" w:rsidP="001E03DE">
      <w:r>
        <w:separator/>
      </w:r>
    </w:p>
  </w:endnote>
  <w:endnote w:type="continuationSeparator" w:id="0">
    <w:p w:rsidR="00344A7B" w:rsidRDefault="00344A7B"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2944E5B4-43BC-4A1F-904F-165D9AC63AC9}"/>
  </w:font>
  <w:font w:name="Times New Roman">
    <w:panose1 w:val="02020603050405020304"/>
    <w:charset w:val="00"/>
    <w:family w:val="roman"/>
    <w:pitch w:val="variable"/>
    <w:sig w:usb0="E0002AFF" w:usb1="C0007841" w:usb2="00000009" w:usb3="00000000" w:csb0="000001FF" w:csb1="00000000"/>
    <w:embedRegular r:id="rId2" w:fontKey="{310CD50A-C0B5-4691-87EA-22B436F016E7}"/>
    <w:embedBold r:id="rId3" w:fontKey="{C8A8A6C4-553D-4629-8820-EC0742EB60F9}"/>
    <w:embedItalic r:id="rId4" w:fontKey="{EF7979B4-686F-46AA-91A1-CC7EDFD2B436}"/>
    <w:embedBoldItalic r:id="rId5" w:fontKey="{B881B0B9-1165-41D8-9241-E12BF6F180D2}"/>
  </w:font>
  <w:font w:name="Courier New">
    <w:panose1 w:val="02070309020205020404"/>
    <w:charset w:val="00"/>
    <w:family w:val="modern"/>
    <w:pitch w:val="fixed"/>
    <w:sig w:usb0="20002A87" w:usb1="00000000" w:usb2="00000000" w:usb3="00000000" w:csb0="000001FF" w:csb1="00000000"/>
    <w:embedRegular r:id="rId6" w:fontKey="{C144FFBF-B2F8-4394-9519-AFD045AE8ECE}"/>
  </w:font>
  <w:font w:name="Wingdings">
    <w:panose1 w:val="05000000000000000000"/>
    <w:charset w:val="02"/>
    <w:family w:val="auto"/>
    <w:pitch w:val="variable"/>
    <w:sig w:usb0="00000000" w:usb1="10000000" w:usb2="00000000" w:usb3="00000000" w:csb0="80000000" w:csb1="00000000"/>
    <w:embedRegular r:id="rId7" w:fontKey="{760779CD-7FF7-481D-9CBE-829C8A6B76A0}"/>
  </w:font>
  <w:font w:name="Arial">
    <w:panose1 w:val="020B0604020202020204"/>
    <w:charset w:val="00"/>
    <w:family w:val="swiss"/>
    <w:pitch w:val="variable"/>
    <w:sig w:usb0="E0002AFF" w:usb1="C0007843" w:usb2="00000009" w:usb3="00000000" w:csb0="000001FF" w:csb1="00000000"/>
    <w:embedRegular r:id="rId8" w:fontKey="{0B1BA33F-4E33-4BDD-A216-B6ADB15C0475}"/>
    <w:embedBold r:id="rId9" w:fontKey="{39202A69-0739-4E42-865B-D9E3369B4F2A}"/>
  </w:font>
  <w:font w:name="Calibri">
    <w:panose1 w:val="020F0502020204030204"/>
    <w:charset w:val="00"/>
    <w:family w:val="swiss"/>
    <w:pitch w:val="variable"/>
    <w:sig w:usb0="E00002FF" w:usb1="4000ACFF" w:usb2="00000001" w:usb3="00000000" w:csb0="0000019F" w:csb1="00000000"/>
    <w:embedRegular r:id="rId10" w:fontKey="{01A4C072-9493-4DFD-A662-3EBE65DF18AD}"/>
    <w:embedBold r:id="rId11" w:fontKey="{43CD80B1-6967-4CEF-B6C1-FFBDF546D80F}"/>
    <w:embedItalic r:id="rId12" w:fontKey="{A667BB0D-C23C-4D88-822B-A958DB133C5B}"/>
    <w:embedBoldItalic r:id="rId13" w:fontKey="{B676BDA9-EBF2-4035-A913-C3993322F06A}"/>
  </w:font>
  <w:font w:name="Tahoma">
    <w:panose1 w:val="020B0604030504040204"/>
    <w:charset w:val="00"/>
    <w:family w:val="swiss"/>
    <w:pitch w:val="variable"/>
    <w:sig w:usb0="E1002EFF" w:usb1="C000605B" w:usb2="00000029" w:usb3="00000000" w:csb0="000101FF" w:csb1="00000000"/>
    <w:embedRegular r:id="rId14" w:fontKey="{D7A6C14D-3802-4956-A0F0-C116AC81E727}"/>
  </w:font>
  <w:font w:name="Cambria">
    <w:panose1 w:val="02040503050406030204"/>
    <w:charset w:val="00"/>
    <w:family w:val="roman"/>
    <w:pitch w:val="variable"/>
    <w:sig w:usb0="E00002FF" w:usb1="400004FF" w:usb2="00000000" w:usb3="00000000" w:csb0="0000019F" w:csb1="00000000"/>
    <w:embedRegular r:id="rId15" w:fontKey="{60C25299-AE22-42B9-A070-41EEF1B1D624}"/>
  </w:font>
  <w:font w:name="MS Gothic">
    <w:altName w:val="ＭＳ ゴシック"/>
    <w:panose1 w:val="020B0609070205080204"/>
    <w:charset w:val="80"/>
    <w:family w:val="modern"/>
    <w:pitch w:val="fixed"/>
    <w:sig w:usb0="E00002FF" w:usb1="6AC7FDFB" w:usb2="00000012" w:usb3="00000000" w:csb0="0002009F" w:csb1="00000000"/>
    <w:embedRegular r:id="rId16" w:subsetted="1" w:fontKey="{8D7CC0CA-EA1F-474C-9BBF-8856C99072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F1" w:rsidRPr="00F738E2" w:rsidRDefault="00F738E2" w:rsidP="00F738E2">
    <w:pPr>
      <w:pStyle w:val="Fuzeile"/>
    </w:pPr>
    <w:r w:rsidRPr="004E7DBA">
      <w:rPr>
        <w:noProof/>
        <w:sz w:val="24"/>
      </w:rPr>
      <mc:AlternateContent>
        <mc:Choice Requires="wps">
          <w:drawing>
            <wp:anchor distT="0" distB="0" distL="114300" distR="114300" simplePos="0" relativeHeight="251658240" behindDoc="0" locked="0" layoutInCell="1" allowOverlap="1" wp14:anchorId="240C02B9" wp14:editId="7BD13344">
              <wp:simplePos x="0" y="0"/>
              <wp:positionH relativeFrom="page">
                <wp:posOffset>626481</wp:posOffset>
              </wp:positionH>
              <wp:positionV relativeFrom="page">
                <wp:posOffset>10070465</wp:posOffset>
              </wp:positionV>
              <wp:extent cx="716400" cy="352800"/>
              <wp:effectExtent l="0" t="0" r="7620" b="9525"/>
              <wp:wrapNone/>
              <wp:docPr id="465" name="Textfeld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F738E2" w:rsidRPr="00E20335" w:rsidRDefault="00F738E2" w:rsidP="00DA396E">
                          <w:pPr>
                            <w:pStyle w:val="LS-KopfzeileUngeradeHochformatRechts"/>
                          </w:pPr>
                          <w:r>
                            <w:fldChar w:fldCharType="begin"/>
                          </w:r>
                          <w:r>
                            <w:instrText xml:space="preserve"> PAGE  \* Arabic  \* MERGEFORMAT </w:instrText>
                          </w:r>
                          <w:r>
                            <w:fldChar w:fldCharType="separate"/>
                          </w:r>
                          <w:r w:rsidR="00CA7995">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65" o:spid="_x0000_s1048" type="#_x0000_t202" style="position:absolute;margin-left:49.35pt;margin-top:792.95pt;width:56.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" stroked="f">
              <v:textbox>
                <w:txbxContent>
                  <w:p w:rsidR="00F738E2" w:rsidRPr="00E20335" w:rsidRDefault="00F738E2" w:rsidP="00DA396E">
                    <w:pPr>
                      <w:pStyle w:val="LS-KopfzeileUngeradeHochformatRechts"/>
                    </w:pPr>
                    <w:r>
                      <w:fldChar w:fldCharType="begin"/>
                    </w:r>
                    <w:r>
                      <w:instrText xml:space="preserve"> PAGE  \* Arabic  \* MERGEFORMAT </w:instrText>
                    </w:r>
                    <w:r>
                      <w:fldChar w:fldCharType="separate"/>
                    </w:r>
                    <w:r w:rsidR="00CA7995">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F1" w:rsidRPr="00F738E2" w:rsidRDefault="00F738E2" w:rsidP="00F738E2">
    <w:pPr>
      <w:pStyle w:val="Fuzeile"/>
    </w:pPr>
    <w:r w:rsidRPr="0083270B">
      <w:rPr>
        <w:rFonts w:eastAsiaTheme="minorHAnsi" w:cs="Arial"/>
        <w:noProof/>
        <w:sz w:val="24"/>
        <w:szCs w:val="24"/>
      </w:rPr>
      <mc:AlternateContent>
        <mc:Choice Requires="wps">
          <w:drawing>
            <wp:anchor distT="0" distB="0" distL="114300" distR="114300" simplePos="0" relativeHeight="251657216" behindDoc="0" locked="0" layoutInCell="1" allowOverlap="1" wp14:anchorId="23A8C385" wp14:editId="1C619CE9">
              <wp:simplePos x="0" y="0"/>
              <wp:positionH relativeFrom="page">
                <wp:posOffset>6217920</wp:posOffset>
              </wp:positionH>
              <wp:positionV relativeFrom="page">
                <wp:posOffset>10078456</wp:posOffset>
              </wp:positionV>
              <wp:extent cx="716400" cy="352800"/>
              <wp:effectExtent l="0" t="0" r="7620" b="9525"/>
              <wp:wrapNone/>
              <wp:docPr id="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F738E2" w:rsidRPr="00E20335" w:rsidRDefault="00F738E2" w:rsidP="00DA396E">
                          <w:pPr>
                            <w:pStyle w:val="LS-KopfzeileGeradeHochformatLinks"/>
                          </w:pPr>
                          <w:r>
                            <w:fldChar w:fldCharType="begin"/>
                          </w:r>
                          <w:r>
                            <w:instrText xml:space="preserve"> PAGE  \* Arabic  \* MERGEFORMAT </w:instrText>
                          </w:r>
                          <w:r>
                            <w:fldChar w:fldCharType="separate"/>
                          </w:r>
                          <w:r w:rsidR="0053612D">
                            <w:rPr>
                              <w:noProof/>
                            </w:rP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49" type="#_x0000_t202" style="position:absolute;margin-left:489.6pt;margin-top:793.6pt;width:56.4pt;height: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" stroked="f">
              <v:textbox>
                <w:txbxContent>
                  <w:p w:rsidR="00F738E2" w:rsidRPr="00E20335" w:rsidRDefault="00F738E2" w:rsidP="00DA396E">
                    <w:pPr>
                      <w:pStyle w:val="LS-KopfzeileGeradeHochformatLinks"/>
                    </w:pPr>
                    <w:r>
                      <w:fldChar w:fldCharType="begin"/>
                    </w:r>
                    <w:r>
                      <w:instrText xml:space="preserve"> PAGE  \* Arabic  \* MERGEFORMAT </w:instrText>
                    </w:r>
                    <w:r>
                      <w:fldChar w:fldCharType="separate"/>
                    </w:r>
                    <w:r w:rsidR="0053612D">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A7B" w:rsidRDefault="0053612D" w:rsidP="005B08AE">
      <w:pPr>
        <w:pStyle w:val="Standard-EinstellungenLS"/>
      </w:pPr>
      <w:r>
        <w:pict>
          <v:rect id="_x0000_i1025" style="width:145.15pt;height:.4pt;mso-position-vertical:absolute" o:hrpct="0" o:hrstd="t" o:hrnoshade="t" o:hr="t" fillcolor="#a5a5a5 [2092]" stroked="f"/>
        </w:pict>
      </w:r>
      <w:r w:rsidR="00344A7B">
        <w:separator/>
      </w:r>
    </w:p>
  </w:footnote>
  <w:footnote w:type="continuationSeparator" w:id="0">
    <w:p w:rsidR="00344A7B" w:rsidRDefault="0053612D" w:rsidP="001E03DE">
      <w:r>
        <w:rPr>
          <w:lang w:eastAsia="de-DE"/>
        </w:rPr>
        <w:pict>
          <v:rect id="_x0000_i1026" style="width:145.15pt;height:.4pt;mso-position-vertical:absolute" o:hrpct="0" o:hrstd="t" o:hrnoshade="t" o:hr="t" fillcolor="#a5a5a5 [2092]" stroked="f"/>
        </w:pict>
      </w:r>
      <w:r w:rsidR="00344A7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3A" w:rsidRDefault="006D533A" w:rsidP="006D533A">
    <w:r>
      <w:rPr>
        <w:noProof/>
        <w:lang w:eastAsia="de-DE"/>
      </w:rPr>
      <mc:AlternateContent>
        <mc:Choice Requires="wpg">
          <w:drawing>
            <wp:anchor distT="0" distB="0" distL="114300" distR="114300" simplePos="0" relativeHeight="251660288" behindDoc="0" locked="0" layoutInCell="1" allowOverlap="1">
              <wp:simplePos x="0" y="0"/>
              <wp:positionH relativeFrom="page">
                <wp:posOffset>512247</wp:posOffset>
              </wp:positionH>
              <wp:positionV relativeFrom="page">
                <wp:posOffset>361950</wp:posOffset>
              </wp:positionV>
              <wp:extent cx="6543675" cy="351790"/>
              <wp:effectExtent l="0" t="0" r="28575" b="0"/>
              <wp:wrapNone/>
              <wp:docPr id="449" name="Gruppieren 449"/>
              <wp:cNvGraphicFramePr/>
              <a:graphic xmlns:a="http://schemas.openxmlformats.org/drawingml/2006/main">
                <a:graphicData uri="http://schemas.microsoft.com/office/word/2010/wordprocessingGroup">
                  <wpg:wgp>
                    <wpg:cNvGrpSpPr/>
                    <wpg:grpSpPr>
                      <a:xfrm>
                        <a:off x="0" y="0"/>
                        <a:ext cx="6543675" cy="351790"/>
                        <a:chOff x="0" y="0"/>
                        <a:chExt cx="6544199" cy="352425"/>
                      </a:xfrm>
                    </wpg:grpSpPr>
                    <wps:wsp>
                      <wps:cNvPr id="111" name="Textfeld 302"/>
                      <wps:cNvSpPr txBox="1">
                        <a:spLocks noChangeArrowheads="1"/>
                      </wps:cNvSpPr>
                      <wps:spPr bwMode="auto">
                        <a:xfrm>
                          <a:off x="0" y="0"/>
                          <a:ext cx="4464766" cy="352425"/>
                        </a:xfrm>
                        <a:prstGeom prst="rect">
                          <a:avLst/>
                        </a:prstGeom>
                        <a:solidFill>
                          <a:srgbClr val="FFFFFF"/>
                        </a:solidFill>
                        <a:ln w="9525">
                          <a:noFill/>
                          <a:miter lim="800000"/>
                          <a:headEnd/>
                          <a:tailEnd/>
                        </a:ln>
                      </wps:spPr>
                      <wps:txbx>
                        <w:txbxContent>
                          <w:p w:rsidR="006D533A" w:rsidRDefault="006D533A" w:rsidP="006D533A">
                            <w:r>
                              <w:t>Staatliches Seminar</w:t>
                            </w:r>
                            <w:r w:rsidR="00101398">
                              <w:t xml:space="preserve"> für berufliche Schulen </w:t>
                            </w:r>
                            <w:r w:rsidR="0053612D">
                              <w:rPr>
                                <w:color w:val="auto"/>
                              </w:rPr>
                              <w:t>Weingarten</w:t>
                            </w:r>
                          </w:p>
                        </w:txbxContent>
                      </wps:txbx>
                      <wps:bodyPr rot="0" vert="horz" wrap="square" lIns="91440" tIns="45720" rIns="91440" bIns="45720" anchor="t" anchorCtr="0">
                        <a:noAutofit/>
                      </wps:bodyPr>
                    </wps:wsp>
                    <wps:wsp>
                      <wps:cNvPr id="112" name="Gerade Verbindung 112"/>
                      <wps:cNvCnPr/>
                      <wps:spPr>
                        <a:xfrm flipH="1">
                          <a:off x="95066" y="271992"/>
                          <a:ext cx="644913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49" o:spid="_x0000_s1042" style="position:absolute;margin-left:40.35pt;margin-top:28.5pt;width:515.25pt;height:27.7pt;z-index:251660288;mso-position-horizontal-relative:page;mso-position-vertical-relative:page;mso-width-relative:margin;mso-height-relative:margin" coordsize="65441,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">
              <v:shapetype id="_x0000_t202" coordsize="21600,21600" o:spt="202" path="m,l,21600r21600,l21600,xe">
                <v:stroke joinstyle="miter"/>
                <v:path gradientshapeok="t" o:connecttype="rect"/>
              </v:shapetype>
              <v:shape id="Textfeld 302" o:spid="_x0000_s1043" type="#_x0000_t202" style="position:absolute;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rsidR="006D533A" w:rsidRDefault="006D533A" w:rsidP="006D533A">
                      <w:r>
                        <w:t>Staatliches Seminar</w:t>
                      </w:r>
                      <w:r w:rsidR="00101398">
                        <w:t xml:space="preserve"> für berufliche Schulen </w:t>
                      </w:r>
                      <w:r w:rsidR="0053612D">
                        <w:rPr>
                          <w:color w:val="auto"/>
                        </w:rPr>
                        <w:t>Weingarten</w:t>
                      </w:r>
                    </w:p>
                  </w:txbxContent>
                </v:textbox>
              </v:shape>
              <v:line id="Gerade Verbindung 112" o:spid="_x0000_s1044" style="position:absolute;flip:x;visibility:visible;mso-wrap-style:square" from="950,2719" to="6544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FucMAAADcAAAADwAAAGRycy9kb3ducmV2LnhtbESPQYvCMBCF78L+hzAL3jStB5FqFFd2&#10;xZOg1t3r0Ixt2WZSkljrvzeC4G2G9743bxar3jSiI+drywrScQKCuLC65lJBfvoZzUD4gKyxsUwK&#10;7uRhtfwYLDDT9sYH6o6hFDGEfYYKqhDaTEpfVGTQj21LHLWLdQZDXF0ptcNbDDeNnCTJVBqsOV6o&#10;sKVNRcX/8Wpijf3XNt90bPB+cH/5rEh/v7dnpYaf/XoOIlAf3uYXvdORSyfwfCZO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rRbnDAAAA3AAAAA8AAAAAAAAAAAAA&#10;AAAAoQIAAGRycy9kb3ducmV2LnhtbFBLBQYAAAAABAAEAPkAAACRAwAAAAA=&#10;" strokecolor="#a6a6a6" strokeweight=".5pt"/>
              <w10:wrap anchorx="page" anchory="page"/>
            </v:group>
          </w:pict>
        </mc:Fallback>
      </mc:AlternateContent>
    </w:r>
  </w:p>
  <w:p w:rsidR="006D533A" w:rsidRDefault="006D533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F1" w:rsidRPr="00CA7995" w:rsidRDefault="00181EF1" w:rsidP="00CA799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12D" w:rsidRDefault="0053612D" w:rsidP="0053612D">
    <w:r>
      <w:rPr>
        <w:noProof/>
        <w:lang w:eastAsia="de-DE"/>
      </w:rPr>
      <mc:AlternateContent>
        <mc:Choice Requires="wpg">
          <w:drawing>
            <wp:anchor distT="0" distB="0" distL="114300" distR="114300" simplePos="0" relativeHeight="251662336" behindDoc="0" locked="0" layoutInCell="1" allowOverlap="1" wp14:anchorId="2C89AAA7" wp14:editId="386497F1">
              <wp:simplePos x="0" y="0"/>
              <wp:positionH relativeFrom="page">
                <wp:posOffset>512247</wp:posOffset>
              </wp:positionH>
              <wp:positionV relativeFrom="page">
                <wp:posOffset>361950</wp:posOffset>
              </wp:positionV>
              <wp:extent cx="6543675" cy="351790"/>
              <wp:effectExtent l="0" t="0" r="28575" b="0"/>
              <wp:wrapNone/>
              <wp:docPr id="451" name="Gruppieren 451"/>
              <wp:cNvGraphicFramePr/>
              <a:graphic xmlns:a="http://schemas.openxmlformats.org/drawingml/2006/main">
                <a:graphicData uri="http://schemas.microsoft.com/office/word/2010/wordprocessingGroup">
                  <wpg:wgp>
                    <wpg:cNvGrpSpPr/>
                    <wpg:grpSpPr>
                      <a:xfrm>
                        <a:off x="0" y="0"/>
                        <a:ext cx="6543675" cy="351790"/>
                        <a:chOff x="0" y="0"/>
                        <a:chExt cx="6544199" cy="352425"/>
                      </a:xfrm>
                    </wpg:grpSpPr>
                    <wps:wsp>
                      <wps:cNvPr id="452" name="Textfeld 302"/>
                      <wps:cNvSpPr txBox="1">
                        <a:spLocks noChangeArrowheads="1"/>
                      </wps:cNvSpPr>
                      <wps:spPr bwMode="auto">
                        <a:xfrm>
                          <a:off x="0" y="0"/>
                          <a:ext cx="4464766" cy="352425"/>
                        </a:xfrm>
                        <a:prstGeom prst="rect">
                          <a:avLst/>
                        </a:prstGeom>
                        <a:solidFill>
                          <a:srgbClr val="FFFFFF"/>
                        </a:solidFill>
                        <a:ln w="9525">
                          <a:noFill/>
                          <a:miter lim="800000"/>
                          <a:headEnd/>
                          <a:tailEnd/>
                        </a:ln>
                      </wps:spPr>
                      <wps:txbx>
                        <w:txbxContent>
                          <w:p w:rsidR="0053612D" w:rsidRDefault="0053612D" w:rsidP="0053612D">
                            <w:r>
                              <w:t xml:space="preserve">Staatliches Seminar für berufliche Schulen </w:t>
                            </w:r>
                            <w:r>
                              <w:rPr>
                                <w:color w:val="auto"/>
                              </w:rPr>
                              <w:t>Weingarten</w:t>
                            </w:r>
                          </w:p>
                        </w:txbxContent>
                      </wps:txbx>
                      <wps:bodyPr rot="0" vert="horz" wrap="square" lIns="91440" tIns="45720" rIns="91440" bIns="45720" anchor="t" anchorCtr="0">
                        <a:noAutofit/>
                      </wps:bodyPr>
                    </wps:wsp>
                    <wps:wsp>
                      <wps:cNvPr id="453" name="Gerade Verbindung 453"/>
                      <wps:cNvCnPr/>
                      <wps:spPr>
                        <a:xfrm flipH="1">
                          <a:off x="95066" y="271992"/>
                          <a:ext cx="644913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51" o:spid="_x0000_s1045" style="position:absolute;margin-left:40.35pt;margin-top:28.5pt;width:515.25pt;height:27.7pt;z-index:251662336;mso-position-horizontal-relative:page;mso-position-vertical-relative:page;mso-width-relative:margin;mso-height-relative:margin" coordsize="65441,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">
              <v:shapetype id="_x0000_t202" coordsize="21600,21600" o:spt="202" path="m,l,21600r21600,l21600,xe">
                <v:stroke joinstyle="miter"/>
                <v:path gradientshapeok="t" o:connecttype="rect"/>
              </v:shapetype>
              <v:shape id="Textfeld 302" o:spid="_x0000_s1046" type="#_x0000_t202" style="position:absolute;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ZMMA&#10;AADcAAAADwAAAGRycy9kb3ducmV2LnhtbESP3YrCMBSE7xd8h3CEvVlsqvjbNYouKN768wCnzbEt&#10;25yUJtr69kYQvBxm5htmue5MJe7UuNKygmEUgyDOrC45V3A57wZzEM4ja6wsk4IHOVivel9LTLRt&#10;+Uj3k89FgLBLUEHhfZ1I6bKCDLrI1sTBu9rGoA+yyaVusA1wU8lRHE+lwZLDQoE1/RWU/Z9uRsH1&#10;0P5MFm2695fZcTzdYjlL7UOp7363+QXhqfOf8Lt90ArGkx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4ZMMAAADcAAAADwAAAAAAAAAAAAAAAACYAgAAZHJzL2Rv&#10;d25yZXYueG1sUEsFBgAAAAAEAAQA9QAAAIgDAAAAAA==&#10;" stroked="f">
                <v:textbox>
                  <w:txbxContent>
                    <w:p w:rsidR="0053612D" w:rsidRDefault="0053612D" w:rsidP="0053612D">
                      <w:r>
                        <w:t xml:space="preserve">Staatliches Seminar für berufliche Schulen </w:t>
                      </w:r>
                      <w:r>
                        <w:rPr>
                          <w:color w:val="auto"/>
                        </w:rPr>
                        <w:t>Weingarten</w:t>
                      </w:r>
                    </w:p>
                  </w:txbxContent>
                </v:textbox>
              </v:shape>
              <v:line id="Gerade Verbindung 453" o:spid="_x0000_s1047" style="position:absolute;flip:x;visibility:visible;mso-wrap-style:square" from="950,2719" to="6544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6ZsQAAADcAAAADwAAAGRycy9kb3ducmV2LnhtbESPT4vCMBDF7wt+hzCCtzV1/4hUo7iy&#10;K3sS1KrXoRnbYjMpSaz122+EBY+PN+/35s0WnalFS85XlhWMhgkI4tzqigsF2f7ndQLCB2SNtWVS&#10;cCcPi3nvZYaptjfeUrsLhYgQ9ikqKENoUil9XpJBP7QNcfTO1hkMUbpCaoe3CDe1fEuSsTRYcWwo&#10;saFVSflldzXxjc3XOlu1bPC+dadsko+O3+uDUoN+t5yCCNSF5/F/+lcr+Ph8h8eYSA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pmxAAAANwAAAAPAAAAAAAAAAAA&#10;AAAAAKECAABkcnMvZG93bnJldi54bWxQSwUGAAAAAAQABAD5AAAAkgMAAAAA&#10;" strokecolor="#a6a6a6" strokeweight=".5pt"/>
              <w10:wrap anchorx="page" anchory="page"/>
            </v:group>
          </w:pict>
        </mc:Fallback>
      </mc:AlternateContent>
    </w:r>
  </w:p>
  <w:p w:rsidR="0053612D" w:rsidRDefault="0053612D" w:rsidP="0053612D">
    <w:pPr>
      <w:pStyle w:val="Kopfzeile"/>
    </w:pPr>
  </w:p>
  <w:p w:rsidR="00181EF1" w:rsidRPr="0053612D" w:rsidRDefault="00181EF1" w:rsidP="0053612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4C070E"/>
    <w:lvl w:ilvl="0">
      <w:start w:val="1"/>
      <w:numFmt w:val="decimal"/>
      <w:lvlText w:val="%1."/>
      <w:lvlJc w:val="left"/>
      <w:pPr>
        <w:tabs>
          <w:tab w:val="num" w:pos="1492"/>
        </w:tabs>
        <w:ind w:left="1492" w:hanging="360"/>
      </w:pPr>
    </w:lvl>
  </w:abstractNum>
  <w:abstractNum w:abstractNumId="1">
    <w:nsid w:val="FFFFFF7D"/>
    <w:multiLevelType w:val="singleLevel"/>
    <w:tmpl w:val="7D1897C6"/>
    <w:lvl w:ilvl="0">
      <w:start w:val="1"/>
      <w:numFmt w:val="decimal"/>
      <w:lvlText w:val="%1."/>
      <w:lvlJc w:val="left"/>
      <w:pPr>
        <w:tabs>
          <w:tab w:val="num" w:pos="1209"/>
        </w:tabs>
        <w:ind w:left="1209" w:hanging="360"/>
      </w:pPr>
    </w:lvl>
  </w:abstractNum>
  <w:abstractNum w:abstractNumId="2">
    <w:nsid w:val="FFFFFF7E"/>
    <w:multiLevelType w:val="singleLevel"/>
    <w:tmpl w:val="0E426E76"/>
    <w:lvl w:ilvl="0">
      <w:start w:val="1"/>
      <w:numFmt w:val="decimal"/>
      <w:lvlText w:val="%1."/>
      <w:lvlJc w:val="left"/>
      <w:pPr>
        <w:tabs>
          <w:tab w:val="num" w:pos="926"/>
        </w:tabs>
        <w:ind w:left="926" w:hanging="360"/>
      </w:pPr>
    </w:lvl>
  </w:abstractNum>
  <w:abstractNum w:abstractNumId="3">
    <w:nsid w:val="FFFFFF7F"/>
    <w:multiLevelType w:val="singleLevel"/>
    <w:tmpl w:val="CC1ABEE0"/>
    <w:lvl w:ilvl="0">
      <w:start w:val="1"/>
      <w:numFmt w:val="decimal"/>
      <w:lvlText w:val="%1."/>
      <w:lvlJc w:val="left"/>
      <w:pPr>
        <w:tabs>
          <w:tab w:val="num" w:pos="643"/>
        </w:tabs>
        <w:ind w:left="643" w:hanging="360"/>
      </w:pPr>
    </w:lvl>
  </w:abstractNum>
  <w:abstractNum w:abstractNumId="4">
    <w:nsid w:val="FFFFFF80"/>
    <w:multiLevelType w:val="singleLevel"/>
    <w:tmpl w:val="59A8FD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F852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60494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4C2A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688D9C8"/>
    <w:lvl w:ilvl="0">
      <w:start w:val="1"/>
      <w:numFmt w:val="decimal"/>
      <w:lvlText w:val="%1."/>
      <w:lvlJc w:val="left"/>
      <w:pPr>
        <w:tabs>
          <w:tab w:val="num" w:pos="360"/>
        </w:tabs>
        <w:ind w:left="360" w:hanging="360"/>
      </w:pPr>
    </w:lvl>
  </w:abstractNum>
  <w:abstractNum w:abstractNumId="9">
    <w:nsid w:val="FFFFFF89"/>
    <w:multiLevelType w:val="singleLevel"/>
    <w:tmpl w:val="8A0A3AA6"/>
    <w:lvl w:ilvl="0">
      <w:start w:val="1"/>
      <w:numFmt w:val="bullet"/>
      <w:lvlText w:val=""/>
      <w:lvlJc w:val="left"/>
      <w:pPr>
        <w:tabs>
          <w:tab w:val="num" w:pos="360"/>
        </w:tabs>
        <w:ind w:left="360" w:hanging="360"/>
      </w:pPr>
      <w:rPr>
        <w:rFonts w:ascii="Symbol" w:hAnsi="Symbol" w:hint="default"/>
      </w:rPr>
    </w:lvl>
  </w:abstractNum>
  <w:abstractNum w:abstractNumId="10">
    <w:nsid w:val="00F30649"/>
    <w:multiLevelType w:val="hybridMultilevel"/>
    <w:tmpl w:val="A1C46466"/>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76F1045"/>
    <w:multiLevelType w:val="hybridMultilevel"/>
    <w:tmpl w:val="FCF285D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1CF510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72B0004"/>
    <w:multiLevelType w:val="multilevel"/>
    <w:tmpl w:val="A7BEB3BC"/>
    <w:styleLink w:val="LS-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4FD90DAB"/>
    <w:multiLevelType w:val="hybridMultilevel"/>
    <w:tmpl w:val="DE3050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18">
    <w:nsid w:val="5BD00F16"/>
    <w:multiLevelType w:val="hybridMultilevel"/>
    <w:tmpl w:val="7FF439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551256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20"/>
  </w:num>
  <w:num w:numId="14">
    <w:abstractNumId w:val="20"/>
    <w:lvlOverride w:ilvl="0">
      <w:startOverride w:val="1"/>
    </w:lvlOverride>
  </w:num>
  <w:num w:numId="15">
    <w:abstractNumId w:val="20"/>
    <w:lvlOverride w:ilvl="0">
      <w:startOverride w:val="1"/>
    </w:lvlOverride>
  </w:num>
  <w:num w:numId="16">
    <w:abstractNumId w:val="19"/>
  </w:num>
  <w:num w:numId="17">
    <w:abstractNumId w:val="17"/>
  </w:num>
  <w:num w:numId="18">
    <w:abstractNumId w:val="17"/>
    <w:lvlOverride w:ilvl="0">
      <w:startOverride w:val="1"/>
    </w:lvlOverride>
  </w:num>
  <w:num w:numId="19">
    <w:abstractNumId w:val="17"/>
    <w:lvlOverride w:ilvl="0">
      <w:startOverride w:val="1"/>
    </w:lvlOverride>
  </w:num>
  <w:num w:numId="20">
    <w:abstractNumId w:val="15"/>
    <w:lvlOverride w:ilvl="2">
      <w:lvl w:ilvl="2">
        <w:start w:val="1"/>
        <w:numFmt w:val="decimal"/>
        <w:pStyle w:val="berschrift3"/>
        <w:lvlText w:val="%1.%2.%3"/>
        <w:lvlJc w:val="left"/>
        <w:pPr>
          <w:ind w:left="1080" w:hanging="360"/>
        </w:pPr>
        <w:rPr>
          <w:rFonts w:hint="default"/>
        </w:rPr>
      </w:lvl>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num>
  <w:num w:numId="23">
    <w:abstractNumId w:val="20"/>
    <w:lvlOverride w:ilvl="0">
      <w:startOverride w:val="1"/>
    </w:lvlOverride>
  </w:num>
  <w:num w:numId="24">
    <w:abstractNumId w:val="20"/>
    <w:lvlOverride w:ilvl="0">
      <w:startOverride w:val="1"/>
    </w:lvlOverride>
  </w:num>
  <w:num w:numId="25">
    <w:abstractNumId w:val="20"/>
    <w:lvlOverride w:ilvl="0">
      <w:startOverride w:val="1"/>
    </w:lvlOverride>
  </w:num>
  <w:num w:numId="26">
    <w:abstractNumId w:val="20"/>
    <w:lvlOverride w:ilvl="0">
      <w:startOverride w:val="1"/>
    </w:lvlOverride>
  </w:num>
  <w:num w:numId="27">
    <w:abstractNumId w:val="20"/>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20"/>
    <w:lvlOverride w:ilvl="0">
      <w:startOverride w:val="1"/>
    </w:lvlOverride>
  </w:num>
  <w:num w:numId="31">
    <w:abstractNumId w:val="20"/>
    <w:lvlOverride w:ilvl="0">
      <w:startOverride w:val="1"/>
    </w:lvlOverride>
  </w:num>
  <w:num w:numId="32">
    <w:abstractNumId w:val="20"/>
    <w:lvlOverride w:ilvl="0">
      <w:startOverride w:val="1"/>
    </w:lvlOverride>
  </w:num>
  <w:num w:numId="33">
    <w:abstractNumId w:val="20"/>
    <w:lvlOverride w:ilvl="0">
      <w:startOverride w:val="1"/>
    </w:lvlOverride>
  </w:num>
  <w:num w:numId="34">
    <w:abstractNumId w:val="15"/>
  </w:num>
  <w:num w:numId="35">
    <w:abstractNumId w:val="20"/>
    <w:lvlOverride w:ilvl="0">
      <w:startOverride w:val="1"/>
    </w:lvlOverride>
  </w:num>
  <w:num w:numId="36">
    <w:abstractNumId w:val="20"/>
    <w:lvlOverride w:ilvl="0">
      <w:startOverride w:val="1"/>
    </w:lvlOverride>
  </w:num>
  <w:num w:numId="37">
    <w:abstractNumId w:val="17"/>
    <w:lvlOverride w:ilvl="0">
      <w:startOverride w:val="1"/>
    </w:lvlOverride>
  </w:num>
  <w:num w:numId="38">
    <w:abstractNumId w:val="20"/>
    <w:lvlOverride w:ilvl="0">
      <w:startOverride w:val="1"/>
    </w:lvlOverride>
  </w:num>
  <w:num w:numId="39">
    <w:abstractNumId w:val="20"/>
    <w:lvlOverride w:ilvl="0">
      <w:startOverride w:val="1"/>
    </w:lvlOverride>
  </w:num>
  <w:num w:numId="40">
    <w:abstractNumId w:val="16"/>
  </w:num>
  <w:num w:numId="41">
    <w:abstractNumId w:val="14"/>
  </w:num>
  <w:num w:numId="42">
    <w:abstractNumId w:val="21"/>
  </w:num>
  <w:num w:numId="43">
    <w:abstractNumId w:val="10"/>
  </w:num>
  <w:num w:numId="44">
    <w:abstractNumId w:val="12"/>
  </w:num>
  <w:num w:numId="45">
    <w:abstractNumId w:val="18"/>
  </w:num>
  <w:num w:numId="46">
    <w:abstractNumId w:val="15"/>
    <w:lvlOverride w:ilvl="2">
      <w:lvl w:ilvl="2">
        <w:start w:val="1"/>
        <w:numFmt w:val="decimal"/>
        <w:pStyle w:val="berschrift3"/>
        <w:lvlText w:val="%1.%2.%3"/>
        <w:lvlJc w:val="left"/>
        <w:pPr>
          <w:ind w:left="1080" w:hanging="360"/>
        </w:pPr>
        <w:rPr>
          <w:rFonts w:hint="default"/>
        </w:rPr>
      </w:lvl>
    </w:lvlOverride>
  </w:num>
  <w:num w:numId="47">
    <w:abstractNumId w:val="15"/>
    <w:lvlOverride w:ilvl="0">
      <w:startOverride w:val="1"/>
    </w:lvlOverride>
    <w:lvlOverride w:ilvl="1">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activeWritingStyle w:appName="MSWord" w:lang="de-DE" w:vendorID="3" w:dllVersion="517" w:checkStyle="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styleLockTheme/>
  <w:styleLockQFSet/>
  <w:defaultTabStop w:val="708"/>
  <w:autoHyphenation/>
  <w:hyphenationZone w:val="425"/>
  <w:clickAndTypeStyle w:val="Textkrper"/>
  <w:characterSpacingControl w:val="doNotCompress"/>
  <w:hdrShapeDefaults>
    <o:shapedefaults v:ext="edit" spidmax="8195"/>
  </w:hdrShapeDefaults>
  <w:footnotePr>
    <w:footnote w:id="-1"/>
    <w:footnote w:id="0"/>
  </w:footnotePr>
  <w:endnotePr>
    <w:endnote w:id="-1"/>
    <w:endnote w:id="0"/>
  </w:endnotePr>
  <w:compat>
    <w:noLeading/>
    <w:doNotExpandShiftReturn/>
    <w:suppressBottomSpacing/>
    <w:suppressTop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249"/>
    <w:rsid w:val="00000F42"/>
    <w:rsid w:val="00004820"/>
    <w:rsid w:val="0001248C"/>
    <w:rsid w:val="000126F8"/>
    <w:rsid w:val="00014145"/>
    <w:rsid w:val="000147AC"/>
    <w:rsid w:val="00027A13"/>
    <w:rsid w:val="00032796"/>
    <w:rsid w:val="0003470F"/>
    <w:rsid w:val="00035565"/>
    <w:rsid w:val="00037E26"/>
    <w:rsid w:val="00042796"/>
    <w:rsid w:val="00046999"/>
    <w:rsid w:val="00051EAF"/>
    <w:rsid w:val="0005372A"/>
    <w:rsid w:val="00067F4F"/>
    <w:rsid w:val="00075142"/>
    <w:rsid w:val="00090F97"/>
    <w:rsid w:val="0009490F"/>
    <w:rsid w:val="00094E52"/>
    <w:rsid w:val="0009772A"/>
    <w:rsid w:val="00097BD1"/>
    <w:rsid w:val="000A14B6"/>
    <w:rsid w:val="000A26F7"/>
    <w:rsid w:val="000A3331"/>
    <w:rsid w:val="000A3E0B"/>
    <w:rsid w:val="000B26D9"/>
    <w:rsid w:val="000C252A"/>
    <w:rsid w:val="000C2BDE"/>
    <w:rsid w:val="000C3C00"/>
    <w:rsid w:val="000D2312"/>
    <w:rsid w:val="000D4743"/>
    <w:rsid w:val="000D75DC"/>
    <w:rsid w:val="000E3400"/>
    <w:rsid w:val="000F003E"/>
    <w:rsid w:val="000F1115"/>
    <w:rsid w:val="000F2678"/>
    <w:rsid w:val="00101398"/>
    <w:rsid w:val="00101B18"/>
    <w:rsid w:val="00105153"/>
    <w:rsid w:val="00105385"/>
    <w:rsid w:val="00106382"/>
    <w:rsid w:val="0010760D"/>
    <w:rsid w:val="00107E2E"/>
    <w:rsid w:val="00122DBE"/>
    <w:rsid w:val="0012313A"/>
    <w:rsid w:val="00123735"/>
    <w:rsid w:val="0012699E"/>
    <w:rsid w:val="00131E1E"/>
    <w:rsid w:val="0013417B"/>
    <w:rsid w:val="001349BA"/>
    <w:rsid w:val="001433B2"/>
    <w:rsid w:val="001453FA"/>
    <w:rsid w:val="00146E21"/>
    <w:rsid w:val="0015797D"/>
    <w:rsid w:val="00161A39"/>
    <w:rsid w:val="001670C8"/>
    <w:rsid w:val="00170BCC"/>
    <w:rsid w:val="0017137E"/>
    <w:rsid w:val="00171502"/>
    <w:rsid w:val="00172D6C"/>
    <w:rsid w:val="001741F9"/>
    <w:rsid w:val="00181EF1"/>
    <w:rsid w:val="00183C00"/>
    <w:rsid w:val="001934C6"/>
    <w:rsid w:val="001941C6"/>
    <w:rsid w:val="001A2103"/>
    <w:rsid w:val="001A3DAA"/>
    <w:rsid w:val="001B0A61"/>
    <w:rsid w:val="001B10D2"/>
    <w:rsid w:val="001B160E"/>
    <w:rsid w:val="001B1C7B"/>
    <w:rsid w:val="001B7F14"/>
    <w:rsid w:val="001C230D"/>
    <w:rsid w:val="001C28AB"/>
    <w:rsid w:val="001C2F67"/>
    <w:rsid w:val="001C30CF"/>
    <w:rsid w:val="001D4CE1"/>
    <w:rsid w:val="001D4F38"/>
    <w:rsid w:val="001D7230"/>
    <w:rsid w:val="001E03DE"/>
    <w:rsid w:val="001E4452"/>
    <w:rsid w:val="001F1918"/>
    <w:rsid w:val="001F2D0F"/>
    <w:rsid w:val="001F55DD"/>
    <w:rsid w:val="001F75D3"/>
    <w:rsid w:val="00202C0E"/>
    <w:rsid w:val="00204556"/>
    <w:rsid w:val="00204A44"/>
    <w:rsid w:val="00205B52"/>
    <w:rsid w:val="0020741A"/>
    <w:rsid w:val="002223B8"/>
    <w:rsid w:val="00226FAF"/>
    <w:rsid w:val="00230A9D"/>
    <w:rsid w:val="00231AD5"/>
    <w:rsid w:val="00231B6F"/>
    <w:rsid w:val="00233AAA"/>
    <w:rsid w:val="00236FBC"/>
    <w:rsid w:val="00246EAC"/>
    <w:rsid w:val="00250741"/>
    <w:rsid w:val="00255998"/>
    <w:rsid w:val="00264878"/>
    <w:rsid w:val="00266C26"/>
    <w:rsid w:val="002671F8"/>
    <w:rsid w:val="00267C53"/>
    <w:rsid w:val="00271053"/>
    <w:rsid w:val="00273436"/>
    <w:rsid w:val="002760D3"/>
    <w:rsid w:val="00277D6C"/>
    <w:rsid w:val="00280039"/>
    <w:rsid w:val="002873B1"/>
    <w:rsid w:val="00296589"/>
    <w:rsid w:val="002A1257"/>
    <w:rsid w:val="002A5769"/>
    <w:rsid w:val="002A5CA8"/>
    <w:rsid w:val="002B4D21"/>
    <w:rsid w:val="002B4FDD"/>
    <w:rsid w:val="002B61A3"/>
    <w:rsid w:val="002D1EC1"/>
    <w:rsid w:val="002D2F84"/>
    <w:rsid w:val="002D490F"/>
    <w:rsid w:val="002E424C"/>
    <w:rsid w:val="002E4D8B"/>
    <w:rsid w:val="002E569F"/>
    <w:rsid w:val="002E6DB4"/>
    <w:rsid w:val="002F5871"/>
    <w:rsid w:val="002F5A3A"/>
    <w:rsid w:val="002F7AF1"/>
    <w:rsid w:val="00306466"/>
    <w:rsid w:val="00310FBE"/>
    <w:rsid w:val="003128BF"/>
    <w:rsid w:val="0031299E"/>
    <w:rsid w:val="00313327"/>
    <w:rsid w:val="00313FD1"/>
    <w:rsid w:val="00314ABF"/>
    <w:rsid w:val="003171B2"/>
    <w:rsid w:val="0032003E"/>
    <w:rsid w:val="00321F6B"/>
    <w:rsid w:val="00324E4D"/>
    <w:rsid w:val="00326E7F"/>
    <w:rsid w:val="00337F5B"/>
    <w:rsid w:val="00344A7B"/>
    <w:rsid w:val="0034547D"/>
    <w:rsid w:val="00354F85"/>
    <w:rsid w:val="003558EF"/>
    <w:rsid w:val="00356585"/>
    <w:rsid w:val="00363524"/>
    <w:rsid w:val="0036616C"/>
    <w:rsid w:val="00366174"/>
    <w:rsid w:val="00367E4C"/>
    <w:rsid w:val="00374BBB"/>
    <w:rsid w:val="00376F6E"/>
    <w:rsid w:val="00383579"/>
    <w:rsid w:val="003847EC"/>
    <w:rsid w:val="003866E6"/>
    <w:rsid w:val="00396D58"/>
    <w:rsid w:val="0039725A"/>
    <w:rsid w:val="003972A0"/>
    <w:rsid w:val="003A17A6"/>
    <w:rsid w:val="003A38E4"/>
    <w:rsid w:val="003B7B7E"/>
    <w:rsid w:val="003C110B"/>
    <w:rsid w:val="003C1232"/>
    <w:rsid w:val="003C53B9"/>
    <w:rsid w:val="003C738A"/>
    <w:rsid w:val="003D0E9B"/>
    <w:rsid w:val="003D296C"/>
    <w:rsid w:val="003F734B"/>
    <w:rsid w:val="003F7E9E"/>
    <w:rsid w:val="004016D8"/>
    <w:rsid w:val="00405882"/>
    <w:rsid w:val="00407C8C"/>
    <w:rsid w:val="004172A9"/>
    <w:rsid w:val="0042782C"/>
    <w:rsid w:val="00435AE1"/>
    <w:rsid w:val="00445F49"/>
    <w:rsid w:val="0044650F"/>
    <w:rsid w:val="004513A1"/>
    <w:rsid w:val="004538CA"/>
    <w:rsid w:val="00453CF3"/>
    <w:rsid w:val="00456495"/>
    <w:rsid w:val="00457190"/>
    <w:rsid w:val="00471620"/>
    <w:rsid w:val="004741E9"/>
    <w:rsid w:val="00481F47"/>
    <w:rsid w:val="00482A98"/>
    <w:rsid w:val="0049311E"/>
    <w:rsid w:val="004938D1"/>
    <w:rsid w:val="00494B45"/>
    <w:rsid w:val="00497686"/>
    <w:rsid w:val="004A1798"/>
    <w:rsid w:val="004A7B97"/>
    <w:rsid w:val="004B3BED"/>
    <w:rsid w:val="004C68D7"/>
    <w:rsid w:val="004C6EA0"/>
    <w:rsid w:val="004D2C57"/>
    <w:rsid w:val="004D4E19"/>
    <w:rsid w:val="004E48DA"/>
    <w:rsid w:val="004E6452"/>
    <w:rsid w:val="004F0BD4"/>
    <w:rsid w:val="004F40A6"/>
    <w:rsid w:val="004F5D46"/>
    <w:rsid w:val="004F7FCD"/>
    <w:rsid w:val="0050091C"/>
    <w:rsid w:val="0050096E"/>
    <w:rsid w:val="00501495"/>
    <w:rsid w:val="0050331D"/>
    <w:rsid w:val="00504F72"/>
    <w:rsid w:val="0051247B"/>
    <w:rsid w:val="00515A75"/>
    <w:rsid w:val="00516F61"/>
    <w:rsid w:val="00520578"/>
    <w:rsid w:val="00525201"/>
    <w:rsid w:val="00527257"/>
    <w:rsid w:val="00527DDE"/>
    <w:rsid w:val="00530403"/>
    <w:rsid w:val="00534EED"/>
    <w:rsid w:val="0053612D"/>
    <w:rsid w:val="00540262"/>
    <w:rsid w:val="0054499E"/>
    <w:rsid w:val="00573E96"/>
    <w:rsid w:val="0057465E"/>
    <w:rsid w:val="00576F2C"/>
    <w:rsid w:val="005779F9"/>
    <w:rsid w:val="005804DB"/>
    <w:rsid w:val="005856B1"/>
    <w:rsid w:val="005876A6"/>
    <w:rsid w:val="005955ED"/>
    <w:rsid w:val="005A0701"/>
    <w:rsid w:val="005A09C2"/>
    <w:rsid w:val="005A6DBE"/>
    <w:rsid w:val="005B08AE"/>
    <w:rsid w:val="005B0D3F"/>
    <w:rsid w:val="005B15F8"/>
    <w:rsid w:val="005B27AF"/>
    <w:rsid w:val="005B581E"/>
    <w:rsid w:val="005C24D8"/>
    <w:rsid w:val="005D0D1A"/>
    <w:rsid w:val="005D4E0A"/>
    <w:rsid w:val="005D7EFE"/>
    <w:rsid w:val="005E025D"/>
    <w:rsid w:val="005F16D2"/>
    <w:rsid w:val="005F1E6C"/>
    <w:rsid w:val="005F354C"/>
    <w:rsid w:val="005F42BF"/>
    <w:rsid w:val="005F60C8"/>
    <w:rsid w:val="005F6803"/>
    <w:rsid w:val="005F71A5"/>
    <w:rsid w:val="00600BB3"/>
    <w:rsid w:val="006037C6"/>
    <w:rsid w:val="0060393F"/>
    <w:rsid w:val="006112C7"/>
    <w:rsid w:val="00615D4F"/>
    <w:rsid w:val="00616E2A"/>
    <w:rsid w:val="00621BF1"/>
    <w:rsid w:val="0062238E"/>
    <w:rsid w:val="006244B4"/>
    <w:rsid w:val="0062577D"/>
    <w:rsid w:val="00640680"/>
    <w:rsid w:val="006434A9"/>
    <w:rsid w:val="00653742"/>
    <w:rsid w:val="00656183"/>
    <w:rsid w:val="0066169F"/>
    <w:rsid w:val="00662A74"/>
    <w:rsid w:val="00663BF1"/>
    <w:rsid w:val="00664FFC"/>
    <w:rsid w:val="00665519"/>
    <w:rsid w:val="00673A61"/>
    <w:rsid w:val="006765D7"/>
    <w:rsid w:val="006775C6"/>
    <w:rsid w:val="00680661"/>
    <w:rsid w:val="00681844"/>
    <w:rsid w:val="00682C6D"/>
    <w:rsid w:val="00686EB0"/>
    <w:rsid w:val="00687F32"/>
    <w:rsid w:val="006903FE"/>
    <w:rsid w:val="0069304D"/>
    <w:rsid w:val="00693CF8"/>
    <w:rsid w:val="00695E70"/>
    <w:rsid w:val="006973F1"/>
    <w:rsid w:val="0069790C"/>
    <w:rsid w:val="006A147C"/>
    <w:rsid w:val="006A1C37"/>
    <w:rsid w:val="006A4772"/>
    <w:rsid w:val="006A5208"/>
    <w:rsid w:val="006B0332"/>
    <w:rsid w:val="006B1560"/>
    <w:rsid w:val="006B1A7C"/>
    <w:rsid w:val="006B31CE"/>
    <w:rsid w:val="006B31F8"/>
    <w:rsid w:val="006B700D"/>
    <w:rsid w:val="006C4315"/>
    <w:rsid w:val="006C7DE3"/>
    <w:rsid w:val="006D26F2"/>
    <w:rsid w:val="006D533A"/>
    <w:rsid w:val="006E14F9"/>
    <w:rsid w:val="006E3746"/>
    <w:rsid w:val="006E4E53"/>
    <w:rsid w:val="006E6CE1"/>
    <w:rsid w:val="006F4D26"/>
    <w:rsid w:val="006F5F10"/>
    <w:rsid w:val="006F7A32"/>
    <w:rsid w:val="00700E86"/>
    <w:rsid w:val="0070100D"/>
    <w:rsid w:val="00701D9C"/>
    <w:rsid w:val="00703426"/>
    <w:rsid w:val="0070607A"/>
    <w:rsid w:val="007110E1"/>
    <w:rsid w:val="007158EC"/>
    <w:rsid w:val="00720E1D"/>
    <w:rsid w:val="00731083"/>
    <w:rsid w:val="00732FBE"/>
    <w:rsid w:val="00735D2A"/>
    <w:rsid w:val="007361D9"/>
    <w:rsid w:val="0073643F"/>
    <w:rsid w:val="00750783"/>
    <w:rsid w:val="007518F7"/>
    <w:rsid w:val="007519C2"/>
    <w:rsid w:val="00751A7F"/>
    <w:rsid w:val="00752844"/>
    <w:rsid w:val="00754214"/>
    <w:rsid w:val="00755CB0"/>
    <w:rsid w:val="00756136"/>
    <w:rsid w:val="00757030"/>
    <w:rsid w:val="0075718B"/>
    <w:rsid w:val="0077045C"/>
    <w:rsid w:val="007718F5"/>
    <w:rsid w:val="0078095D"/>
    <w:rsid w:val="00780DDA"/>
    <w:rsid w:val="0078373A"/>
    <w:rsid w:val="00784730"/>
    <w:rsid w:val="00791F2C"/>
    <w:rsid w:val="00796F0B"/>
    <w:rsid w:val="007A1B4F"/>
    <w:rsid w:val="007A3D53"/>
    <w:rsid w:val="007A500D"/>
    <w:rsid w:val="007A6820"/>
    <w:rsid w:val="007A7B1C"/>
    <w:rsid w:val="007B27F7"/>
    <w:rsid w:val="007C1BC7"/>
    <w:rsid w:val="007C3697"/>
    <w:rsid w:val="007C4BCD"/>
    <w:rsid w:val="007C4CA0"/>
    <w:rsid w:val="007D17FA"/>
    <w:rsid w:val="007D2031"/>
    <w:rsid w:val="007D6306"/>
    <w:rsid w:val="007D76DB"/>
    <w:rsid w:val="007D7851"/>
    <w:rsid w:val="007E1568"/>
    <w:rsid w:val="007E1799"/>
    <w:rsid w:val="007E1F12"/>
    <w:rsid w:val="007E3550"/>
    <w:rsid w:val="007E6616"/>
    <w:rsid w:val="007F1C56"/>
    <w:rsid w:val="007F28E1"/>
    <w:rsid w:val="007F631E"/>
    <w:rsid w:val="00802A41"/>
    <w:rsid w:val="008102EC"/>
    <w:rsid w:val="00813657"/>
    <w:rsid w:val="00827115"/>
    <w:rsid w:val="00832C30"/>
    <w:rsid w:val="008353A0"/>
    <w:rsid w:val="00837F77"/>
    <w:rsid w:val="00841BB3"/>
    <w:rsid w:val="00845208"/>
    <w:rsid w:val="00850209"/>
    <w:rsid w:val="0086358D"/>
    <w:rsid w:val="0086636D"/>
    <w:rsid w:val="008674A4"/>
    <w:rsid w:val="00867BBA"/>
    <w:rsid w:val="0087768F"/>
    <w:rsid w:val="008A7911"/>
    <w:rsid w:val="008B0D21"/>
    <w:rsid w:val="008B1608"/>
    <w:rsid w:val="008B27FA"/>
    <w:rsid w:val="008B2A53"/>
    <w:rsid w:val="008B58CD"/>
    <w:rsid w:val="008B7133"/>
    <w:rsid w:val="008C1E7D"/>
    <w:rsid w:val="008C2835"/>
    <w:rsid w:val="008C5FCD"/>
    <w:rsid w:val="008D0911"/>
    <w:rsid w:val="008D1203"/>
    <w:rsid w:val="008D458B"/>
    <w:rsid w:val="008F458F"/>
    <w:rsid w:val="008F5021"/>
    <w:rsid w:val="009021D7"/>
    <w:rsid w:val="00906D4E"/>
    <w:rsid w:val="00906D6F"/>
    <w:rsid w:val="00914193"/>
    <w:rsid w:val="009157FB"/>
    <w:rsid w:val="00927B13"/>
    <w:rsid w:val="00930FE2"/>
    <w:rsid w:val="0093565A"/>
    <w:rsid w:val="00936624"/>
    <w:rsid w:val="00940DD2"/>
    <w:rsid w:val="009473CE"/>
    <w:rsid w:val="00950B3E"/>
    <w:rsid w:val="009533B3"/>
    <w:rsid w:val="0095516D"/>
    <w:rsid w:val="00965509"/>
    <w:rsid w:val="009676DC"/>
    <w:rsid w:val="00967918"/>
    <w:rsid w:val="00971048"/>
    <w:rsid w:val="0098098C"/>
    <w:rsid w:val="00981A01"/>
    <w:rsid w:val="00983A48"/>
    <w:rsid w:val="009845C4"/>
    <w:rsid w:val="00991968"/>
    <w:rsid w:val="009935DA"/>
    <w:rsid w:val="00993887"/>
    <w:rsid w:val="0099660C"/>
    <w:rsid w:val="009A0E09"/>
    <w:rsid w:val="009A2027"/>
    <w:rsid w:val="009A5E07"/>
    <w:rsid w:val="009B23D7"/>
    <w:rsid w:val="009B4715"/>
    <w:rsid w:val="009B59E2"/>
    <w:rsid w:val="009C05F9"/>
    <w:rsid w:val="009C0F1D"/>
    <w:rsid w:val="009C5BF6"/>
    <w:rsid w:val="009C6A58"/>
    <w:rsid w:val="009D7EAE"/>
    <w:rsid w:val="009E387D"/>
    <w:rsid w:val="009E3ECA"/>
    <w:rsid w:val="009F0752"/>
    <w:rsid w:val="009F1765"/>
    <w:rsid w:val="009F1E7B"/>
    <w:rsid w:val="009F2CC1"/>
    <w:rsid w:val="009F7E18"/>
    <w:rsid w:val="00A02C90"/>
    <w:rsid w:val="00A103D4"/>
    <w:rsid w:val="00A139C0"/>
    <w:rsid w:val="00A22DFE"/>
    <w:rsid w:val="00A246F6"/>
    <w:rsid w:val="00A314EE"/>
    <w:rsid w:val="00A4465A"/>
    <w:rsid w:val="00A453F7"/>
    <w:rsid w:val="00A50DD0"/>
    <w:rsid w:val="00A51A97"/>
    <w:rsid w:val="00A56729"/>
    <w:rsid w:val="00A60E98"/>
    <w:rsid w:val="00A64600"/>
    <w:rsid w:val="00A65E57"/>
    <w:rsid w:val="00A66D37"/>
    <w:rsid w:val="00A7056F"/>
    <w:rsid w:val="00A74BFA"/>
    <w:rsid w:val="00A76E42"/>
    <w:rsid w:val="00A76ECE"/>
    <w:rsid w:val="00A90944"/>
    <w:rsid w:val="00A90DB3"/>
    <w:rsid w:val="00A9113B"/>
    <w:rsid w:val="00AA059D"/>
    <w:rsid w:val="00AA0C06"/>
    <w:rsid w:val="00AA3A87"/>
    <w:rsid w:val="00AA4C6F"/>
    <w:rsid w:val="00AA767F"/>
    <w:rsid w:val="00AB051C"/>
    <w:rsid w:val="00AB49BE"/>
    <w:rsid w:val="00AB5A79"/>
    <w:rsid w:val="00AC0AFD"/>
    <w:rsid w:val="00AC3F90"/>
    <w:rsid w:val="00AC5754"/>
    <w:rsid w:val="00AD168F"/>
    <w:rsid w:val="00AD43B4"/>
    <w:rsid w:val="00AE3F8F"/>
    <w:rsid w:val="00AE7984"/>
    <w:rsid w:val="00AF048C"/>
    <w:rsid w:val="00AF1283"/>
    <w:rsid w:val="00AF7F75"/>
    <w:rsid w:val="00B0109C"/>
    <w:rsid w:val="00B0180B"/>
    <w:rsid w:val="00B01D96"/>
    <w:rsid w:val="00B041E4"/>
    <w:rsid w:val="00B043ED"/>
    <w:rsid w:val="00B125BE"/>
    <w:rsid w:val="00B13B62"/>
    <w:rsid w:val="00B14994"/>
    <w:rsid w:val="00B2225E"/>
    <w:rsid w:val="00B25251"/>
    <w:rsid w:val="00B3204A"/>
    <w:rsid w:val="00B35914"/>
    <w:rsid w:val="00B37F49"/>
    <w:rsid w:val="00B4270F"/>
    <w:rsid w:val="00B4529F"/>
    <w:rsid w:val="00B47498"/>
    <w:rsid w:val="00B555F4"/>
    <w:rsid w:val="00B56116"/>
    <w:rsid w:val="00B56727"/>
    <w:rsid w:val="00B56943"/>
    <w:rsid w:val="00B668B5"/>
    <w:rsid w:val="00B668E1"/>
    <w:rsid w:val="00B67A46"/>
    <w:rsid w:val="00B72995"/>
    <w:rsid w:val="00B7581F"/>
    <w:rsid w:val="00B758A8"/>
    <w:rsid w:val="00B7732F"/>
    <w:rsid w:val="00B80357"/>
    <w:rsid w:val="00B86401"/>
    <w:rsid w:val="00B96EA0"/>
    <w:rsid w:val="00BA0C69"/>
    <w:rsid w:val="00BA197E"/>
    <w:rsid w:val="00BA1C83"/>
    <w:rsid w:val="00BA3249"/>
    <w:rsid w:val="00BA67AD"/>
    <w:rsid w:val="00BD3649"/>
    <w:rsid w:val="00BD7128"/>
    <w:rsid w:val="00BD7132"/>
    <w:rsid w:val="00BE00CE"/>
    <w:rsid w:val="00BE140A"/>
    <w:rsid w:val="00BE2B33"/>
    <w:rsid w:val="00BE4FD0"/>
    <w:rsid w:val="00BE58C2"/>
    <w:rsid w:val="00BE641A"/>
    <w:rsid w:val="00BF0A23"/>
    <w:rsid w:val="00BF1608"/>
    <w:rsid w:val="00BF5F38"/>
    <w:rsid w:val="00BF6BC5"/>
    <w:rsid w:val="00BF7895"/>
    <w:rsid w:val="00BF7C25"/>
    <w:rsid w:val="00C01BD1"/>
    <w:rsid w:val="00C1139F"/>
    <w:rsid w:val="00C1167A"/>
    <w:rsid w:val="00C150AD"/>
    <w:rsid w:val="00C204CB"/>
    <w:rsid w:val="00C20623"/>
    <w:rsid w:val="00C22DA6"/>
    <w:rsid w:val="00C23D83"/>
    <w:rsid w:val="00C26BF5"/>
    <w:rsid w:val="00C27B15"/>
    <w:rsid w:val="00C322AA"/>
    <w:rsid w:val="00C350D5"/>
    <w:rsid w:val="00C35CA2"/>
    <w:rsid w:val="00C37A2C"/>
    <w:rsid w:val="00C37A6A"/>
    <w:rsid w:val="00C448F4"/>
    <w:rsid w:val="00C44C9A"/>
    <w:rsid w:val="00C4602E"/>
    <w:rsid w:val="00C46A8E"/>
    <w:rsid w:val="00C46C79"/>
    <w:rsid w:val="00C4725B"/>
    <w:rsid w:val="00C523F9"/>
    <w:rsid w:val="00C53607"/>
    <w:rsid w:val="00C567B5"/>
    <w:rsid w:val="00C714B7"/>
    <w:rsid w:val="00C7386F"/>
    <w:rsid w:val="00C73942"/>
    <w:rsid w:val="00C7445B"/>
    <w:rsid w:val="00C74497"/>
    <w:rsid w:val="00C7538E"/>
    <w:rsid w:val="00C86561"/>
    <w:rsid w:val="00C870AA"/>
    <w:rsid w:val="00CA0416"/>
    <w:rsid w:val="00CA5ABA"/>
    <w:rsid w:val="00CA696A"/>
    <w:rsid w:val="00CA715B"/>
    <w:rsid w:val="00CA7995"/>
    <w:rsid w:val="00CB1BCB"/>
    <w:rsid w:val="00CB1BD4"/>
    <w:rsid w:val="00CB4655"/>
    <w:rsid w:val="00CB5296"/>
    <w:rsid w:val="00CC3B90"/>
    <w:rsid w:val="00CC6409"/>
    <w:rsid w:val="00CD0DC1"/>
    <w:rsid w:val="00CD4D43"/>
    <w:rsid w:val="00CD6932"/>
    <w:rsid w:val="00CE1CAD"/>
    <w:rsid w:val="00CF3DB6"/>
    <w:rsid w:val="00CF49EE"/>
    <w:rsid w:val="00CF5EB2"/>
    <w:rsid w:val="00D023D3"/>
    <w:rsid w:val="00D0381B"/>
    <w:rsid w:val="00D059DE"/>
    <w:rsid w:val="00D05A0E"/>
    <w:rsid w:val="00D077C5"/>
    <w:rsid w:val="00D10CC5"/>
    <w:rsid w:val="00D12802"/>
    <w:rsid w:val="00D12F98"/>
    <w:rsid w:val="00D13844"/>
    <w:rsid w:val="00D25D59"/>
    <w:rsid w:val="00D26CD7"/>
    <w:rsid w:val="00D30DB9"/>
    <w:rsid w:val="00D32BE3"/>
    <w:rsid w:val="00D36C8F"/>
    <w:rsid w:val="00D41874"/>
    <w:rsid w:val="00D431CF"/>
    <w:rsid w:val="00D438BF"/>
    <w:rsid w:val="00D5118C"/>
    <w:rsid w:val="00D558B2"/>
    <w:rsid w:val="00D5636F"/>
    <w:rsid w:val="00D56876"/>
    <w:rsid w:val="00D65AE8"/>
    <w:rsid w:val="00D66190"/>
    <w:rsid w:val="00D817B0"/>
    <w:rsid w:val="00D82A06"/>
    <w:rsid w:val="00D85FAC"/>
    <w:rsid w:val="00D91A72"/>
    <w:rsid w:val="00D924C7"/>
    <w:rsid w:val="00D95363"/>
    <w:rsid w:val="00D9578B"/>
    <w:rsid w:val="00DA4A66"/>
    <w:rsid w:val="00DA643B"/>
    <w:rsid w:val="00DB5C0B"/>
    <w:rsid w:val="00DB650B"/>
    <w:rsid w:val="00DB7FCD"/>
    <w:rsid w:val="00DC52DC"/>
    <w:rsid w:val="00DD15F7"/>
    <w:rsid w:val="00DD1ED9"/>
    <w:rsid w:val="00DD79F6"/>
    <w:rsid w:val="00DE44D5"/>
    <w:rsid w:val="00DE5328"/>
    <w:rsid w:val="00DE5C4E"/>
    <w:rsid w:val="00DF3B3E"/>
    <w:rsid w:val="00E06AD2"/>
    <w:rsid w:val="00E10FE3"/>
    <w:rsid w:val="00E12EF1"/>
    <w:rsid w:val="00E1527E"/>
    <w:rsid w:val="00E17952"/>
    <w:rsid w:val="00E420B2"/>
    <w:rsid w:val="00E439C3"/>
    <w:rsid w:val="00E471DA"/>
    <w:rsid w:val="00E6070F"/>
    <w:rsid w:val="00E633E4"/>
    <w:rsid w:val="00E661FE"/>
    <w:rsid w:val="00E71593"/>
    <w:rsid w:val="00E71839"/>
    <w:rsid w:val="00E7421C"/>
    <w:rsid w:val="00E74F7F"/>
    <w:rsid w:val="00E76329"/>
    <w:rsid w:val="00E8354F"/>
    <w:rsid w:val="00E851E7"/>
    <w:rsid w:val="00E916A7"/>
    <w:rsid w:val="00E96534"/>
    <w:rsid w:val="00E97C68"/>
    <w:rsid w:val="00EA020F"/>
    <w:rsid w:val="00EB4CE0"/>
    <w:rsid w:val="00EC2715"/>
    <w:rsid w:val="00EC408B"/>
    <w:rsid w:val="00EC6202"/>
    <w:rsid w:val="00EC73D6"/>
    <w:rsid w:val="00ED2A75"/>
    <w:rsid w:val="00ED3415"/>
    <w:rsid w:val="00ED675A"/>
    <w:rsid w:val="00EE0DBE"/>
    <w:rsid w:val="00EE6B5C"/>
    <w:rsid w:val="00EF1B35"/>
    <w:rsid w:val="00F01008"/>
    <w:rsid w:val="00F02818"/>
    <w:rsid w:val="00F05B4E"/>
    <w:rsid w:val="00F1109D"/>
    <w:rsid w:val="00F1148F"/>
    <w:rsid w:val="00F11925"/>
    <w:rsid w:val="00F12C39"/>
    <w:rsid w:val="00F14A29"/>
    <w:rsid w:val="00F14C96"/>
    <w:rsid w:val="00F20622"/>
    <w:rsid w:val="00F20DE2"/>
    <w:rsid w:val="00F24A2E"/>
    <w:rsid w:val="00F24B58"/>
    <w:rsid w:val="00F35AEC"/>
    <w:rsid w:val="00F35D26"/>
    <w:rsid w:val="00F360C8"/>
    <w:rsid w:val="00F44A67"/>
    <w:rsid w:val="00F453B6"/>
    <w:rsid w:val="00F520D7"/>
    <w:rsid w:val="00F53171"/>
    <w:rsid w:val="00F535FC"/>
    <w:rsid w:val="00F5386B"/>
    <w:rsid w:val="00F553C7"/>
    <w:rsid w:val="00F60AC6"/>
    <w:rsid w:val="00F644F4"/>
    <w:rsid w:val="00F64EC4"/>
    <w:rsid w:val="00F712CC"/>
    <w:rsid w:val="00F71679"/>
    <w:rsid w:val="00F7296A"/>
    <w:rsid w:val="00F738E2"/>
    <w:rsid w:val="00F74C24"/>
    <w:rsid w:val="00F75198"/>
    <w:rsid w:val="00F777C2"/>
    <w:rsid w:val="00F810E3"/>
    <w:rsid w:val="00F824D3"/>
    <w:rsid w:val="00F848B0"/>
    <w:rsid w:val="00F90A35"/>
    <w:rsid w:val="00F9307B"/>
    <w:rsid w:val="00F9346F"/>
    <w:rsid w:val="00F94D4A"/>
    <w:rsid w:val="00F956C9"/>
    <w:rsid w:val="00FA4E30"/>
    <w:rsid w:val="00FB24FF"/>
    <w:rsid w:val="00FC0656"/>
    <w:rsid w:val="00FC3060"/>
    <w:rsid w:val="00FC362B"/>
    <w:rsid w:val="00FC621E"/>
    <w:rsid w:val="00FC726F"/>
    <w:rsid w:val="00FD76CB"/>
    <w:rsid w:val="00FE3A49"/>
    <w:rsid w:val="00FF1AE4"/>
    <w:rsid w:val="00FF432B"/>
    <w:rsid w:val="00FF4335"/>
    <w:rsid w:val="00FF434E"/>
    <w:rsid w:val="00FF66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qFormat="1"/>
    <w:lsdException w:name="heading 2" w:locked="0" w:uiPriority="9" w:qFormat="1"/>
    <w:lsdException w:name="heading 3" w:locked="0" w:semiHidden="0" w:uiPriority="9" w:unhideWhenUsed="0" w:qFormat="1"/>
    <w:lsdException w:name="heading 4" w:locked="0"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uiPriority="0"/>
    <w:lsdException w:name="footer" w:locked="0" w:uiPriority="0"/>
    <w:lsdException w:name="caption" w:locked="0" w:uiPriority="35" w:qFormat="1"/>
    <w:lsdException w:name="table of figures" w:locked="0"/>
    <w:lsdException w:name="footnote reference" w:locked="0"/>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Body Text" w:locked="0"/>
    <w:lsdException w:name="Subtitle" w:uiPriority="11" w:unhideWhenUsed="0" w:qFormat="1"/>
    <w:lsdException w:name="Salutation" w:unhideWhenUsed="0"/>
    <w:lsdException w:name="Date" w:unhideWhenUsed="0"/>
    <w:lsdException w:name="Body Text First Indent" w:locked="0"/>
    <w:lsdException w:name="Hyperlink" w:locked="0" w:semiHidden="0"/>
    <w:lsdException w:name="FollowedHyperlink" w:locked="0"/>
    <w:lsdException w:name="Strong" w:locked="0" w:semiHidden="0" w:uiPriority="22" w:unhideWhenUsed="0"/>
    <w:lsdException w:name="Emphasis" w:locked="0" w:semiHidden="0" w:uiPriority="20" w:unhideWhenUsed="0" w:qFormat="1"/>
    <w:lsdException w:name="Plain Text" w:locked="0"/>
    <w:lsdException w:name="HTML Top of Form" w:locked="0"/>
    <w:lsdException w:name="HTML Bottom of Form" w:locked="0"/>
    <w:lsdException w:name="Normal Table" w:locked="0"/>
    <w:lsdException w:name="No List" w:locked="0"/>
    <w:lsdException w:name="Outline List 2" w:locked="0"/>
    <w:lsdException w:name="Table Grid" w:locked="0"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20"/>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20"/>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20"/>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20"/>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semiHidde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semiHidden/>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eastAsiaTheme="majorEastAsia" w:cstheme="majorBidi"/>
      <w:b/>
      <w:bCs/>
      <w:iCs/>
      <w:color w:val="000000" w:themeColor="text1"/>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1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eastAsiaTheme="majorEastAsia" w:cstheme="majorBidi"/>
      <w:b/>
      <w:bCs/>
      <w:color w:val="000000" w:themeColor="text1"/>
      <w:sz w:val="22"/>
      <w:szCs w:val="20"/>
      <w:lang w:eastAsia="de-DE"/>
    </w:rPr>
  </w:style>
  <w:style w:type="paragraph" w:customStyle="1" w:styleId="AufzhlungAnfang">
    <w:name w:val="Aufzählung Anfang"/>
    <w:basedOn w:val="Standard-EinstellungenLS"/>
    <w:next w:val="AufzhlungFortsetzung"/>
    <w:qFormat/>
    <w:rsid w:val="00B25251"/>
    <w:pPr>
      <w:numPr>
        <w:numId w:val="1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1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39"/>
    <w:rsid w:val="00527D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16"/>
      </w:numPr>
      <w:ind w:left="488" w:hanging="244"/>
    </w:pPr>
  </w:style>
  <w:style w:type="paragraph" w:customStyle="1" w:styleId="TabelleNummerierung">
    <w:name w:val="Tabelle Nummerierung"/>
    <w:basedOn w:val="TabelleAufzhlung"/>
    <w:rsid w:val="007C1BC7"/>
    <w:pPr>
      <w:numPr>
        <w:numId w:val="17"/>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34"/>
      </w:numPr>
    </w:pPr>
  </w:style>
  <w:style w:type="paragraph" w:styleId="Verzeichnis2">
    <w:name w:val="toc 2"/>
    <w:basedOn w:val="Standard-EinstellungenLS"/>
    <w:next w:val="Standard"/>
    <w:uiPriority w:val="39"/>
    <w:rsid w:val="007D6306"/>
    <w:pPr>
      <w:tabs>
        <w:tab w:val="left" w:pos="880"/>
        <w:tab w:val="right" w:leader="dot" w:pos="9628"/>
      </w:tabs>
      <w:spacing w:after="100"/>
      <w:ind w:left="828" w:right="567" w:hanging="471"/>
    </w:pPr>
  </w:style>
  <w:style w:type="paragraph" w:styleId="Verzeichnis1">
    <w:name w:val="toc 1"/>
    <w:basedOn w:val="Standard-EinstellungenLS"/>
    <w:next w:val="Standard"/>
    <w:uiPriority w:val="39"/>
    <w:rsid w:val="007D6306"/>
    <w:pPr>
      <w:tabs>
        <w:tab w:val="left" w:pos="440"/>
        <w:tab w:val="right" w:leader="dot" w:pos="9628"/>
      </w:tabs>
      <w:spacing w:before="160" w:after="160" w:line="360" w:lineRule="exact"/>
      <w:ind w:left="357" w:right="567" w:hanging="357"/>
    </w:pPr>
    <w:rPr>
      <w:b/>
    </w:rPr>
  </w:style>
  <w:style w:type="paragraph" w:styleId="Verzeichnis3">
    <w:name w:val="toc 3"/>
    <w:basedOn w:val="Standard-EinstellungenLS"/>
    <w:next w:val="Standard"/>
    <w:uiPriority w:val="39"/>
    <w:rsid w:val="007D6306"/>
    <w:pPr>
      <w:spacing w:after="100"/>
      <w:ind w:left="1503" w:right="567" w:hanging="709"/>
      <w:contextualSpacing/>
    </w:pPr>
  </w:style>
  <w:style w:type="paragraph" w:styleId="Verzeichnis4">
    <w:name w:val="toc 4"/>
    <w:next w:val="Standard"/>
    <w:uiPriority w:val="39"/>
    <w:semiHidden/>
    <w:rsid w:val="007D6306"/>
    <w:pPr>
      <w:tabs>
        <w:tab w:val="left" w:pos="1760"/>
        <w:tab w:val="right" w:leader="dot" w:pos="9628"/>
      </w:tabs>
      <w:spacing w:after="100"/>
      <w:ind w:left="1531" w:right="567" w:hanging="737"/>
      <w:contextualSpacing/>
    </w:pPr>
    <w:rPr>
      <w:sz w:val="20"/>
    </w:rPr>
  </w:style>
  <w:style w:type="character" w:styleId="Hyper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paragraph" w:styleId="Listenabsatz">
    <w:name w:val="List Paragraph"/>
    <w:basedOn w:val="Standard"/>
    <w:uiPriority w:val="34"/>
    <w:qFormat/>
    <w:locked/>
    <w:rsid w:val="002B4D21"/>
    <w:pPr>
      <w:spacing w:after="160" w:line="259" w:lineRule="auto"/>
      <w:ind w:left="720"/>
      <w:contextualSpacing/>
    </w:pPr>
    <w:rPr>
      <w:rFonts w:cstheme="minorBidi"/>
      <w:color w:val="auto"/>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qFormat="1"/>
    <w:lsdException w:name="heading 2" w:locked="0" w:uiPriority="9" w:qFormat="1"/>
    <w:lsdException w:name="heading 3" w:locked="0" w:semiHidden="0" w:uiPriority="9" w:unhideWhenUsed="0" w:qFormat="1"/>
    <w:lsdException w:name="heading 4" w:locked="0"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uiPriority="0"/>
    <w:lsdException w:name="footer" w:locked="0" w:uiPriority="0"/>
    <w:lsdException w:name="caption" w:locked="0" w:uiPriority="35" w:qFormat="1"/>
    <w:lsdException w:name="table of figures" w:locked="0"/>
    <w:lsdException w:name="footnote reference" w:locked="0"/>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Body Text" w:locked="0"/>
    <w:lsdException w:name="Subtitle" w:uiPriority="11" w:unhideWhenUsed="0" w:qFormat="1"/>
    <w:lsdException w:name="Salutation" w:unhideWhenUsed="0"/>
    <w:lsdException w:name="Date" w:unhideWhenUsed="0"/>
    <w:lsdException w:name="Body Text First Indent" w:locked="0"/>
    <w:lsdException w:name="Hyperlink" w:locked="0" w:semiHidden="0"/>
    <w:lsdException w:name="FollowedHyperlink" w:locked="0"/>
    <w:lsdException w:name="Strong" w:locked="0" w:semiHidden="0" w:uiPriority="22" w:unhideWhenUsed="0"/>
    <w:lsdException w:name="Emphasis" w:locked="0" w:semiHidden="0" w:uiPriority="20" w:unhideWhenUsed="0" w:qFormat="1"/>
    <w:lsdException w:name="Plain Text" w:locked="0"/>
    <w:lsdException w:name="HTML Top of Form" w:locked="0"/>
    <w:lsdException w:name="HTML Bottom of Form" w:locked="0"/>
    <w:lsdException w:name="Normal Table" w:locked="0"/>
    <w:lsdException w:name="No List" w:locked="0"/>
    <w:lsdException w:name="Outline List 2" w:locked="0"/>
    <w:lsdException w:name="Table Grid" w:locked="0"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20"/>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20"/>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20"/>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20"/>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semiHidde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semiHidden/>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eastAsiaTheme="majorEastAsia" w:cstheme="majorBidi"/>
      <w:b/>
      <w:bCs/>
      <w:iCs/>
      <w:color w:val="000000" w:themeColor="text1"/>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1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eastAsiaTheme="majorEastAsia" w:cstheme="majorBidi"/>
      <w:b/>
      <w:bCs/>
      <w:color w:val="000000" w:themeColor="text1"/>
      <w:sz w:val="22"/>
      <w:szCs w:val="20"/>
      <w:lang w:eastAsia="de-DE"/>
    </w:rPr>
  </w:style>
  <w:style w:type="paragraph" w:customStyle="1" w:styleId="AufzhlungAnfang">
    <w:name w:val="Aufzählung Anfang"/>
    <w:basedOn w:val="Standard-EinstellungenLS"/>
    <w:next w:val="AufzhlungFortsetzung"/>
    <w:qFormat/>
    <w:rsid w:val="00B25251"/>
    <w:pPr>
      <w:numPr>
        <w:numId w:val="1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1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39"/>
    <w:rsid w:val="00527D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16"/>
      </w:numPr>
      <w:ind w:left="488" w:hanging="244"/>
    </w:pPr>
  </w:style>
  <w:style w:type="paragraph" w:customStyle="1" w:styleId="TabelleNummerierung">
    <w:name w:val="Tabelle Nummerierung"/>
    <w:basedOn w:val="TabelleAufzhlung"/>
    <w:rsid w:val="007C1BC7"/>
    <w:pPr>
      <w:numPr>
        <w:numId w:val="17"/>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34"/>
      </w:numPr>
    </w:pPr>
  </w:style>
  <w:style w:type="paragraph" w:styleId="Verzeichnis2">
    <w:name w:val="toc 2"/>
    <w:basedOn w:val="Standard-EinstellungenLS"/>
    <w:next w:val="Standard"/>
    <w:uiPriority w:val="39"/>
    <w:rsid w:val="007D6306"/>
    <w:pPr>
      <w:tabs>
        <w:tab w:val="left" w:pos="880"/>
        <w:tab w:val="right" w:leader="dot" w:pos="9628"/>
      </w:tabs>
      <w:spacing w:after="100"/>
      <w:ind w:left="828" w:right="567" w:hanging="471"/>
    </w:pPr>
  </w:style>
  <w:style w:type="paragraph" w:styleId="Verzeichnis1">
    <w:name w:val="toc 1"/>
    <w:basedOn w:val="Standard-EinstellungenLS"/>
    <w:next w:val="Standard"/>
    <w:uiPriority w:val="39"/>
    <w:rsid w:val="007D6306"/>
    <w:pPr>
      <w:tabs>
        <w:tab w:val="left" w:pos="440"/>
        <w:tab w:val="right" w:leader="dot" w:pos="9628"/>
      </w:tabs>
      <w:spacing w:before="160" w:after="160" w:line="360" w:lineRule="exact"/>
      <w:ind w:left="357" w:right="567" w:hanging="357"/>
    </w:pPr>
    <w:rPr>
      <w:b/>
    </w:rPr>
  </w:style>
  <w:style w:type="paragraph" w:styleId="Verzeichnis3">
    <w:name w:val="toc 3"/>
    <w:basedOn w:val="Standard-EinstellungenLS"/>
    <w:next w:val="Standard"/>
    <w:uiPriority w:val="39"/>
    <w:rsid w:val="007D6306"/>
    <w:pPr>
      <w:spacing w:after="100"/>
      <w:ind w:left="1503" w:right="567" w:hanging="709"/>
      <w:contextualSpacing/>
    </w:pPr>
  </w:style>
  <w:style w:type="paragraph" w:styleId="Verzeichnis4">
    <w:name w:val="toc 4"/>
    <w:next w:val="Standard"/>
    <w:uiPriority w:val="39"/>
    <w:semiHidden/>
    <w:rsid w:val="007D6306"/>
    <w:pPr>
      <w:tabs>
        <w:tab w:val="left" w:pos="1760"/>
        <w:tab w:val="right" w:leader="dot" w:pos="9628"/>
      </w:tabs>
      <w:spacing w:after="100"/>
      <w:ind w:left="1531" w:right="567" w:hanging="737"/>
      <w:contextualSpacing/>
    </w:pPr>
    <w:rPr>
      <w:sz w:val="20"/>
    </w:rPr>
  </w:style>
  <w:style w:type="character" w:styleId="Hyper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paragraph" w:styleId="Listenabsatz">
    <w:name w:val="List Paragraph"/>
    <w:basedOn w:val="Standard"/>
    <w:uiPriority w:val="34"/>
    <w:qFormat/>
    <w:locked/>
    <w:rsid w:val="002B4D21"/>
    <w:pPr>
      <w:spacing w:after="160" w:line="259" w:lineRule="auto"/>
      <w:ind w:left="720"/>
      <w:contextualSpacing/>
    </w:pPr>
    <w:rPr>
      <w:rFonts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0797">
      <w:bodyDiv w:val="1"/>
      <w:marLeft w:val="0"/>
      <w:marRight w:val="0"/>
      <w:marTop w:val="0"/>
      <w:marBottom w:val="0"/>
      <w:divBdr>
        <w:top w:val="none" w:sz="0" w:space="0" w:color="auto"/>
        <w:left w:val="none" w:sz="0" w:space="0" w:color="auto"/>
        <w:bottom w:val="none" w:sz="0" w:space="0" w:color="auto"/>
        <w:right w:val="none" w:sz="0" w:space="0" w:color="auto"/>
      </w:divBdr>
    </w:div>
    <w:div w:id="98581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3.xml"/><Relationship Id="rId117" Type="http://schemas.openxmlformats.org/officeDocument/2006/relationships/image" Target="media/image26.emf"/><Relationship Id="rId21" Type="http://schemas.openxmlformats.org/officeDocument/2006/relationships/customXml" Target="ink/ink8.xml"/><Relationship Id="rId42" Type="http://schemas.openxmlformats.org/officeDocument/2006/relationships/customXml" Target="ink/ink29.xml"/><Relationship Id="rId47" Type="http://schemas.openxmlformats.org/officeDocument/2006/relationships/customXml" Target="ink/ink34.xml"/><Relationship Id="rId63" Type="http://schemas.openxmlformats.org/officeDocument/2006/relationships/customXml" Target="ink/ink50.xml"/><Relationship Id="rId68" Type="http://schemas.openxmlformats.org/officeDocument/2006/relationships/customXml" Target="ink/ink55.xml"/><Relationship Id="rId84" Type="http://schemas.openxmlformats.org/officeDocument/2006/relationships/customXml" Target="ink/ink71.xml"/><Relationship Id="rId89" Type="http://schemas.openxmlformats.org/officeDocument/2006/relationships/customXml" Target="ink/ink76.xml"/><Relationship Id="rId112" Type="http://schemas.openxmlformats.org/officeDocument/2006/relationships/image" Target="media/image21.emf"/><Relationship Id="rId133" Type="http://schemas.openxmlformats.org/officeDocument/2006/relationships/image" Target="media/image42.emf"/><Relationship Id="rId138" Type="http://schemas.openxmlformats.org/officeDocument/2006/relationships/image" Target="media/image47.emf"/><Relationship Id="rId154" Type="http://schemas.openxmlformats.org/officeDocument/2006/relationships/image" Target="media/image63.emf"/><Relationship Id="rId159" Type="http://schemas.openxmlformats.org/officeDocument/2006/relationships/image" Target="media/image68.emf"/><Relationship Id="rId175" Type="http://schemas.openxmlformats.org/officeDocument/2006/relationships/image" Target="media/image84.emf"/><Relationship Id="rId170" Type="http://schemas.openxmlformats.org/officeDocument/2006/relationships/image" Target="media/image79.emf"/><Relationship Id="rId191" Type="http://schemas.openxmlformats.org/officeDocument/2006/relationships/theme" Target="theme/theme1.xml"/><Relationship Id="rId16" Type="http://schemas.openxmlformats.org/officeDocument/2006/relationships/customXml" Target="ink/ink3.xml"/><Relationship Id="rId107" Type="http://schemas.openxmlformats.org/officeDocument/2006/relationships/image" Target="media/image16.emf"/><Relationship Id="rId11" Type="http://schemas.openxmlformats.org/officeDocument/2006/relationships/image" Target="media/image1.png"/><Relationship Id="rId32" Type="http://schemas.openxmlformats.org/officeDocument/2006/relationships/customXml" Target="ink/ink19.xml"/><Relationship Id="rId37" Type="http://schemas.openxmlformats.org/officeDocument/2006/relationships/customXml" Target="ink/ink24.xml"/><Relationship Id="rId53" Type="http://schemas.openxmlformats.org/officeDocument/2006/relationships/customXml" Target="ink/ink40.xml"/><Relationship Id="rId58" Type="http://schemas.openxmlformats.org/officeDocument/2006/relationships/customXml" Target="ink/ink45.xml"/><Relationship Id="rId74" Type="http://schemas.openxmlformats.org/officeDocument/2006/relationships/customXml" Target="ink/ink61.xml"/><Relationship Id="rId79" Type="http://schemas.openxmlformats.org/officeDocument/2006/relationships/customXml" Target="ink/ink66.xml"/><Relationship Id="rId102" Type="http://schemas.openxmlformats.org/officeDocument/2006/relationships/image" Target="media/image11.emf"/><Relationship Id="rId123" Type="http://schemas.openxmlformats.org/officeDocument/2006/relationships/image" Target="media/image32.emf"/><Relationship Id="rId128" Type="http://schemas.openxmlformats.org/officeDocument/2006/relationships/image" Target="media/image37.emf"/><Relationship Id="rId144" Type="http://schemas.openxmlformats.org/officeDocument/2006/relationships/image" Target="media/image53.emf"/><Relationship Id="rId149" Type="http://schemas.openxmlformats.org/officeDocument/2006/relationships/image" Target="media/image58.emf"/><Relationship Id="rId5" Type="http://schemas.openxmlformats.org/officeDocument/2006/relationships/settings" Target="settings.xml"/><Relationship Id="rId90" Type="http://schemas.openxmlformats.org/officeDocument/2006/relationships/customXml" Target="ink/ink77.xml"/><Relationship Id="rId95" Type="http://schemas.openxmlformats.org/officeDocument/2006/relationships/image" Target="media/image4.emf"/><Relationship Id="rId160" Type="http://schemas.openxmlformats.org/officeDocument/2006/relationships/image" Target="media/image69.emf"/><Relationship Id="rId165" Type="http://schemas.openxmlformats.org/officeDocument/2006/relationships/image" Target="media/image74.emf"/><Relationship Id="rId181" Type="http://schemas.openxmlformats.org/officeDocument/2006/relationships/image" Target="media/image7.png"/><Relationship Id="rId186" Type="http://schemas.openxmlformats.org/officeDocument/2006/relationships/header" Target="header2.xml"/><Relationship Id="rId22" Type="http://schemas.openxmlformats.org/officeDocument/2006/relationships/customXml" Target="ink/ink9.xml"/><Relationship Id="rId27" Type="http://schemas.openxmlformats.org/officeDocument/2006/relationships/customXml" Target="ink/ink14.xml"/><Relationship Id="rId43" Type="http://schemas.openxmlformats.org/officeDocument/2006/relationships/customXml" Target="ink/ink30.xml"/><Relationship Id="rId48" Type="http://schemas.openxmlformats.org/officeDocument/2006/relationships/customXml" Target="ink/ink35.xml"/><Relationship Id="rId64" Type="http://schemas.openxmlformats.org/officeDocument/2006/relationships/customXml" Target="ink/ink51.xml"/><Relationship Id="rId69" Type="http://schemas.openxmlformats.org/officeDocument/2006/relationships/customXml" Target="ink/ink56.xml"/><Relationship Id="rId113" Type="http://schemas.openxmlformats.org/officeDocument/2006/relationships/image" Target="media/image22.emf"/><Relationship Id="rId118" Type="http://schemas.openxmlformats.org/officeDocument/2006/relationships/image" Target="media/image27.emf"/><Relationship Id="rId134" Type="http://schemas.openxmlformats.org/officeDocument/2006/relationships/image" Target="media/image43.emf"/><Relationship Id="rId139" Type="http://schemas.openxmlformats.org/officeDocument/2006/relationships/image" Target="media/image48.emf"/><Relationship Id="rId80" Type="http://schemas.openxmlformats.org/officeDocument/2006/relationships/customXml" Target="ink/ink67.xml"/><Relationship Id="rId85" Type="http://schemas.openxmlformats.org/officeDocument/2006/relationships/customXml" Target="ink/ink72.xml"/><Relationship Id="rId150" Type="http://schemas.openxmlformats.org/officeDocument/2006/relationships/image" Target="media/image59.emf"/><Relationship Id="rId155" Type="http://schemas.openxmlformats.org/officeDocument/2006/relationships/image" Target="media/image64.emf"/><Relationship Id="rId171" Type="http://schemas.openxmlformats.org/officeDocument/2006/relationships/image" Target="media/image80.emf"/><Relationship Id="rId176" Type="http://schemas.openxmlformats.org/officeDocument/2006/relationships/hyperlink" Target="http://onvista.de" TargetMode="External"/><Relationship Id="rId12" Type="http://schemas.openxmlformats.org/officeDocument/2006/relationships/image" Target="media/image2.png"/><Relationship Id="rId17" Type="http://schemas.openxmlformats.org/officeDocument/2006/relationships/customXml" Target="ink/ink4.xml"/><Relationship Id="rId33" Type="http://schemas.openxmlformats.org/officeDocument/2006/relationships/customXml" Target="ink/ink20.xml"/><Relationship Id="rId38" Type="http://schemas.openxmlformats.org/officeDocument/2006/relationships/customXml" Target="ink/ink25.xml"/><Relationship Id="rId59" Type="http://schemas.openxmlformats.org/officeDocument/2006/relationships/customXml" Target="ink/ink46.xml"/><Relationship Id="rId103" Type="http://schemas.openxmlformats.org/officeDocument/2006/relationships/image" Target="media/image12.emf"/><Relationship Id="rId108" Type="http://schemas.openxmlformats.org/officeDocument/2006/relationships/image" Target="media/image17.emf"/><Relationship Id="rId124" Type="http://schemas.openxmlformats.org/officeDocument/2006/relationships/image" Target="media/image33.emf"/><Relationship Id="rId129" Type="http://schemas.openxmlformats.org/officeDocument/2006/relationships/image" Target="media/image38.emf"/><Relationship Id="rId54" Type="http://schemas.openxmlformats.org/officeDocument/2006/relationships/customXml" Target="ink/ink41.xml"/><Relationship Id="rId70" Type="http://schemas.openxmlformats.org/officeDocument/2006/relationships/customXml" Target="ink/ink57.xml"/><Relationship Id="rId75" Type="http://schemas.openxmlformats.org/officeDocument/2006/relationships/customXml" Target="ink/ink62.xml"/><Relationship Id="rId91" Type="http://schemas.openxmlformats.org/officeDocument/2006/relationships/customXml" Target="ink/ink78.xml"/><Relationship Id="rId96" Type="http://schemas.openxmlformats.org/officeDocument/2006/relationships/image" Target="media/image5.emf"/><Relationship Id="rId140" Type="http://schemas.openxmlformats.org/officeDocument/2006/relationships/image" Target="media/image49.emf"/><Relationship Id="rId145" Type="http://schemas.openxmlformats.org/officeDocument/2006/relationships/image" Target="media/image54.emf"/><Relationship Id="rId161" Type="http://schemas.openxmlformats.org/officeDocument/2006/relationships/image" Target="media/image70.emf"/><Relationship Id="rId166" Type="http://schemas.openxmlformats.org/officeDocument/2006/relationships/image" Target="media/image75.emf"/><Relationship Id="rId182" Type="http://schemas.openxmlformats.org/officeDocument/2006/relationships/image" Target="media/image8.png"/><Relationship Id="rId187"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ustomXml" Target="ink/ink10.xml"/><Relationship Id="rId28" Type="http://schemas.openxmlformats.org/officeDocument/2006/relationships/customXml" Target="ink/ink15.xml"/><Relationship Id="rId49" Type="http://schemas.openxmlformats.org/officeDocument/2006/relationships/customXml" Target="ink/ink36.xml"/><Relationship Id="rId114" Type="http://schemas.openxmlformats.org/officeDocument/2006/relationships/image" Target="media/image23.emf"/><Relationship Id="rId119" Type="http://schemas.openxmlformats.org/officeDocument/2006/relationships/image" Target="media/image28.emf"/><Relationship Id="rId44" Type="http://schemas.openxmlformats.org/officeDocument/2006/relationships/customXml" Target="ink/ink31.xml"/><Relationship Id="rId60" Type="http://schemas.openxmlformats.org/officeDocument/2006/relationships/customXml" Target="ink/ink47.xml"/><Relationship Id="rId65" Type="http://schemas.openxmlformats.org/officeDocument/2006/relationships/customXml" Target="ink/ink52.xml"/><Relationship Id="rId81" Type="http://schemas.openxmlformats.org/officeDocument/2006/relationships/customXml" Target="ink/ink68.xml"/><Relationship Id="rId86" Type="http://schemas.openxmlformats.org/officeDocument/2006/relationships/customXml" Target="ink/ink73.xml"/><Relationship Id="rId130" Type="http://schemas.openxmlformats.org/officeDocument/2006/relationships/image" Target="media/image39.emf"/><Relationship Id="rId135" Type="http://schemas.openxmlformats.org/officeDocument/2006/relationships/image" Target="media/image44.emf"/><Relationship Id="rId151" Type="http://schemas.openxmlformats.org/officeDocument/2006/relationships/image" Target="media/image60.emf"/><Relationship Id="rId156" Type="http://schemas.openxmlformats.org/officeDocument/2006/relationships/image" Target="media/image65.emf"/><Relationship Id="rId177" Type="http://schemas.openxmlformats.org/officeDocument/2006/relationships/hyperlink" Target="https://www.youtube.com/watch?v=q2Pgh6jsvoU" TargetMode="External"/><Relationship Id="rId172" Type="http://schemas.openxmlformats.org/officeDocument/2006/relationships/image" Target="media/image81.emf"/><Relationship Id="rId13" Type="http://schemas.openxmlformats.org/officeDocument/2006/relationships/image" Target="media/image3.png"/><Relationship Id="rId18" Type="http://schemas.openxmlformats.org/officeDocument/2006/relationships/customXml" Target="ink/ink5.xml"/><Relationship Id="rId39" Type="http://schemas.openxmlformats.org/officeDocument/2006/relationships/customXml" Target="ink/ink26.xml"/><Relationship Id="rId109" Type="http://schemas.openxmlformats.org/officeDocument/2006/relationships/image" Target="media/image18.emf"/><Relationship Id="rId34" Type="http://schemas.openxmlformats.org/officeDocument/2006/relationships/customXml" Target="ink/ink21.xml"/><Relationship Id="rId50" Type="http://schemas.openxmlformats.org/officeDocument/2006/relationships/customXml" Target="ink/ink37.xml"/><Relationship Id="rId55" Type="http://schemas.openxmlformats.org/officeDocument/2006/relationships/customXml" Target="ink/ink42.xml"/><Relationship Id="rId76" Type="http://schemas.openxmlformats.org/officeDocument/2006/relationships/customXml" Target="ink/ink63.xml"/><Relationship Id="rId97" Type="http://schemas.openxmlformats.org/officeDocument/2006/relationships/image" Target="media/image6.emf"/><Relationship Id="rId104" Type="http://schemas.openxmlformats.org/officeDocument/2006/relationships/image" Target="media/image13.emf"/><Relationship Id="rId120" Type="http://schemas.openxmlformats.org/officeDocument/2006/relationships/image" Target="media/image29.emf"/><Relationship Id="rId125" Type="http://schemas.openxmlformats.org/officeDocument/2006/relationships/image" Target="media/image34.emf"/><Relationship Id="rId141" Type="http://schemas.openxmlformats.org/officeDocument/2006/relationships/image" Target="media/image50.emf"/><Relationship Id="rId146" Type="http://schemas.openxmlformats.org/officeDocument/2006/relationships/image" Target="media/image55.emf"/><Relationship Id="rId167" Type="http://schemas.openxmlformats.org/officeDocument/2006/relationships/image" Target="media/image76.emf"/><Relationship Id="rId18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customXml" Target="ink/ink58.xml"/><Relationship Id="rId92" Type="http://schemas.openxmlformats.org/officeDocument/2006/relationships/customXml" Target="ink/ink79.xml"/><Relationship Id="rId162" Type="http://schemas.openxmlformats.org/officeDocument/2006/relationships/image" Target="media/image71.emf"/><Relationship Id="rId183"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customXml" Target="ink/ink16.xml"/><Relationship Id="rId24" Type="http://schemas.openxmlformats.org/officeDocument/2006/relationships/customXml" Target="ink/ink11.xml"/><Relationship Id="rId40" Type="http://schemas.openxmlformats.org/officeDocument/2006/relationships/customXml" Target="ink/ink27.xml"/><Relationship Id="rId45" Type="http://schemas.openxmlformats.org/officeDocument/2006/relationships/customXml" Target="ink/ink32.xml"/><Relationship Id="rId66" Type="http://schemas.openxmlformats.org/officeDocument/2006/relationships/customXml" Target="ink/ink53.xml"/><Relationship Id="rId87" Type="http://schemas.openxmlformats.org/officeDocument/2006/relationships/customXml" Target="ink/ink74.xml"/><Relationship Id="rId110" Type="http://schemas.openxmlformats.org/officeDocument/2006/relationships/image" Target="media/image19.emf"/><Relationship Id="rId115" Type="http://schemas.openxmlformats.org/officeDocument/2006/relationships/image" Target="media/image24.emf"/><Relationship Id="rId131" Type="http://schemas.openxmlformats.org/officeDocument/2006/relationships/image" Target="media/image40.emf"/><Relationship Id="rId136" Type="http://schemas.openxmlformats.org/officeDocument/2006/relationships/image" Target="media/image45.emf"/><Relationship Id="rId157" Type="http://schemas.openxmlformats.org/officeDocument/2006/relationships/image" Target="media/image66.emf"/><Relationship Id="rId178" Type="http://schemas.openxmlformats.org/officeDocument/2006/relationships/image" Target="media/image4.png"/><Relationship Id="rId61" Type="http://schemas.openxmlformats.org/officeDocument/2006/relationships/customXml" Target="ink/ink48.xml"/><Relationship Id="rId82" Type="http://schemas.openxmlformats.org/officeDocument/2006/relationships/customXml" Target="ink/ink69.xml"/><Relationship Id="rId152" Type="http://schemas.openxmlformats.org/officeDocument/2006/relationships/image" Target="media/image61.emf"/><Relationship Id="rId173" Type="http://schemas.openxmlformats.org/officeDocument/2006/relationships/image" Target="media/image82.emf"/><Relationship Id="rId19" Type="http://schemas.openxmlformats.org/officeDocument/2006/relationships/customXml" Target="ink/ink6.xml"/><Relationship Id="rId14" Type="http://schemas.openxmlformats.org/officeDocument/2006/relationships/customXml" Target="ink/ink1.xml"/><Relationship Id="rId30" Type="http://schemas.openxmlformats.org/officeDocument/2006/relationships/customXml" Target="ink/ink17.xml"/><Relationship Id="rId35" Type="http://schemas.openxmlformats.org/officeDocument/2006/relationships/customXml" Target="ink/ink22.xml"/><Relationship Id="rId56" Type="http://schemas.openxmlformats.org/officeDocument/2006/relationships/customXml" Target="ink/ink43.xml"/><Relationship Id="rId77" Type="http://schemas.openxmlformats.org/officeDocument/2006/relationships/customXml" Target="ink/ink64.xml"/><Relationship Id="rId100" Type="http://schemas.openxmlformats.org/officeDocument/2006/relationships/image" Target="media/image9.emf"/><Relationship Id="rId105" Type="http://schemas.openxmlformats.org/officeDocument/2006/relationships/image" Target="media/image14.emf"/><Relationship Id="rId126" Type="http://schemas.openxmlformats.org/officeDocument/2006/relationships/image" Target="media/image35.emf"/><Relationship Id="rId147" Type="http://schemas.openxmlformats.org/officeDocument/2006/relationships/image" Target="media/image56.emf"/><Relationship Id="rId168" Type="http://schemas.openxmlformats.org/officeDocument/2006/relationships/image" Target="media/image77.emf"/><Relationship Id="rId8" Type="http://schemas.openxmlformats.org/officeDocument/2006/relationships/endnotes" Target="endnotes.xml"/><Relationship Id="rId51" Type="http://schemas.openxmlformats.org/officeDocument/2006/relationships/customXml" Target="ink/ink38.xml"/><Relationship Id="rId72" Type="http://schemas.openxmlformats.org/officeDocument/2006/relationships/customXml" Target="ink/ink59.xml"/><Relationship Id="rId93" Type="http://schemas.openxmlformats.org/officeDocument/2006/relationships/customXml" Target="ink/ink80.xml"/><Relationship Id="rId98" Type="http://schemas.openxmlformats.org/officeDocument/2006/relationships/image" Target="media/image7.emf"/><Relationship Id="rId121" Type="http://schemas.openxmlformats.org/officeDocument/2006/relationships/image" Target="media/image30.emf"/><Relationship Id="rId142" Type="http://schemas.openxmlformats.org/officeDocument/2006/relationships/image" Target="media/image51.emf"/><Relationship Id="rId163" Type="http://schemas.openxmlformats.org/officeDocument/2006/relationships/image" Target="media/image72.emf"/><Relationship Id="rId184" Type="http://schemas.openxmlformats.org/officeDocument/2006/relationships/image" Target="media/image10.png"/><Relationship Id="rId189" Type="http://schemas.openxmlformats.org/officeDocument/2006/relationships/footer" Target="footer2.xml"/><Relationship Id="rId3" Type="http://schemas.openxmlformats.org/officeDocument/2006/relationships/styles" Target="styles.xml"/><Relationship Id="rId25" Type="http://schemas.openxmlformats.org/officeDocument/2006/relationships/customXml" Target="ink/ink12.xml"/><Relationship Id="rId46" Type="http://schemas.openxmlformats.org/officeDocument/2006/relationships/customXml" Target="ink/ink33.xml"/><Relationship Id="rId67" Type="http://schemas.openxmlformats.org/officeDocument/2006/relationships/customXml" Target="ink/ink54.xml"/><Relationship Id="rId116" Type="http://schemas.openxmlformats.org/officeDocument/2006/relationships/image" Target="media/image25.emf"/><Relationship Id="rId137" Type="http://schemas.openxmlformats.org/officeDocument/2006/relationships/image" Target="media/image46.emf"/><Relationship Id="rId158" Type="http://schemas.openxmlformats.org/officeDocument/2006/relationships/image" Target="media/image67.emf"/><Relationship Id="rId20" Type="http://schemas.openxmlformats.org/officeDocument/2006/relationships/customXml" Target="ink/ink7.xml"/><Relationship Id="rId41" Type="http://schemas.openxmlformats.org/officeDocument/2006/relationships/customXml" Target="ink/ink28.xml"/><Relationship Id="rId62" Type="http://schemas.openxmlformats.org/officeDocument/2006/relationships/customXml" Target="ink/ink49.xml"/><Relationship Id="rId83" Type="http://schemas.openxmlformats.org/officeDocument/2006/relationships/customXml" Target="ink/ink70.xml"/><Relationship Id="rId88" Type="http://schemas.openxmlformats.org/officeDocument/2006/relationships/customXml" Target="ink/ink75.xml"/><Relationship Id="rId111" Type="http://schemas.openxmlformats.org/officeDocument/2006/relationships/image" Target="media/image20.emf"/><Relationship Id="rId132" Type="http://schemas.openxmlformats.org/officeDocument/2006/relationships/image" Target="media/image41.emf"/><Relationship Id="rId153" Type="http://schemas.openxmlformats.org/officeDocument/2006/relationships/image" Target="media/image62.emf"/><Relationship Id="rId174" Type="http://schemas.openxmlformats.org/officeDocument/2006/relationships/image" Target="media/image83.emf"/><Relationship Id="rId179" Type="http://schemas.openxmlformats.org/officeDocument/2006/relationships/image" Target="media/image5.png"/><Relationship Id="rId190" Type="http://schemas.openxmlformats.org/officeDocument/2006/relationships/fontTable" Target="fontTable.xml"/><Relationship Id="rId15" Type="http://schemas.openxmlformats.org/officeDocument/2006/relationships/customXml" Target="ink/ink2.xml"/><Relationship Id="rId36" Type="http://schemas.openxmlformats.org/officeDocument/2006/relationships/customXml" Target="ink/ink23.xml"/><Relationship Id="rId57" Type="http://schemas.openxmlformats.org/officeDocument/2006/relationships/customXml" Target="ink/ink44.xml"/><Relationship Id="rId106" Type="http://schemas.openxmlformats.org/officeDocument/2006/relationships/image" Target="media/image15.emf"/><Relationship Id="rId127" Type="http://schemas.openxmlformats.org/officeDocument/2006/relationships/image" Target="media/image36.emf"/><Relationship Id="rId10" Type="http://schemas.openxmlformats.org/officeDocument/2006/relationships/hyperlink" Target="https://www.youtube.com/watch?v=q2Pgh6jsvoU" TargetMode="External"/><Relationship Id="rId31" Type="http://schemas.openxmlformats.org/officeDocument/2006/relationships/customXml" Target="ink/ink18.xml"/><Relationship Id="rId52" Type="http://schemas.openxmlformats.org/officeDocument/2006/relationships/customXml" Target="ink/ink39.xml"/><Relationship Id="rId73" Type="http://schemas.openxmlformats.org/officeDocument/2006/relationships/customXml" Target="ink/ink60.xml"/><Relationship Id="rId78" Type="http://schemas.openxmlformats.org/officeDocument/2006/relationships/customXml" Target="ink/ink65.xml"/><Relationship Id="rId94" Type="http://schemas.openxmlformats.org/officeDocument/2006/relationships/customXml" Target="ink/ink81.xml"/><Relationship Id="rId99" Type="http://schemas.openxmlformats.org/officeDocument/2006/relationships/image" Target="media/image8.emf"/><Relationship Id="rId101" Type="http://schemas.openxmlformats.org/officeDocument/2006/relationships/image" Target="media/image10.emf"/><Relationship Id="rId122" Type="http://schemas.openxmlformats.org/officeDocument/2006/relationships/image" Target="media/image31.emf"/><Relationship Id="rId143" Type="http://schemas.openxmlformats.org/officeDocument/2006/relationships/image" Target="media/image52.emf"/><Relationship Id="rId148" Type="http://schemas.openxmlformats.org/officeDocument/2006/relationships/image" Target="media/image57.emf"/><Relationship Id="rId164" Type="http://schemas.openxmlformats.org/officeDocument/2006/relationships/image" Target="media/image73.emf"/><Relationship Id="rId169" Type="http://schemas.openxmlformats.org/officeDocument/2006/relationships/image" Target="media/image78.emf"/><Relationship Id="rId185" Type="http://schemas.openxmlformats.org/officeDocument/2006/relationships/hyperlink" Target="http://cram.com"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Dropbox\Seminar\Projekte\Tabletprojket\UE_Materialien.dotx" TargetMode="Externa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6:18.828"/>
    </inkml:context>
    <inkml:brush xml:id="br0">
      <inkml:brushProperty name="width" value="0.1" units="cm"/>
      <inkml:brushProperty name="height" value="0.1" units="cm"/>
      <inkml:brushProperty name="fitToCurve" value="1"/>
    </inkml:brush>
  </inkml:definitions>
  <inkml:trace contextRef="#ctx0" brushRef="#br0">391 0 20,'-5'2'20,"15"0"4,-10-2 0,0 0-12,-2 2 0,-1 0-8,-2 0 8,0 0 0,5 4 0,-2 1 12,-1-2 0,1 1-12,-1 1 8,1 0-28,-2 4 8,4 1 12,0 4 0,0 1-4,0 1-4,0 1 8,0 1 0,0 1-4,0 5-4,0 3-8,0-1 4,0 3 4,0 1 4,0-1-8,0 1 4,-4 0-8,1 5 4,3-4 12,-3 4 0,3 2-12,0 0 0,-2 1 4,2-1 8,-2-3-16,2 1 4,-4 4-8,3 0 8,1 0 0,-5 6 0,5-3 8,-4 1-4,0 2-8,-2-5-4,5 8 16,-5-3-4,3-1 4,6 6-4,-6-4-4,1 3 0,2-4-4,0-2-4,0 4 8,0-2 0,2 2 8,1 0 4,3 1-8,-6 6 8,1-5-24,5 4 8,-6-1 8,3 4 8,-2 1-16,3 2-4,1-2 8,-4 2 0,3 2 0,-2 3 8,0-3-8,1 4 0,0 3 0,-3-6 4,0 6-8,0-3 4,0 5-8,4-3 8,-4-2 0,0-2 0,0 1-4,0-1 4,0-4 0,0 4 4,-4-4-4,4 1 8,-3-5-16,0 4 8,1-4 0,-4 0 0,5-2 8,1 4-4,-9-3-8,5-4 4,-3-1 0,-4 0 4,8 0-8,-2-4 4,3 2 0,2-2 4,-6 1-16,2-3 8,1-2 8,3 3 8,0-2-16,0 1 4,3 0 4,0 0 4,-2 3-16,5 2 8,-4-4-4,-2 6 4,0 0 0,0 3 0,0 0 0,0 2 4,-2 0-8,2 1 4,-6-3 0,2 2 4,1-5-4,-1 8 0,0-1 0,-3 4 8,1-6-16,2 4 4,1-4 16,-5 1 0,6-1-20,-1-1 4,-2 5-4,3-4 8,-6 3-4,3-3 4,0-1-8,2-2 8,3 3 0,-5 0 8,3 0-8,-1-4 4,1 3-8,2-6 4,0 1 0,0 0 0,0 0 0,0 2 0,-5-4 4,1 2 4,4 0-16,-4 2 4,-2-4 8,5 4 4,-8 2-16,5 0 8,-4 0 0,1-4 8,-3 2-16,1-3 4,-1-2 4,5-3 4,-8 0-8,6-2 4,-3-7 0,-1 5 4,1-2-4,0-6 0,-1-1-4,2-3 4,-1-3 0,1 0 4,2-5-16,0-5 0,1-1-40,5-4-4,-5 1-44,6-1-8,-2-4 88,-1 0 4</inkml:trace>
</inkml:ink>
</file>

<file path=word/ink/ink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30.861"/>
    </inkml:context>
    <inkml:brush xml:id="br0">
      <inkml:brushProperty name="width" value="0.1" units="cm"/>
      <inkml:brushProperty name="height" value="0.1" units="cm"/>
      <inkml:brushProperty name="fitToCurve" value="1"/>
    </inkml:brush>
  </inkml:definitions>
  <inkml:trace contextRef="#ctx0" brushRef="#br0">7-3 184,'-5'0'96,"7"9"-72,-2-7 4,0 1-16,0 4 8,0 1-16,0 4 4,0 6 16,0-1 0,0 1-20,0-1 8,0 3-16,0-3 4,3-1-204,2-2-8</inkml:trace>
</inkml:ink>
</file>

<file path=word/ink/ink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31.596"/>
    </inkml:context>
    <inkml:brush xml:id="br0">
      <inkml:brushProperty name="width" value="0.1" units="cm"/>
      <inkml:brushProperty name="height" value="0.1" units="cm"/>
      <inkml:brushProperty name="fitToCurve" value="1"/>
    </inkml:brush>
  </inkml:definitions>
  <inkml:trace contextRef="#ctx0" brushRef="#br0">47 4 196,'-3'-2'108,"-7"0"-80,8 2 8,-1 0-4,-1 2 4,-2 2-36,-1 4 4,4 3 4,1 3-4,-1 0-4,1 3 8,0 1-8,-1-2 0,6 1-180,-1-5 0,3-6 144,0-6-8</inkml:trace>
</inkml:ink>
</file>

<file path=word/ink/ink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32.228"/>
    </inkml:context>
    <inkml:brush xml:id="br0">
      <inkml:brushProperty name="width" value="0.1" units="cm"/>
      <inkml:brushProperty name="height" value="0.1" units="cm"/>
      <inkml:brushProperty name="fitToCurve" value="1"/>
    </inkml:brush>
  </inkml:definitions>
  <inkml:trace contextRef="#ctx0" brushRef="#br0">18 0 200,'3'6'108,"-3"17"-84,0-20 8,0 4-8,0 5 4,-3 3-20,1-1-4,0 2 8,-2 4 8,2-1-68,0 1 0,-1 1-128,0-3 0</inkml:trace>
</inkml:ink>
</file>

<file path=word/ink/ink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32.932"/>
    </inkml:context>
    <inkml:brush xml:id="br0">
      <inkml:brushProperty name="width" value="0.1" units="cm"/>
      <inkml:brushProperty name="height" value="0.1" units="cm"/>
      <inkml:brushProperty name="fitToCurve" value="1"/>
    </inkml:brush>
  </inkml:definitions>
  <inkml:trace contextRef="#ctx0" brushRef="#br0">-1-1 196,'0'2'108,"9"-4"-80,-9 2 8,0 0 0,0 2 0,0 3-28,0 0 4,0 8-8,-2 5 8,-2 3-4,1-1 4,0 0-140,3 3 8,3-1 8,0-2-12</inkml:trace>
</inkml:ink>
</file>

<file path=word/ink/ink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33.578"/>
    </inkml:context>
    <inkml:brush xml:id="br0">
      <inkml:brushProperty name="width" value="0.1" units="cm"/>
      <inkml:brushProperty name="height" value="0.1" units="cm"/>
      <inkml:brushProperty name="fitToCurve" value="1"/>
    </inkml:brush>
  </inkml:definitions>
  <inkml:trace contextRef="#ctx0" brushRef="#br0">6 1 164,'0'-2'84,"3"4"-40,-3-2 4,0 2-36,0 4 4,0 4 16,0 2 4,0 4-32,0 5 4,0 3-4,0 3 8,-3 2-180,2-3 8,-2-2 100,0-2-4</inkml:trace>
</inkml:ink>
</file>

<file path=word/ink/ink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34.224"/>
    </inkml:context>
    <inkml:brush xml:id="br0">
      <inkml:brushProperty name="width" value="0.1" units="cm"/>
      <inkml:brushProperty name="height" value="0.1" units="cm"/>
      <inkml:brushProperty name="fitToCurve" value="1"/>
    </inkml:brush>
  </inkml:definitions>
  <inkml:trace contextRef="#ctx0" brushRef="#br0">17 11 164,'2'-8'84,"-2"4"-16,0 4 4,0 0-44,0 2 4,-2 5-20,-1 4 0,1 5-8,-1 5 4,1-1-4,-2 0 4,3 4-92,-3 3 0,4 1-72,0-1-4</inkml:trace>
</inkml:ink>
</file>

<file path=word/ink/ink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35.035"/>
    </inkml:context>
    <inkml:brush xml:id="br0">
      <inkml:brushProperty name="width" value="0.1" units="cm"/>
      <inkml:brushProperty name="height" value="0.1" units="cm"/>
      <inkml:brushProperty name="fitToCurve" value="1"/>
    </inkml:brush>
  </inkml:definitions>
  <inkml:trace contextRef="#ctx0" brushRef="#br0">20 3 188,'6'-5'104,"-1"8"-68,-5-3 0,0 0 4,0 2 4,0 4-28,0 2 8,0 5-16,-3 1 4,1 2-8,-4 0 4,2 2-196,-1 3 8,0 5 116,-4 0-12</inkml:trace>
</inkml:ink>
</file>

<file path=word/ink/ink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35.680"/>
    </inkml:context>
    <inkml:brush xml:id="br0">
      <inkml:brushProperty name="width" value="0.1" units="cm"/>
      <inkml:brushProperty name="height" value="0.1" units="cm"/>
      <inkml:brushProperty name="fitToCurve" value="1"/>
    </inkml:brush>
  </inkml:definitions>
  <inkml:trace contextRef="#ctx0" brushRef="#br0">37 0 136,'2'0'72,"8"0"-24,-10 0 4,0 3-16,2 1 8,-2 3-20,0 9 4,-2 2-16,-1 5 0,-4 0-4,-1 0 4,-1-3-108,0-2 0,-6 5-44,15 0 0</inkml:trace>
</inkml:ink>
</file>

<file path=word/ink/ink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36.312"/>
    </inkml:context>
    <inkml:brush xml:id="br0">
      <inkml:brushProperty name="width" value="0.1" units="cm"/>
      <inkml:brushProperty name="height" value="0.1" units="cm"/>
      <inkml:brushProperty name="fitToCurve" value="1"/>
    </inkml:brush>
  </inkml:definitions>
  <inkml:trace contextRef="#ctx0" brushRef="#br0">2-6 260,'12'-5'140,"-10"33"-112,-2-21 4,0 2-40,0 10 8,0 5 12,0 4 8,-2-2-88,-4 9 4,3 4-104,-2-1-4</inkml:trace>
</inkml:ink>
</file>

<file path=word/ink/ink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37.077"/>
    </inkml:context>
    <inkml:brush xml:id="br0">
      <inkml:brushProperty name="width" value="0.1" units="cm"/>
      <inkml:brushProperty name="height" value="0.1" units="cm"/>
      <inkml:brushProperty name="fitToCurve" value="1"/>
    </inkml:brush>
  </inkml:definitions>
  <inkml:trace contextRef="#ctx0" brushRef="#br0">19-1 152,'-2'0'84,"2"2"-36,0-2 0,0 0 8,-2 2-4,-1 5-32,0 5-4,1 6-16,-1 5 8,1 5-76,-1 11 4,3 3-100,3 5-4</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6:20.856"/>
    </inkml:context>
    <inkml:brush xml:id="br0">
      <inkml:brushProperty name="width" value="0.1" units="cm"/>
      <inkml:brushProperty name="height" value="0.1" units="cm"/>
      <inkml:brushProperty name="fitToCurve" value="1"/>
    </inkml:brush>
  </inkml:definitions>
  <inkml:trace contextRef="#ctx0" brushRef="#br0">-3 426 40,'0'-4'28,"-5"-2"-20,5 6 4,0 0-20,0 0 4,0 2 8,5 0 8,0 0 20,6 0 4,1 0-8,4-2 8,2 0-28,2 0 4,0 0-20,3 0 8,2-2 8,3 0-4,10 0-4,6 0 8,-4 0-8,6-3 0,0 0 0,3 3 0,4 0 4,2 0 8,11-2-12,-3 4 0,1 0 8,5 0 4,-4 0-12,12 0 4,-1 0-8,-13 0 4,17 2 0,0 0 4,4-2-4,5 2 8,3 0-4,-1 0 4,-5-1-4,9 3 4,1-1-8,-2-1 0,0 0 4,-2-2 4,9 0-4,-4 0 8,2-2-12,-3 0 0,14-5 8,-7 4 4,4-1-20,-3-3 4,10 2 20,1-2 8,-4-2-36,4 2 0,1-4 24,4 0 8,-4 0-4,12-1 4,-1 0-16,-5-3 4,2-1-20,9 2 4,-7 0 16,2-4-4,6 3-8,-4-1-4,-1 2 8,-2-3 8,3 2-8,-4 2 0,-1-1 0,5 1 0,-4 1 16,-1 0 4,-5 1-16,6 2 4,-1 0-8,-3 0 4,-3 2-8,3 0 4,2 4 0,-1-1 4,3-1-8,-1 3 4,-4 2 0,2-2 4,4 2-8,-5 0 4,2-2 4,10 0 8,-6 2-12,-5-2 8,0 1-8,4-1 4,-2 2 4,-3-2-4,0 2-8,7-3 4,-7 1 4,0 0 4,5 0-16,-8 0 8,0 0-4,-2 0 4,10 1 4,1-1 8,-12 2-12,3 0 0,6-3 0,-6 1 8,1 2-16,-6 0 8,5 0 0,0 0 0,-7 0 0,6 0 8,-4 2-16,0-2 4,-2 0-8,2 3 0,3-1 12,-6-1 4,1 3-4,0 0 0,0 3 0,-3 0 0,-2 1 8,-1 2 4,-1 1-20,1 1 8,-4-1-4,-1-4-4,4 4 16,-4-2-4,-2 2-8,3-1-4,-5 3 16,6-1-4,-1 4-4,-3 0 0,-2 1 0,2 1 0,-3-2 0,6 3 0,-6 1 8,-2-2-4,3 0-8,2 1-4,-3-1 16,1-2-4,-6 0-8,3 2-4,0-2 20,-6 2 0,-3-2-16,-4-2-4,3 0 28,-5 1 4,2-3-36,-7 0 4,-6 1 16,0-1-4,-6-4-8,-4 4-4,1-1 8,-6-2 8,-3 0-40,1-2 8,-2-2-132,-3 2 0,-6-2 84,-12 3 8,-10-1 28,-11-3 0</inkml:trace>
</inkml:ink>
</file>

<file path=word/ink/ink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37.751"/>
    </inkml:context>
    <inkml:brush xml:id="br0">
      <inkml:brushProperty name="width" value="0.1" units="cm"/>
      <inkml:brushProperty name="height" value="0.1" units="cm"/>
      <inkml:brushProperty name="fitToCurve" value="1"/>
    </inkml:brush>
  </inkml:definitions>
  <inkml:trace contextRef="#ctx0" brushRef="#br0">36 10 172,'-3'-7'96,"0"3"-56,3 4 8,0 0-12,0 2 0,0 2-28,0 2 4,0 5-12,0 7 4,-2 12-20,-1 9 4,-3 6-180,0 1-8,4-8 188,-9-8 4</inkml:trace>
</inkml:ink>
</file>

<file path=word/ink/ink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38.368"/>
    </inkml:context>
    <inkml:brush xml:id="br0">
      <inkml:brushProperty name="width" value="0.1" units="cm"/>
      <inkml:brushProperty name="height" value="0.1" units="cm"/>
      <inkml:brushProperty name="fitToCurve" value="1"/>
    </inkml:brush>
  </inkml:definitions>
  <inkml:trace contextRef="#ctx0" brushRef="#br0">55 3 244,'-3'-8'124,"11"30"-100,-11-13 8,1 4-32,-3 10 4,-3 6 8,0 7 8,1 7-148,-1-5 4,1 9 28,-5 0-4</inkml:trace>
</inkml:ink>
</file>

<file path=word/ink/ink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0.184"/>
    </inkml:context>
    <inkml:brush xml:id="br0">
      <inkml:brushProperty name="width" value="0.1" units="cm"/>
      <inkml:brushProperty name="height" value="0.1" units="cm"/>
      <inkml:brushProperty name="fitToCurve" value="1"/>
    </inkml:brush>
  </inkml:definitions>
  <inkml:trace contextRef="#ctx0" brushRef="#br0">22 24 152,'-5'11'80,"-7"-13"-52,9 2 4,3 0-28,-3-2 4,3 1 4,0-3 0,3-5 0,0 3 4,2 0-16,2 2 8,-2 4-4,1 2 8,-1 5-16,0-2-4,3 4 32,-2 0 8,2 4-32,-4-1 0,2 2 4,-1 1 4,4 3-16,-1 1 4,-1 2 8,2-2 4,1 1-4,-5-2 4,5 1-16,-10-5 8,2 1 8,-2-4 4,0 2-12,-2-3 0,2-3 0,-10-2 4,2-3 4,-8 3 4,3-5-12,-3 0 4,6 0-4,-4 2 8,6 0 4,-5-2 0,8 0-108,2-2 4,6-2-56,2-4-4,3-3 144,-1 1 4</inkml:trace>
</inkml:ink>
</file>

<file path=word/ink/ink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0.695"/>
    </inkml:context>
    <inkml:brush xml:id="br0">
      <inkml:brushProperty name="width" value="0.1" units="cm"/>
      <inkml:brushProperty name="height" value="0.1" units="cm"/>
      <inkml:brushProperty name="fitToCurve" value="1"/>
    </inkml:brush>
  </inkml:definitions>
  <inkml:trace contextRef="#ctx0" brushRef="#br0">86 13 164,'-13'-3'92,"-2"-1"-76,12 1 8,1 1-12,-3 0 8,-1 2-8,2 0 4,-2 2-16,1 3 0,-2 0 0,1 4 0,4 0 8,-6 0-4,5 1-4,1-3 0,2 2 0,0-3 0,2 0-4,1-5-4,5 4 4,-6-5 4,6-5 4,2 4 8,0-1-4,3 0-4,0 2 20,-4 0 8,1 0-32,-2 0 4,0 0 8,-3 0 8,0 0-20,-2 0 4,-1 2-16,4 0 0,-1-1-144,0 6 8,1-5 88,1-4-8</inkml:trace>
</inkml:ink>
</file>

<file path=word/ink/ink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1.101"/>
    </inkml:context>
    <inkml:brush xml:id="br0">
      <inkml:brushProperty name="width" value="0.1" units="cm"/>
      <inkml:brushProperty name="height" value="0.1" units="cm"/>
      <inkml:brushProperty name="fitToCurve" value="1"/>
    </inkml:brush>
  </inkml:definitions>
  <inkml:trace contextRef="#ctx0" brushRef="#br0">20 0 140,'0'6'80,"-7"8"-64,4-9 4,1-1-20,-1 1 0,1-1 0,-1 0 4,3 0-4,0 1 8,0-1 4,0-3 0,0 2-8,0-3 4,0 0-4,3-3 4,-3 0-4,2-2 8,3 1-4,0-2-4,0 2-4,6-1 8,-7 3-8,4 0 4,-2 2 8,1 2 0,1 2 12,-4 3 0,3-1-12,-3 1 8,1-2-32,-3 0 0,1 1-200,-3-6 0,-5-2 212,-4-2 0</inkml:trace>
</inkml:ink>
</file>

<file path=word/ink/ink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1.792"/>
    </inkml:context>
    <inkml:brush xml:id="br0">
      <inkml:brushProperty name="width" value="0.1" units="cm"/>
      <inkml:brushProperty name="height" value="0.1" units="cm"/>
      <inkml:brushProperty name="fitToCurve" value="1"/>
    </inkml:brush>
  </inkml:definitions>
  <inkml:trace contextRef="#ctx0" brushRef="#br0">18 8 196,'0'-9'108,"-6"13"-80,4-1 8,-1 1-16,1 6 4,2 6-24,-2 2 4,-1 1 8,3-2 0,0 2-24,0-2 8,0 0-124,0-3 4,3-2 44,-1-6 0</inkml:trace>
</inkml:ink>
</file>

<file path=word/ink/ink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2.135"/>
    </inkml:context>
    <inkml:brush xml:id="br0">
      <inkml:brushProperty name="width" value="0.1" units="cm"/>
      <inkml:brushProperty name="height" value="0.1" units="cm"/>
      <inkml:brushProperty name="fitToCurve" value="1"/>
    </inkml:brush>
  </inkml:definitions>
  <inkml:trace contextRef="#ctx0" brushRef="#br0">33 22 208,'-14'-5'108,"-1"-7"-56,12 12 4,3 0-56,0 2 4,0-1 4,3 4 4,2-1-12,5 1 0,4-2 16,-3-1 8,7-2-16,2-2-4,3 1 16,2-4 4,7 1 0,-4 0 0,-1-2-72,1 2 0,-6 2-128,-1 2 4,-3 2 104,-6 0 0</inkml:trace>
</inkml:ink>
</file>

<file path=word/ink/ink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2.362"/>
    </inkml:context>
    <inkml:brush xml:id="br0">
      <inkml:brushProperty name="width" value="0.1" units="cm"/>
      <inkml:brushProperty name="height" value="0.1" units="cm"/>
      <inkml:brushProperty name="fitToCurve" value="1"/>
    </inkml:brush>
  </inkml:definitions>
  <inkml:trace contextRef="#ctx0" brushRef="#br0">-6 22 232,'3'8'124,"10"-4"-88,-10-4 8,7-2-28,0-1 8,-1-2-4,4 1 4,3-2 0,2-1 4,-1 2-208,3 1 0,-2 4 84,0 2-8</inkml:trace>
</inkml:ink>
</file>

<file path=word/ink/ink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2.931"/>
    </inkml:context>
    <inkml:brush xml:id="br0">
      <inkml:brushProperty name="width" value="0.1" units="cm"/>
      <inkml:brushProperty name="height" value="0.1" units="cm"/>
      <inkml:brushProperty name="fitToCurve" value="1"/>
    </inkml:brush>
  </inkml:definitions>
  <inkml:trace contextRef="#ctx0" brushRef="#br0">1 102 160,'7'2'84,"6"-6"-48,-10 2 0,-1-3-20,4 2 4,1-3-8,1-3 4,-3 1 4,3 0 4,-3-2-20,0 2 4,-3-4-4,-2 3 4,-2 1-4,-3 2 4,-3 2-16,1 2 8,-1 2-4,0 2 4,0 5 0,1 0 0,2 4-8,2 1 4,3-2-8,3 0 4,2-2 8,2 0 8,4-2-28,-1 1 4,3-3-104,-1-3 4,1-2 52,2-7-12</inkml:trace>
</inkml:ink>
</file>

<file path=word/ink/ink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3.351"/>
    </inkml:context>
    <inkml:brush xml:id="br0">
      <inkml:brushProperty name="width" value="0.1" units="cm"/>
      <inkml:brushProperty name="height" value="0.1" units="cm"/>
      <inkml:brushProperty name="fitToCurve" value="1"/>
    </inkml:brush>
  </inkml:definitions>
  <inkml:trace contextRef="#ctx0" brushRef="#br0">30-3 196,'-4'0'108,"-4"8"-80,5-6 8,1 3-36,-1 4 0,1 9 8,-1-2-4,0 0 8,1 1 8,2-3-20,0-3 4,0 0-20,0 0-4,2-2 40,1-6-4,2-1-40,0-2 0,0 0 20,1-2 4,2 1 0,-1 1 0,-1 0 0,3 1 4,-2 3 16,1 0 4,-1 1-44,-2 1 8,0-2 32,-2 2 4,-3 0-24,-3 1 4,-2-1 16,0-1 4,-2 0-24,-1-1 0,1-2-8,-3-2 8,2 0 0,0 0 0,1 0-124,2-2 4,0-2 16,2-4 0</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6:21.698"/>
    </inkml:context>
    <inkml:brush xml:id="br0">
      <inkml:brushProperty name="width" value="0.1" units="cm"/>
      <inkml:brushProperty name="height" value="0.1" units="cm"/>
      <inkml:brushProperty name="fitToCurve" value="1"/>
    </inkml:brush>
  </inkml:definitions>
  <inkml:trace contextRef="#ctx0" brushRef="#br0">63-1 172,'-17'0'88,"5"0"-64,6 0 8,2 0-32,-2 2 4,2 0 4,-2 2 4,2 4 0,1 3 0,0 3 12,3 0 4,0 4-8,6 2 4,-2 5-12,2 1 0,-2 2-12,2-2 4,-2-4-4,5 5 8,-3-3-32,-1-4 4,0-1-32,3-3-4,-3-2-40,2-6 0,-1 0 24,-1-6-4</inkml:trace>
</inkml:ink>
</file>

<file path=word/ink/ink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3.652"/>
    </inkml:context>
    <inkml:brush xml:id="br0">
      <inkml:brushProperty name="width" value="0.1" units="cm"/>
      <inkml:brushProperty name="height" value="0.1" units="cm"/>
      <inkml:brushProperty name="fitToCurve" value="1"/>
    </inkml:brush>
  </inkml:definitions>
  <inkml:trace contextRef="#ctx0" brushRef="#br0">0 12 4,'5'-12'8</inkml:trace>
</inkml:ink>
</file>

<file path=word/ink/ink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4.973"/>
    </inkml:context>
    <inkml:brush xml:id="br0">
      <inkml:brushProperty name="width" value="0.1" units="cm"/>
      <inkml:brushProperty name="height" value="0.1" units="cm"/>
      <inkml:brushProperty name="fitToCurve" value="1"/>
    </inkml:brush>
  </inkml:definitions>
  <inkml:trace contextRef="#ctx0" brushRef="#br0">20 58 208,'0'4'108,"-6"11"-84,4-10 0,-1 6-20,3 4 8,-2 4-16,-1 1 4,1-2 16,2 0 8,0-2-48,0-3 0,-3-4 8,3 0-4,0-4 8,0-5 8,0-4-8,0-4 4,0-6 16,0-6 4,0-2 0,0 0 4,0-5-4,3 3 8,-1-2-16,3 6 4,-2 2 4,-1 4 0,-2 3 0,3 5 0,0 4-12,-3 6 0,0 5-8,0 0 8,0 2 8,2-1-4,3-2 8,0-1 0,0 0-4,3-1 4,2-4-8,1-2 8,1-2-4,4-4 4,-2-2-12,1-2 0,1-1 0,0 4 4,-6-2-4,0 6 8,-3 1-4,-2 4 8,0 1 0,0 4 0,-2 2-4,0 4 4,-3 1 8,0 3-4,0 2-64,0 2-8,0-2-136,0-2 8,0-5 116,7-2 0</inkml:trace>
</inkml:ink>
</file>

<file path=word/ink/ink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5.513"/>
    </inkml:context>
    <inkml:brush xml:id="br0">
      <inkml:brushProperty name="width" value="0.1" units="cm"/>
      <inkml:brushProperty name="height" value="0.1" units="cm"/>
      <inkml:brushProperty name="fitToCurve" value="1"/>
    </inkml:brush>
  </inkml:definitions>
  <inkml:trace contextRef="#ctx0" brushRef="#br0">83 70 184,'3'-8'96,"-3"-8"-72,-3 12 4,3-2-4,-3-2 8,1 0-16,-4 1 8,2 2-12,-4 0 0,1 3-12,-1 2 8,1 0-20,-1 2 4,0 4 16,1 0-4,2 3-8,0 1-4,2 0 4,1 0-4,2 1 4,2-2 4,1 0 4,-1-4 8,3-2-12,3-3 8,0-5-8,-1 0 4,1-2-4,-1 1 8,1 3-4,-3-2 4,0 3-8,-1 2 4,0 4 4,-2 2-4,0 2 4,1 2 4,-3-1 0,3-1 0,-1 1-248,0-7 8,-2-2 200,3-2 8</inkml:trace>
</inkml:ink>
</file>

<file path=word/ink/ink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5.860"/>
    </inkml:context>
    <inkml:brush xml:id="br0">
      <inkml:brushProperty name="width" value="0.1" units="cm"/>
      <inkml:brushProperty name="height" value="0.1" units="cm"/>
      <inkml:brushProperty name="fitToCurve" value="1"/>
    </inkml:brush>
  </inkml:definitions>
  <inkml:trace contextRef="#ctx0" brushRef="#br0">10 49 176,'0'2'96,"-3"8"-88,3-8 4,0 0-12,0 3 0,0-1-8,-2 0 8,-1 2 8,1-4 4,2 0 4,0-2 8,0-2 20,0-5 4,0 2-32,0-4 8,0-1-4,2 0-4,3-1-8,1 4-4,-2-2 16,2 3-4,-1 0-104,1 2-4,-2 2-76,2 2-4,-1 0 156,8 0 12</inkml:trace>
</inkml:ink>
</file>

<file path=word/ink/ink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7.856"/>
    </inkml:context>
    <inkml:brush xml:id="br0">
      <inkml:brushProperty name="width" value="0.1" units="cm"/>
      <inkml:brushProperty name="height" value="0.1" units="cm"/>
      <inkml:brushProperty name="fitToCurve" value="1"/>
    </inkml:brush>
  </inkml:definitions>
  <inkml:trace contextRef="#ctx0" brushRef="#br0">6 357 148,'-4'2'76,"1"-4"-40,3 0 0,3 0-12,4-3 0,8-6-4,1-7 4,4-3-8,2-1 8,4-6-12,0-3 0,-6-5-4,0 3 4,-2 3-20,-1-1 8,-1 7 8,-4 4 4,-1 4-8,-4 3 4,0 6-8,-1 2 4,-4 3-8,1 7 4,0 1-8,0 4 4,-2 3 8,2 8 4,0-1-16,0 3 8,-2-1 12,2 1 8,0 1-68,0 0 4,-2 0-104,3-3-4,0-5 100,2-6-12</inkml:trace>
</inkml:ink>
</file>

<file path=word/ink/ink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8.050"/>
    </inkml:context>
    <inkml:brush xml:id="br0">
      <inkml:brushProperty name="width" value="0.1" units="cm"/>
      <inkml:brushProperty name="height" value="0.1" units="cm"/>
      <inkml:brushProperty name="fitToCurve" value="1"/>
    </inkml:brush>
  </inkml:definitions>
  <inkml:trace contextRef="#ctx0" brushRef="#br0">18 48 220,'-8'-12'120,"-2"6"-84,10 6 4,0-2-32,3 0 4,-1 0 4,5-1 8,2-1-12,0 1 8,-1 1-20,2 0 0,0-2-140,3 2 4,2 0 28,0 0-4</inkml:trace>
</inkml:ink>
</file>

<file path=word/ink/ink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8.200"/>
    </inkml:context>
    <inkml:brush xml:id="br0">
      <inkml:brushProperty name="width" value="0.1" units="cm"/>
      <inkml:brushProperty name="height" value="0.1" units="cm"/>
      <inkml:brushProperty name="fitToCurve" value="1"/>
    </inkml:brush>
  </inkml:definitions>
  <inkml:trace contextRef="#ctx0" brushRef="#br0">11 0 160,'5'10'84,"-3"9"-44,-2-15 8,0 5-24,-2 2 0,-1 4-12,1-1 8,0 1-20,-2 0 4,2-1-92,1-6-4,-3-2-16,4-4-8</inkml:trace>
</inkml:ink>
</file>

<file path=word/ink/ink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8.502"/>
    </inkml:context>
    <inkml:brush xml:id="br0">
      <inkml:brushProperty name="width" value="0.1" units="cm"/>
      <inkml:brushProperty name="height" value="0.1" units="cm"/>
      <inkml:brushProperty name="fitToCurve" value="1"/>
    </inkml:brush>
  </inkml:definitions>
  <inkml:trace contextRef="#ctx0" brushRef="#br0">-2 80 172,'0'-13'88,"3"-4"-52,-3 13 0,3 1-28,2-3 4,-1-1 4,6 2 8,3-4-4,0 3-4,5 2-4,-3 0 0,-1 2-4,-1 2 4,0 2-8,-3 2 4,-5 2-4,0 2 8,-5 2-4,-5 1 4,-5 1-12,0-1 4,0 0 4,-1-1-4,2-2-92,1-2-4,3-2-56,2-4-4,9-2 120,6-2 12</inkml:trace>
</inkml:ink>
</file>

<file path=word/ink/ink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48.833"/>
    </inkml:context>
    <inkml:brush xml:id="br0">
      <inkml:brushProperty name="width" value="0.1" units="cm"/>
      <inkml:brushProperty name="height" value="0.1" units="cm"/>
      <inkml:brushProperty name="fitToCurve" value="1"/>
    </inkml:brush>
  </inkml:definitions>
  <inkml:trace contextRef="#ctx0" brushRef="#br0">37 20 220,'-2'8'120,"-8"7"-116,7-13 4,1 0-8,-1 0 4,0 0 4,-1 3-4,1-1-8,0-1 4,1 2-8,-1-3 8,3-2 36,0-2 8,0-3-20,3 0 4,-1-4-20,4 1 4,-2-1-8,2 1 4,-1 1 4,-1 1 0,2 1-24,2 0 4,-4 3-208,0 4 0,-4 3 180,-4-1-8</inkml:trace>
</inkml:ink>
</file>

<file path=word/ink/ink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0.152"/>
    </inkml:context>
    <inkml:brush xml:id="br0">
      <inkml:brushProperty name="width" value="0.1" units="cm"/>
      <inkml:brushProperty name="height" value="0.1" units="cm"/>
      <inkml:brushProperty name="fitToCurve" value="1"/>
    </inkml:brush>
  </inkml:definitions>
  <inkml:trace contextRef="#ctx0" brushRef="#br0">37 3 152,'-5'-4'84,"-3"6"-36,5-2 0,1 4-36,-1 2 0,1 11 0,0 4 0,-1 5 0,0 3 0,1 1-12,0 3 0,-1-3 20,3-3 4,0-2-56,0-3 4,0-6-8,0-6 0,0-6 24,0-6 4,3-4 8,-1-4 0,0-6 0,1-11 0,0-3 12,-3-1 0,0 1 8,0-1 4,0 6-20,0 5 8,0 3-12,0 5 8,0 4 4,0 3 4,0 5-16,0 5 8,2 8-4,3 1 4,0 4-8,1-2 0,1 1 4,0-2 8,3-4-4,3 1 4,5-8-8,2-4 4,2-4 4,0-5 0,-2-3-12,1-1 0,-3 1 0,-4 1 4,-1 4-4,-3 0 0,-2 7 20,2 4-4,-2 4-8,-4 5-4,-1 3 4,0 2-4,-2 3 32,-1-3-8,0 0-104,4 0-8,-4-1-108,2 0 0,1-1 156,2-4-8</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6:22.146"/>
    </inkml:context>
    <inkml:brush xml:id="br0">
      <inkml:brushProperty name="width" value="0.1" units="cm"/>
      <inkml:brushProperty name="height" value="0.1" units="cm"/>
      <inkml:brushProperty name="fitToCurve" value="1"/>
    </inkml:brush>
  </inkml:definitions>
  <inkml:trace contextRef="#ctx0" brushRef="#br0">15 3 196,'-10'0'108,"5"-4"-108,5 4 4,0 0-4,2 2 8,3 2-4,3 0 4,2 0-8,8 0 0,5-2 4,2 0 4,3 0-8,5-2 0,3 0 36,5 0 0,1 3-20,2-1 8,-1 1-16,-2 1 4,2 1-20,-7 1 4,-3-1 4,-5 2 0,-6 1 4,-4 0 8,-4 3-4,-10-4 4,-4 7-12,-4-1 0,-13 1-12,-3 4 4,-8 7 16,-7-1-4,-3 2-20,-8 1 4,0 1-36,1-4 4,-3-1 4,0 1-4,-1-3-80,5-1-4,2-2 116,-4-4-4</inkml:trace>
</inkml:ink>
</file>

<file path=word/ink/ink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0.602"/>
    </inkml:context>
    <inkml:brush xml:id="br0">
      <inkml:brushProperty name="width" value="0.1" units="cm"/>
      <inkml:brushProperty name="height" value="0.1" units="cm"/>
      <inkml:brushProperty name="fitToCurve" value="1"/>
    </inkml:brush>
  </inkml:definitions>
  <inkml:trace contextRef="#ctx0" brushRef="#br0">85 67 220,'-7'-11'120,"-9"-19"-80,14 25 8,-3 0-40,0-1 4,0 0-12,0 2 0,-1 4 0,2 2 0,-4 5-12,1 0 4,-1 2 4,3 1 4,3 2 0,2 1 0,0-4 12,2 0 0,3-1-20,0-4 8,0-4 8,3-2 4,-1-3-12,1 0 4,-1-4 8,1 0 8,-1 3-20,-1 1 4,-2 3-4,2 4 8,-4 1-4,1-1 4,-1 2 4,-2 0 4,0 3-8,0 2 4,0-1-96,2 0 4,3 0-88,0 2 0,0-4 140,3-4 0</inkml:trace>
</inkml:ink>
</file>

<file path=word/ink/ink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0.753"/>
    </inkml:context>
    <inkml:brush xml:id="br0">
      <inkml:brushProperty name="width" value="0.1" units="cm"/>
      <inkml:brushProperty name="height" value="0.1" units="cm"/>
      <inkml:brushProperty name="fitToCurve" value="1"/>
    </inkml:brush>
  </inkml:definitions>
  <inkml:trace contextRef="#ctx0" brushRef="#br0">15 0 236,'0'8'128,"-8"15"-124,6-18 8,-1 1-48,2-1 8,-2 0-124,3-5-8</inkml:trace>
</inkml:ink>
</file>

<file path=word/ink/ink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0.889"/>
    </inkml:context>
    <inkml:brush xml:id="br0">
      <inkml:brushProperty name="width" value="0.1" units="cm"/>
      <inkml:brushProperty name="height" value="0.1" units="cm"/>
      <inkml:brushProperty name="fitToCurve" value="1"/>
    </inkml:brush>
  </inkml:definitions>
  <inkml:trace contextRef="#ctx0" brushRef="#br0">20 39 284,'-13'-14'152,"10"-6"-88,1 18 8,-2-2-48,2 1 0,2 3-48,0 0 0,0 0-216,2 5 8,9 1 188,0 2-8</inkml:trace>
</inkml:ink>
</file>

<file path=word/ink/ink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1.759"/>
    </inkml:context>
    <inkml:brush xml:id="br0">
      <inkml:brushProperty name="width" value="0.1" units="cm"/>
      <inkml:brushProperty name="height" value="0.1" units="cm"/>
      <inkml:brushProperty name="fitToCurve" value="1"/>
    </inkml:brush>
  </inkml:definitions>
  <inkml:trace contextRef="#ctx0" brushRef="#br0">1 23 232,'-4'-8'124,"4"0"-100,0 6 0,4 0-16,-3 0-4,10-1-4,1 3 8,3 5-4,0 1 8,0 4-12,3 2 0,5 10 20,-2 3 4,3 5-20,-7-1 4,-2-1 4,-3 4 0,-2 0-12,-2 0 0,-3-1 0,-3-3 0,-4 1 0,-3-7 4,-5-2-4,-3-5 8,1-8-8,-11-3 4,1-4-4,-1-4 0,6-1-12,4-4 0,9 0-168,8-2 0,4 4 116,2 2-4</inkml:trace>
</inkml:ink>
</file>

<file path=word/ink/ink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2.074"/>
    </inkml:context>
    <inkml:brush xml:id="br0">
      <inkml:brushProperty name="width" value="0.1" units="cm"/>
      <inkml:brushProperty name="height" value="0.1" units="cm"/>
      <inkml:brushProperty name="fitToCurve" value="1"/>
    </inkml:brush>
  </inkml:definitions>
  <inkml:trace contextRef="#ctx0" brushRef="#br0">12 1 184,'-3'16'96,"-4"10"-84,4-22 0,3 0 4,0 2 8,0-3-12,0 4 8,3-3 8,0 0 8,1-2-16,2 0-4,-2 0-4,2-2 8,1 0-8,1-4 4,-2-2-8,1-5-4,-3 0 16,2-1-4,-3 0-8,-3 2-4,0 4-56,-3 2 4,3 2-156,3 0 0,-2 0 168,2 2-4</inkml:trace>
</inkml:ink>
</file>

<file path=word/ink/ink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2.496"/>
    </inkml:context>
    <inkml:brush xml:id="br0">
      <inkml:brushProperty name="width" value="0.1" units="cm"/>
      <inkml:brushProperty name="height" value="0.1" units="cm"/>
      <inkml:brushProperty name="fitToCurve" value="1"/>
    </inkml:brush>
  </inkml:definitions>
  <inkml:trace contextRef="#ctx0" brushRef="#br0">49 2 244,'-2'4'124,"-22"-2"-100,23 0 0,-2 0-28,-3 5 4,2 1 4,-2 4 4,6-1-4,-4-1 4,1-1-16,6-1 4,0-2 4,-3-2 0,4-2-8,2-2 8,-2 0 0,3-6 8,7 0-32,-8-2 4,2-4 32,2 6 8,-2 3-8,2-2 0,0 3 0,0 0 4,-2 4-8,2 0 4,-3 5-20,-2-2 8,0 4 8,-2-1-4,-1 3 20,1-2 0,-3-2-156,0 2 8,3-2-4,-3 2-4</inkml:trace>
</inkml:ink>
</file>

<file path=word/ink/ink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3.380"/>
    </inkml:context>
    <inkml:brush xml:id="br0">
      <inkml:brushProperty name="width" value="0.1" units="cm"/>
      <inkml:brushProperty name="height" value="0.1" units="cm"/>
      <inkml:brushProperty name="fitToCurve" value="1"/>
    </inkml:brush>
  </inkml:definitions>
  <inkml:trace contextRef="#ctx0" brushRef="#br0">17 17 236,'-13'-4'128,"8"-4"-104,5 6 4,3 0-28,2 0 0,3 2 8,-1 2-4,6 2 8,0 4 8,-1 0-20,3 3 0,1-1 4,-1 2 4,0 3-8,0 5 0,0 5 16,-2 2 8,-3 5-16,-3-4-4,-2 1 4,-2 1-4,-3-3 4,-3 0-4,-4-5-4,-1-1 0,-2-3 0,-5-8 0,-3-4-4,1-4 4,-1-4-8,3-2 8,2-2 0,6 0 0,1-3-156,6 4 8,4 1 40,0-1-4</inkml:trace>
</inkml:ink>
</file>

<file path=word/ink/ink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3.665"/>
    </inkml:context>
    <inkml:brush xml:id="br0">
      <inkml:brushProperty name="width" value="0.1" units="cm"/>
      <inkml:brushProperty name="height" value="0.1" units="cm"/>
      <inkml:brushProperty name="fitToCurve" value="1"/>
    </inkml:brush>
  </inkml:definitions>
  <inkml:trace contextRef="#ctx0" brushRef="#br0">0 14 140,'5'15'80,"-8"12"-52,3-23 8,0 3-16,3 0-4,-1 2 4,4-3-4,-4 0 16,3-2 4,3-2-12,-1-2 4,3-4-4,0-2 8,-2-4-16,-3 0 4,3-1-4,-6-1 4,-2 3-80,0 1 0,3 0-132,-1 2 0,1 1 148,2-7 0</inkml:trace>
</inkml:ink>
</file>

<file path=word/ink/ink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3.891"/>
    </inkml:context>
    <inkml:brush xml:id="br0">
      <inkml:brushProperty name="width" value="0.1" units="cm"/>
      <inkml:brushProperty name="height" value="0.1" units="cm"/>
      <inkml:brushProperty name="fitToCurve" value="1"/>
    </inkml:brush>
  </inkml:definitions>
  <inkml:trace contextRef="#ctx0" brushRef="#br0">40-2 308,'-3'-2'164,"-1"14"-128,4-8 4,0 2-20,0 3 4,0 2-8,0 10 0,-3-1-8,0 5 0,-2-2 0,0 0 4,0-1-20,-1 1 0,4-7-164,2-4-20,0-4 72,-3 2 0,1-6 104,-2-16 4</inkml:trace>
</inkml:ink>
</file>

<file path=word/ink/ink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4.836"/>
    </inkml:context>
    <inkml:brush xml:id="br0">
      <inkml:brushProperty name="width" value="0.1" units="cm"/>
      <inkml:brushProperty name="height" value="0.1" units="cm"/>
      <inkml:brushProperty name="fitToCurve" value="1"/>
    </inkml:brush>
  </inkml:definitions>
  <inkml:trace contextRef="#ctx0" brushRef="#br0">7 340 208,'-5'3'108,"2"-6"-96,3-1 0,13-18 36,2-8 4,0 0-52,2-7 8,7 0-4,1 3 4,-2 0-4,-1 6 4,-1 1-8,-1 5 4,-5 6-16,-2 4 8,-3 4 4,-3 8 4,1 8 4,-4 4 4,2 4-20,-2 0 8,2 4 12,-4 3 8,0 2-4,2 2 8,-4-2-112,0-3 4,2-4-48,0-2 4,0 0 80,2-5 0</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6:24.054"/>
    </inkml:context>
    <inkml:brush xml:id="br0">
      <inkml:brushProperty name="width" value="0.1" units="cm"/>
      <inkml:brushProperty name="height" value="0.1" units="cm"/>
      <inkml:brushProperty name="fitToCurve" value="1"/>
    </inkml:brush>
  </inkml:definitions>
  <inkml:trace contextRef="#ctx0" brushRef="#br0">127 453 68,'0'-4'36,"4"-4"-40,-4 8 4,0 0 12,0 0 0,0 0 0,0-2 0,0 2-12,4 0 4,-2 0 4,6 0 4,-1 0 12,8 0 4,3 0-20,-5 0 4,5 2 4,2 1 4,0-2-20,6 1 4,-1-2 4,-2 0 4,2-2 0,0-2 4,3 0-28,-5-2 8,8 0 16,-3 2 0,0-2-20,-4-1 8,0 0 0,-4-2 8,-3 1-4,-4-1 4,-2 0-8,-7-4 0,-4 1 0,-4-6 4,-4 2-4,0 0 0,0-1 0,-7 0 0,3 1 8,-1 0 4,-8-2-24,3 2 4,-2-3 16,6 3-4,-7 0 4,1-1 4,-1 1-24,1-2 4,0 4 8,0 1 8,2 0-8,-1 1 4,5 1 16,-1 2-4,3 1-20,-2 2 4,-4 2-20,6 4 8,-6 4 44,3 2 4,-3 2-24,0 4 0,0 5-12,4 3 0,-7 3 12,8 1 0,-5 3-12,4-1 0,-2 3-44,6-1 8,0-1-28,1-3 4,0 0-72,4-1-8,-5-3 140,0-13 0</inkml:trace>
</inkml:ink>
</file>

<file path=word/ink/ink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5.242"/>
    </inkml:context>
    <inkml:brush xml:id="br0">
      <inkml:brushProperty name="width" value="0.1" units="cm"/>
      <inkml:brushProperty name="height" value="0.1" units="cm"/>
      <inkml:brushProperty name="fitToCurve" value="1"/>
    </inkml:brush>
  </inkml:definitions>
  <inkml:trace contextRef="#ctx0" brushRef="#br0">44 100 160,'-35'-7'84,"28"-12"-36,4 15 0,3-4-12,0 0 4,0 2-20,7 0-4,7-1-4,0 3 0,4-1 8,-1-2-4,5 1-4,-2 0 0,0 2-4,-2 2 4,-3 0-12,-3 2 4,1 2-4,-5 0 8,-1 0-4,1 4 8,-3 0-12,-1 5 0,2-1 0,4 2 8,-2 0-20,-1 0 0,1-2 12,0-1 4,2-4-8,0-1-4,0-2 16,0-2 4,0-2 0,1-4 0,-4-2 8,-2-2 0,1 0-12,-4 2 4,0 0-24,-2 2 0,0 0-120,0 4-12,3 4 4,2 2 8,0 0 96,0 6-8</inkml:trace>
</inkml:ink>
</file>

<file path=word/ink/ink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5.738"/>
    </inkml:context>
    <inkml:brush xml:id="br0">
      <inkml:brushProperty name="width" value="0.1" units="cm"/>
      <inkml:brushProperty name="height" value="0.1" units="cm"/>
      <inkml:brushProperty name="fitToCurve" value="1"/>
    </inkml:brush>
  </inkml:definitions>
  <inkml:trace contextRef="#ctx0" brushRef="#br0">169 37 196,'-3'-14'100,"-2"1"-32,3 12 4,-3-1-44,-3 0 4,0 0-32,-3-1 0,-5 3 4,1 3 4,-1-1-16,5 5 4,0 2 4,3 1 4,3-2-4,0-2 0,7-1 8,6-5 4,2-5-20,0 1 8,0 0 0,3 0 8,0 2-8,-1 0 4,-2 2 4,0 4 4,-2 0-12,0 4 0,-3 2 0,0 3 0,0 1 0,-5 2 0,0 0 0,0 1 0,0-1 0,-3 0 0,1 0-8,-6 1 4,1-2 4,-6-3 0,0 0 16,-4-4 8,-1-4-16,0-4 4,1-2-12,2-2 4,2 1 24,3-4-4,-1 1-128,4 1-16,7 5-48,7 3 0</inkml:trace>
</inkml:ink>
</file>

<file path=word/ink/ink5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6.547"/>
    </inkml:context>
    <inkml:brush xml:id="br0">
      <inkml:brushProperty name="width" value="0.1" units="cm"/>
      <inkml:brushProperty name="height" value="0.1" units="cm"/>
      <inkml:brushProperty name="fitToCurve" value="1"/>
    </inkml:brush>
  </inkml:definitions>
  <inkml:trace contextRef="#ctx0" brushRef="#br0">149 11 208,'-7'-7'108,"-16"2"-96,18 5 4,-3 2-8,0 3 4,1 3-8,-1 5 8,2 3-16,-1 0 4,4 0 0,3 3 4,3-3 8,4 0 8,-1 2-16,-1 0 4,0 2 8,0 2 8,-2-3-24,-3 1 0,0-1 12,-3 0 0,-2-7-4,-3-2-4,0-1-8,-6-4 4,0-1-8,1 3 4,1-1 8,2 0 4,2 0-128,3 1 4,5 0-4,0 0-8</inkml:trace>
</inkml:ink>
</file>

<file path=word/ink/ink5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6.893"/>
    </inkml:context>
    <inkml:brush xml:id="br0">
      <inkml:brushProperty name="width" value="0.1" units="cm"/>
      <inkml:brushProperty name="height" value="0.1" units="cm"/>
      <inkml:brushProperty name="fitToCurve" value="1"/>
    </inkml:brush>
  </inkml:definitions>
  <inkml:trace contextRef="#ctx0" brushRef="#br0">29 133 172,'23'-3'88,"-4"-8"-40,-18 6 0,5-1-16,-2-2 4,5-4-20,-2-4 4,1-1-8,-3 3 4,-3 1-8,-2 0 4,-2 5-20,-3 4 8,-3 2 8,-4 4-4,-2 4-4,-1 2 0,0 3-4,0-2 4,2 3-20,3 3 8,4 1 20,6-2 4,6 0-12,-1 2 4,2 1 20,6-3 0,0-6-132,2-2 0,0-6 0,4-4 8,-2-4 44,-2-2 0</inkml:trace>
</inkml:ink>
</file>

<file path=word/ink/ink5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7.045"/>
    </inkml:context>
    <inkml:brush xml:id="br0">
      <inkml:brushProperty name="width" value="0.1" units="cm"/>
      <inkml:brushProperty name="height" value="0.1" units="cm"/>
      <inkml:brushProperty name="fitToCurve" value="1"/>
    </inkml:brush>
  </inkml:definitions>
  <inkml:trace contextRef="#ctx0" brushRef="#br0">33-3 184,'6'-2'100,"-2"21"-64,-4-13 8,0 3-20,-3 5 0,2 4-8,-8 0 4,4 3-20,0 0 4,0-1-40,-1-2 0,2-4-120,1-1 8,0-5 112,3-4 8</inkml:trace>
</inkml:ink>
</file>

<file path=word/ink/ink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7.328"/>
    </inkml:context>
    <inkml:brush xml:id="br0">
      <inkml:brushProperty name="width" value="0.1" units="cm"/>
      <inkml:brushProperty name="height" value="0.1" units="cm"/>
      <inkml:brushProperty name="fitToCurve" value="1"/>
    </inkml:brush>
  </inkml:definitions>
  <inkml:trace contextRef="#ctx0" brushRef="#br0">0 76 184,'10'-21'96,"-7"-1"-72,-1 19 0,3-1-12,6-3 4,-1 1-16,0 0 8,2 2 16,0 2 0,1 2-24,0 0 4,-3 4 8,-3 2 8,-1 2-28,-2 3 8,-4-2 24,-2 2 8,-3-1-20,-5 0 4,0 0-4,0 1 8,-1-4-20,1 2 4,0 1-112,3-4 0,3-4-36,0 0 0,4-2 120,0-4 4</inkml:trace>
</inkml:ink>
</file>

<file path=word/ink/ink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8.484"/>
    </inkml:context>
    <inkml:brush xml:id="br0">
      <inkml:brushProperty name="width" value="0.1" units="cm"/>
      <inkml:brushProperty name="height" value="0.1" units="cm"/>
      <inkml:brushProperty name="fitToCurve" value="1"/>
    </inkml:brush>
  </inkml:definitions>
  <inkml:trace contextRef="#ctx0" brushRef="#br0">135 5 200,'-20'-9'108,"-21"16"-88,34-5 4,-3 3-24,-3 8 4,0 3 4,1 7-4,2-1 4,4 4-4,4 0-8,2 1-4,2 0 8,4-4 0,1 0 0,3-5 0,5-3 20,3-5-4,0-8-16,-3-4 8,0-5 4,-2-4 0,-3-3 0,-2-5 4,0-3 4,-4-5-4,-4-1 16,-4 5-4,-7 5-20,1 6 4,-3 4-12,1 6 4,-1 4-56,0 6 4,3 2-140,3 0 8,2 0 132,2 7-8</inkml:trace>
</inkml:ink>
</file>

<file path=word/ink/ink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8.979"/>
    </inkml:context>
    <inkml:brush xml:id="br0">
      <inkml:brushProperty name="width" value="0.1" units="cm"/>
      <inkml:brushProperty name="height" value="0.1" units="cm"/>
      <inkml:brushProperty name="fitToCurve" value="1"/>
    </inkml:brush>
  </inkml:definitions>
  <inkml:trace contextRef="#ctx0" brushRef="#br0">53 6 196,'4'-7'100,"-12"12"-76,5-3 8,0 2-16,-1 2 4,-1 4-28,-1 5 8,2 5 20,-2-2-4,1 3-20,0 1 4,2 1 0,2-1 4,-2 1-20,3-7 4,0-4 12,3-2 0,-2-5-12,5-5 4,1-5 32,1 1 0,0 0-12,0 2 0,-1 1-4,1 1-4,-3 1 4,0 3 4,0 2 0,-1 3 4,0 1-8,-2-1 4,0-2-44,1 0 8,0-1-148,1 0 4,2 0 112,1-12 0</inkml:trace>
</inkml:ink>
</file>

<file path=word/ink/ink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9.235"/>
    </inkml:context>
    <inkml:brush xml:id="br0">
      <inkml:brushProperty name="width" value="0.1" units="cm"/>
      <inkml:brushProperty name="height" value="0.1" units="cm"/>
      <inkml:brushProperty name="fitToCurve" value="1"/>
    </inkml:brush>
  </inkml:definitions>
  <inkml:trace contextRef="#ctx0" brushRef="#br0">36-1 220,'2'-2'112,"1"6"-76,-3-2 0,0 0-16,0 2 4,0 4 0,-3 1 4,1 3-16,-2-1 0,3 4-4,-2-1 4,-3 2 0,3 2 4,1 2-28,-2-1 8,0-1-104,2-2 0,-2 3-44,2-3-4,2-2 144,0-6 4</inkml:trace>
</inkml:ink>
</file>

<file path=word/ink/ink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59.552"/>
    </inkml:context>
    <inkml:brush xml:id="br0">
      <inkml:brushProperty name="width" value="0.1" units="cm"/>
      <inkml:brushProperty name="height" value="0.1" units="cm"/>
      <inkml:brushProperty name="fitToCurve" value="1"/>
    </inkml:brush>
  </inkml:definitions>
  <inkml:trace contextRef="#ctx0" brushRef="#br0">2 15 244,'-3'0'132,"6"-2"-108,-1 0 4,0 0-20,4 0 4,-1 0 4,2 2 8,1 0-12,0 0 0,2 0-4,5 2 4,-2 0-240,1-2 0,0 0 192,0-10 8</inkml:trace>
</inkml:ink>
</file>

<file path=word/ink/ink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6:59.408"/>
    </inkml:context>
    <inkml:brush xml:id="br0">
      <inkml:brushProperty name="width" value="0.1" units="cm"/>
      <inkml:brushProperty name="height" value="0.1" units="cm"/>
      <inkml:brushProperty name="fitToCurve" value="1"/>
    </inkml:brush>
  </inkml:definitions>
  <inkml:trace contextRef="#ctx0" brushRef="#br0">281 13 152,'0'-3'84,"-3"0"-36,3 3 0,0 0-12,-2-2 0,-1 0-4,3 0 4,-7 0-24,2 2 4,-3 0-8,-5 0 4,0 2-8,1 0 4,2 5 4,-4 2 0,-1 4-12,3 1 0,-1 4 0,-7-4 4,5 6-8,-1-2-4,5 0 8,-6 1 8,4 1-16,3 0 8,-3 5 8,6-5-4,-4 1-8,4 0-4,4-3 8,-4 0 0,7-2-4,0-1 4,2-3 0,3-1 4,2-2-4,7-2 0,-7-1 8,6-3-4,3 2-4,-2-3 8,4 0 4,2 0 4,6-2-184,-10 0 8,-1 0 52,-3-2 4,1-5 80,0 4 12</inkml:trace>
</inkml:ink>
</file>

<file path=word/ink/ink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8:01.291"/>
    </inkml:context>
    <inkml:brush xml:id="br0">
      <inkml:brushProperty name="width" value="0.1" units="cm"/>
      <inkml:brushProperty name="height" value="0.1" units="cm"/>
      <inkml:brushProperty name="fitToCurve" value="1"/>
    </inkml:brush>
  </inkml:definitions>
  <inkml:trace contextRef="#ctx0" brushRef="#br0">138-2 208,'-6'-3'108,"-32"71"-96,25-54 4,1 7-20,-1 4 4,0-1 4,1 2 4,2-2-8,2-4 0,0-4 0,3-4 0,5-6-8,8-10 4,2-8 4,0-4 0,3-2-8,0-5 8,-1-4 12,-2 3 8,1 0 8,-4 5 4,-2 6-32,1 7 0,-4 6 12,4 4 0,-2 4-20,2 4 4,1 7-4,3 3 4,1-1 4,-1-1 4,1 1 4,0-4 4,3-7 0,1-4 0,-2-6 4,-3-8 4,0-6-4,0-3 4,0-3-8,-2-1 4,-3 1-8,0 0-4,-3 4-40,-2 9 0,0 4-180,6 3 8,-4 0 176,1 0-4</inkml:trace>
</inkml:ink>
</file>

<file path=word/ink/ink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8:01.653"/>
    </inkml:context>
    <inkml:brush xml:id="br0">
      <inkml:brushProperty name="width" value="0.1" units="cm"/>
      <inkml:brushProperty name="height" value="0.1" units="cm"/>
      <inkml:brushProperty name="fitToCurve" value="1"/>
    </inkml:brush>
  </inkml:definitions>
  <inkml:trace contextRef="#ctx0" brushRef="#br0">43 32 244,'-18'10'132,"3"18"-116,13-24 8,-3 3-48,2 4 8,3-4 16,3 5 0,-1-4-8,3-2 8,3-2 24,-1-2 8,9-4-16,2-6 4,-3-2-16,-3-3 8,-3 1 0,0-2 8,-4-5-8,-5 4 4,-5 1-16,0 3 8,-3 4-64,1 0 8,1 7-132,4 5 0,0 1 152,4-3-4</inkml:trace>
</inkml:ink>
</file>

<file path=word/ink/ink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8:01.924"/>
    </inkml:context>
    <inkml:brush xml:id="br0">
      <inkml:brushProperty name="width" value="0.1" units="cm"/>
      <inkml:brushProperty name="height" value="0.1" units="cm"/>
      <inkml:brushProperty name="fitToCurve" value="1"/>
    </inkml:brush>
  </inkml:definitions>
  <inkml:trace contextRef="#ctx0" brushRef="#br0">2 26 224,'-2'0'120,"7"21"-108,-8-17 8,1 5-20,2-1 4,0 1 8,0-1 8,0-1-4,2-2 4,1 0-16,2-5 8,3-2 20,-1-5-4,4-1-8,-1-2-4,0-3-8,-1-2 4,-4 1 24,0 0-4,-3 5-300,1 0-12,-6 6 244,-4 3-8</inkml:trace>
</inkml:ink>
</file>

<file path=word/ink/ink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8:02.659"/>
    </inkml:context>
    <inkml:brush xml:id="br0">
      <inkml:brushProperty name="width" value="0.1" units="cm"/>
      <inkml:brushProperty name="height" value="0.1" units="cm"/>
      <inkml:brushProperty name="fitToCurve" value="1"/>
    </inkml:brush>
  </inkml:definitions>
  <inkml:trace contextRef="#ctx0" brushRef="#br0">0 0 208,'-2'30'108,"2"13"-104,0-33 4,0 0-20,0 3 0,0 1-132,2 0-4</inkml:trace>
</inkml:ink>
</file>

<file path=word/ink/ink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8:03.034"/>
    </inkml:context>
    <inkml:brush xml:id="br0">
      <inkml:brushProperty name="width" value="0.1" units="cm"/>
      <inkml:brushProperty name="height" value="0.1" units="cm"/>
      <inkml:brushProperty name="fitToCurve" value="1"/>
    </inkml:brush>
  </inkml:definitions>
  <inkml:trace contextRef="#ctx0" brushRef="#br0">-1 57 220,'-3'-23'112,"12"1"-104,-8 19-4,7-2-4,2 3 8,3 0-4,2 2 8,2 2-4,4 2 4,4 6 0,0 5 4,3 1-4,0 2 0,-3 5-4,-2-3-4,-3 1 8,-5 1 8,-5-3-20,-5 0 0,-7-1 4,-9 0 8,-1-2 8,-5 1-4,-3 0-8,-2-5 4,3-2-8,2-1 4,0-4-112,6 0 4,1-3-64,10 0-4,-3-2 156,3 0 4</inkml:trace>
</inkml:ink>
</file>

<file path=word/ink/ink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8:03.394"/>
    </inkml:context>
    <inkml:brush xml:id="br0">
      <inkml:brushProperty name="width" value="0.1" units="cm"/>
      <inkml:brushProperty name="height" value="0.1" units="cm"/>
      <inkml:brushProperty name="fitToCurve" value="1"/>
    </inkml:brush>
  </inkml:definitions>
  <inkml:trace contextRef="#ctx0" brushRef="#br0">-1 72 184,'18'0'96,"7"-11"-68,-19 6 8,-2-1-24,3 0 0,2-2 12,-2 0 8,1 1-20,-6-1 0,1 2-12,-3 2 4,-5 2-8,-3 0-4,3 4 8,-2 0 8,-4 2-8,1 2 4,0 0 8,1 3 0,0-1-12,2 2 8,5 0 4,2 0 0,2 3-12,4-4 4,1 0 8,3-3 0,0 0-36,0 0 8,-1-2-196,7 0 8,-3 1 176,-11-5-12</inkml:trace>
</inkml:ink>
</file>

<file path=word/ink/ink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8:03.784"/>
    </inkml:context>
    <inkml:brush xml:id="br0">
      <inkml:brushProperty name="width" value="0.1" units="cm"/>
      <inkml:brushProperty name="height" value="0.1" units="cm"/>
      <inkml:brushProperty name="fitToCurve" value="1"/>
    </inkml:brush>
  </inkml:definitions>
  <inkml:trace contextRef="#ctx0" brushRef="#br0">2 1 224,'10'-4'120,"3"8"-108,-13-2 8,2 5-4,-2-4 4,0 5-16,0 1 4,-2 0-4,0 2 8,-1-2-4,-2 6-4,0 1 4,0 0-4,2 5-4,1-2 8,2-1-8,0 0 0,2-1 4,1-2 8,2-6-12,0 2 0,0-1-36,2-4 0,3-2-112,1 2 4,4-4 88,-2-6-8</inkml:trace>
</inkml:ink>
</file>

<file path=word/ink/ink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8:03.951"/>
    </inkml:context>
    <inkml:brush xml:id="br0">
      <inkml:brushProperty name="width" value="0.1" units="cm"/>
      <inkml:brushProperty name="height" value="0.1" units="cm"/>
      <inkml:brushProperty name="fitToCurve" value="1"/>
    </inkml:brush>
  </inkml:definitions>
  <inkml:trace contextRef="#ctx0" brushRef="#br0">6 1 296,'-7'-2'156,"7"2"-132,0 0 0,3 0-4,1 0-4,4 0 4,-1 2 4,3 1-24,6-3 0,0 1-252,3 2 4,-1 1 208</inkml:trace>
</inkml:ink>
</file>

<file path=word/ink/ink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8:04.790"/>
    </inkml:context>
    <inkml:brush xml:id="br0">
      <inkml:brushProperty name="width" value="0.1" units="cm"/>
      <inkml:brushProperty name="height" value="0.1" units="cm"/>
      <inkml:brushProperty name="fitToCurve" value="1"/>
    </inkml:brush>
  </inkml:definitions>
  <inkml:trace contextRef="#ctx0" brushRef="#br0">23 41 220,'-13'-12'120,"1"-3"-116,12 11 8,2 0-12,1 0 8,4 2-16,4 0 4,-1 2 8,2 4 8,1 2 12,2 4 8,3 4-28,-3 4 8,0 3-12,0 1 8,3 1 4,-2 2 0,-2 2 0,1-1 0,-2 2-12,1-2 0,-5-1 0,-1-1 0,-4 0 0,-4 3 0,-2-4-8,-3-3 8,-2-6 8,-4-2-4,-1-6-8,0-4-4,-4-2 8,-2-2 0,-2-2 0,5 1 8,0-2-112,2 1 4,5 0-32,6-1-8</inkml:trace>
</inkml:ink>
</file>

<file path=word/ink/ink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8:05.271"/>
    </inkml:context>
    <inkml:brush xml:id="br0">
      <inkml:brushProperty name="width" value="0.1" units="cm"/>
      <inkml:brushProperty name="height" value="0.1" units="cm"/>
      <inkml:brushProperty name="fitToCurve" value="1"/>
    </inkml:brush>
  </inkml:definitions>
  <inkml:trace contextRef="#ctx0" brushRef="#br0">124 75 196,'3'-10'100,"-6"-4"-76,1 10 0,0-2 12,-1-3 8,0 2-28,-1-2 4,-2 3-16,-2 2 8,1 0-12,-3 2 8,0 2-4,-2 2 8,2 2-4,-3 4 4,3 3-12,0 1 0,2-2-8,4 2 8,1-4 0,3 0 8,3-1-8,1-3 0,4 0-8,2-2 8,0-2 0,3 0 0,-3 0 0,0-2 8,0 2-8,-1 0 0,0 2 4,-2 1 4,-5 2 8,1-3 4,0 0-188,1 0 0,-1-2 64,0-2-4</inkml:trace>
</inkml:ink>
</file>

<file path=word/ink/ink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6:59.964"/>
    </inkml:context>
    <inkml:brush xml:id="br0">
      <inkml:brushProperty name="width" value="0.1" units="cm"/>
      <inkml:brushProperty name="height" value="0.1" units="cm"/>
      <inkml:brushProperty name="fitToCurve" value="1"/>
    </inkml:brush>
  </inkml:definitions>
  <inkml:trace contextRef="#ctx0" brushRef="#br0">21 39 196,'-6'6'100,"-6"-12"-76,12 6 8,-2 0-20,-1-2 4,3 2 16,0 2 4,3-2-20,-1 0 8,3 2-16,2-2-4,-1 0 8,4-2 8,8 0-4,-5-3 8,4 1-16,1-1 4,-1 1-8,1 0 4,2-1 12,-2 1 4,2 0-64,-7 2-20,-6 2-60,6 0 8,-11 0-8,4 2 0,-6 2 96,4 5-8</inkml:trace>
</inkml:ink>
</file>

<file path=word/ink/ink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8:05.676"/>
    </inkml:context>
    <inkml:brush xml:id="br0">
      <inkml:brushProperty name="width" value="0.1" units="cm"/>
      <inkml:brushProperty name="height" value="0.1" units="cm"/>
      <inkml:brushProperty name="fitToCurve" value="1"/>
    </inkml:brush>
  </inkml:definitions>
  <inkml:trace contextRef="#ctx0" brushRef="#br0">0 6 184,'5'4'100,"0"4"-76,-5-8 8,0 4-16,0-2 4,0 3-20,0 0 4,0 1 16,0 1-4,0-3-16,0-1 0,0 1-4,0 1 4,0-3 0,0-2 0,0 0 0,0-2 4,3-3-20,-1 0-4,1-1 52,3-3 4,-2 2-36,2-2 0,-2-1 12,7 4 0,-4 2-12,1 2 0,2 4 24,0 5 0,0 0-24,-1 6 4,-2-4 8,-3 2 8,0-4-136,-2 2 4,0 1-44,4 0-4</inkml:trace>
</inkml:ink>
</file>

<file path=word/ink/ink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9:19.584"/>
    </inkml:context>
    <inkml:brush xml:id="br0">
      <inkml:brushProperty name="width" value="0.1" units="cm"/>
      <inkml:brushProperty name="height" value="0.1" units="cm"/>
      <inkml:brushProperty name="fitToCurve" value="1"/>
    </inkml:brush>
  </inkml:definitions>
  <inkml:trace contextRef="#ctx0" brushRef="#br0">59 49 80,'-4'-4'44,"-3"4"-32,7 0 4,-2 0-16,0 4 8,-4-2 20,1 2 8,1-1-24,1-1 0,0 0-4,1 2 4,0-1-20,2-1 4,0 0 4,0-2 4,0 0-4,0-4 8,0-1-4,0-1 8,0 1-4,-4-1 4,2 0-8,-1-1 8,1 1-4,-1 2-4,1 1 4,-1 1 4,3 2-20,0 0 4,0 2-4,3 1 4,-1-1 8,1-2 4,2 0-8,1 0 0,-2-2 4,3-1 4,1 1-8,0 1 0,-3 0 4,0 1 8,1-2-12,-5 0 0,2 0 0,-3-1 8,0 1 16,-3 0 0,2 0-32,-5 0 8,1 2 0,0 2 8,-1 0-8,2 2 4,-2 1-4,2-1 8,1-2-8,1 3 4,0-3 4,-2 0 4,8-2-120,0-2 0,3-3 0,1-1-8</inkml:trace>
</inkml:ink>
</file>

<file path=word/ink/ink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9:40.528"/>
    </inkml:context>
    <inkml:brush xml:id="br0">
      <inkml:brushProperty name="width" value="0.1" units="cm"/>
      <inkml:brushProperty name="height" value="0.1" units="cm"/>
      <inkml:brushProperty name="fitToCurve" value="1"/>
    </inkml:brush>
  </inkml:definitions>
  <inkml:trace contextRef="#ctx0" brushRef="#br0">-8 2495 116,'-4'2'60,"4"0"-28,0-2-4,0 0 4,0 0-4,-1-2-8,-2 0-4,3-2 4,0 0-4,0 0 8,3-1 0,-2 2-16,3-1-4,3 0-8,-2 2-4,3-1 8,-1 1 8,-1-2-8,1-1 4,6-6 20,2-1 0,-5 0-24,3-1 8,-1-1 4,2-4 0,-2 0-20,1-2 8,0-1 8,2-2-4,-5-2-4,4-1 8,4-2-20,1 3 4,-4-1 8,10-1 8,1-2-8,2-1 0,-3-1 4,3 4 8,0 0-4,-3 1-4,-4 5-16,-1 3 0,-2 3 12,-1 3 8,-7 3-4,0 4 4,1 0-8,0 5 4,-7 0-4,3 3 8,2 2-8,-5 4 4,2 2-8,-1 2-4,-1 4 8,2 1 8,2 0-16,-3 5 8,2-2 0,1-1 0,0 0-4,4 1-4,-4-3 4,4 0 4,-4-4 0,5-1 0,-3-6 0,2 0 4,2-5 4,-2-2 4,4-4-8,4-5 8,-1-1-16,5-4 4,-4-3 4,3-3 8,-3 0-16,0-2-4,-2-5 8,-3 3 0,0-1 0,-1 6 0,-2 1-4,1 2-4,2 2 16,-5 3-4,-3 6 4,1 0-4,0 3-8,-3 4-4,2 7 16,-7 3 4,6 4-20,-3 4 8,-1 3-12,1 0 0,-1 3 8,3-2 4,0 1 0,3-2 4,-1-3-4,1 0 0,5-6 8,-6-2-4,6-3-4,-2-5 8,1-2-4,0-4 4,2-2-8,1-5 4,7-3-8,-2-2 4,1-6 12,0-3 0,-1-3-12,0-2 0,-2-6-8,-1-2 8,1-1 0,0-2 8,6-2 4,-5-1 0,-1-1-28,0-3 0,2 3 32,-4-3-4,4 3-12,0-1 4,0-1-4,6 4 0,4 0 0,-2-3 0,2 2 4,1-4 0,0 3-4,0 0 0,1-3-4,-1 3 0,-1 2 4,3-4 0,-2 0 0,2 2 0,-1-3 0,1 2 0,5-1 4,-2 1 4,-3 2-12,0-1 4,3 4 0,-3 0 0,-6-2 4,-1 4 0,-6-1-4,1 1 4,-3 4-4,-3 5 0,0 4 0,-5-1 0,0 5 0,-2 2 0,-1-1 0,1 1 0,0-1 0,-3 1 0,2 2-4,1 1 4,0 1 0,-4 2 4,2-1-12,2 3 4,0 2 4,-1 0 4,0 2-4,0-1 0,2 2 0,-1-1 4,-1 1-8,1 1 0,-3 2 0,0 1 0,2 1 0,-1 1 4,-1 1 4,5 2 0,0 5-8,-5-4 4,2 4 4,6 1 0,-3 2-8,0 0 0,0 3 12,-2-1 0,2 0-12,-4 2 0,1 3 4,0 1 0,1 3-8,0 0 4,-2 1 12,-2 2 0,2-3-12,-2 1 4,-1 3-4,0 1 0,-2 3 4,2-3 4,0-1-4,1 0 0,0 1-4,-2-1 4,3-2 0,1-2 4,-2-2-4,2 3 0,-1-3 4,5-3 0,-3-2-8,1-3 0,0-4 4,2-2 4,0-3-4,-2-4 4,2-2-8,0-2 0,0-5 8,2-3 0,4-4-4,0-2 0,-2-2 0,4-7 4,-1-1-4,10-1 4,-2-1-12,0-6 0,3 2 8,0-3 4,-2-4 0,-1 5 4,0-1-8,3-1 4,-5-3 0,-3 4 0,1 4-4,-3 1 0,-4 2-4,2 5 0,-4 0 4,2 0 4,-4 7-8,-2 2 0,-1 4 8,0 2 0,0 1-8,-1 6 4,-1-2 4,-2 3 0,-1 4-12,0 3 4,1-2 4,0 3 0,-3 3-4,0 3 4,0 2-4,0 4 4,0 4 4,0 1 0,0-1-8,0 5 4,0 1-4,0 4 4,0-2 0,-3 3 0,0 0 4,1 1 0,0 0-4,-1 3 0,1 0-4,-1-1 4,1 3 0,2 2 0,-4-2-4,3-2 4,-5-1 0,3-1 0,3 0 0,-1 1 4,1 1-8,0-3 4,-3 3 0,3 4 4,0-2-8,0 2 0,0-3 8,0-1 0,0-2-4,-3 3 0,3-1 0,0 0 4,0 0-8,-2-3 4,2 3 0,0 3 0,0-1 0,-2-3 0,2 2-4,0-2 4,0 13 0,0-2 4,2-4 0,0 0 0,1-1-12,0-1 4,-2 0 4,2-1 0,3-3 0,-5 2 4,5 2-4,-3-5 4,2 0-8,-1-2 4,2 2 0,-2-1 0,2 3 0,-1-2 0,0-2-4,0-1 4,0 1 0,0 0 0,1-2 0,-1 2 0,-1-1 4,2-3 0,1 3-8,-1 2 4,1-3 0,-2 0 0,0-2 0,0 0 4,1-3-8,-2 0 0,2-3 4,1 4 4,4-1-4,-1-1 0,-1 0 4,1 1 0,0-1 0,0-3 0,-2 2-12,1-3 4,-2 1 0,1 1 4,-1-2 0,0 3 0,2-3-4,-4-1 4,2 1 8,0-4 0,-1 1-8,-1-3 4,0 0-8,0-1 0,3-3 0,-1-1 0,1 0 8,-1-3 0,1 0-8,2-1 0,0-4 8,0-1 4,1-2-8,-1-2 4,2-1 0,-2-4 4,4-1-16,-1-4 0,-2-6 8,5 1 4,-3-1-8,2-2 0,0-5 4,0 3 0,4-5 4,0 3 4,4-5-8,2 2 4,-1-5-8,-2 5 0,-1 4 4,-4 2 4,1 3-8,-2 1 4,-1 0 0,-3 6 0,1-1-4,-3 3 4,-1 3 0,1 4 4,-2 0-8,-4 2 4,3 2 0,-1 2 4,-2 2-8,2 4 0,-2 3 8,0 1 0,-2 4-8,0 0 4,1 1-8,0 4 4,0 1 4,-2 4 4,2 1-8,0 1 4,-3-1 0,0 1 4,0 1-8,0-1 4,0 1 0,0 2 4,0-2-8,0 2 4,0 15 0,-3-5 4,0-4-4,2-1 0,1-3 0,0 0 0,0-3 0,-3 3 0,3-4 0,0-3 0,0-1 0,0 0 4,3-2-8,-2 0 4,2 0-4,0-1 4,-1 0 0,0-4 4,2 1-4,0-1 4,-1-2-8,0 1 4,1 1 0,2 1 4,-1-1-8,0 1 0,0-1 8,0 3 0,0-5-8,0 0 0,0-2 8,0-1 4,0-3-16,0 0 4,1 1 4,-1-1 0,0-2 0,0 2 4,0-1-4,0-4 0,1 2 0,1-4 0,3 2 0,-3-5 4,1-2-4,-1-2 4,3-3 0,7 2 0,-2-5-8,-1-3 0,2-3 8,-1-4 4,0-5-12,3 1 4,0 0 4,2-5 0,0-4-4,-2-5 0,5-17 0,-2 0 4,-1 4-4,-2 0 4,2 2-4,-2 2 0,-1-1 0,-1 3 0,-1 2 4,3-2 0,-3 4-8,0 1 4,4 1 0,0 5 0,-1 3 0,-2 2 0,-4 4 0,1 2 0,0 4 0,-3 3 0,0 2-8,0 1 4,-3 3 4,4 2 0,-4 2-4,1 1 4,-1 3 0,1 3 4,0 1-8,-1 5 4,-2 0 4,1 3 4,-2 3-12,4 2 0,0 1 4,0 0 0,-1 5-4,0-1 0,1 3 4,2-1 4,-2 0-4,-3 1 4,0-3-8,3 1 4,0-3 0,-1-2 4,1 1-4,-1-1 0,1-4-4,2-2 0,0-1 8,0-4 4,0 0-8,3-3 0,0-4-4,-1-2 0,4-4 4,2-2 0,2-7 4,0-3 0,1-8-4,2 1 4,2-4-4,-2-3 0,2-9 0,0 0 0,1-4-4,0-7 4,2-1 0,2-5 0,-2 0 0,2-1 4,3 2 0,2-2 0,-1-3 0,-4 3 0,3 2-8,-5-2 4,0 3 4,0 6 0,0 0-8,-3 4 4,-1-1 0,-3-2 0,1 2-4,-2 4 0,-2 3 4,-1-3 4,1 4-8,0 4 4,2 1 0,0-1 0,-2 0 0,5 3 4,-1-3-4,-1 3 0,0 3 0,-4 2 0,1-1 0,-2 3 4,-2 3-8,0 1 0,-2 3 8,1 0 0,0 4-16,-1 3 4,-2 4 12,-3 0 4,2 3-8,-2 4 0,1 0-4,0 4 4,-1 3-4,0-2 4,1 6 0,0 3 4,0 2-4,-1 2 4,-2 5-4,-2-1 0,-1 3 0,1 2 0,2-1-4,-3 1 0,1 1 4,2-1 4,0 1-4,0-2 4,1 7-8,1 0 0,0-1 4,1-1 4,-1-1 0,2 0 0,-1-2-4,2-2 4,-3-1-8,0 1 4,0 3-4,4-5 4,-4 0 0,3-2 0,1 1 0,-1-1 4,5 1-4,-2-5 4,8 3-8,-6-3 4,2 1-4,-1-1 4,-1-2 0,2 1 4,0-1-8,-3-2 4,1 0-4,-2-1 4,0-1 4,-1 0 0,-1-2-8,-1-2 4,0 1 0,0-1 4,0-3-4,0 0 4,-2-3 0,2 0 0,-2-2-8,-1-2 0,3 0 4,-2-5 0,2 2 0,0-8 0,-2 1 4,0-8 0,0 0-4,-1-1 0,0-1-4,3-4 4,1-7-4,0 0 4,-1 2 0,2-6 4,1-6-4,0 1 4,2-3-4,2 3 4,4-6-8,-4 0 4,1 2 0,2 1 0,-2-1 4,-2-3 4,-1 3-12,0 3 4,1 2-4,-1-2 0,0 2 4,0 2 4,0 0-8,-2 5 4,2-2 0,-2-1 0,0 4 0,-1-1 0,1 1 0,2 0 0,1 5 0,-1-1 0,0 1 0,0-3-4,1 1 4,4 1 4,5 1-4,-2-1 0,-2 2 0,-1 1 0,2-1-4,2-3 0,-4-1 8,0 3 0,-2-1-4,2-1 0,-2 3 0,0 0 0,-3 1 0,0-2 0,1 3 0,-2 2 0,2 4-4,0-4 4,-2-2 0,2 3 4,-1-1-8,3 3 4,-6-1 0,1-3 0,0 0 0,-1 6 0,3 1 4,-1 1-4,3-1 0,1 4 0,0-1-4,-3-1 0,-2 3 8,0 1 0,-2 4-8,5 0 0,-5 1 4,-4 2 4,1 2-4,-1 2 0,1 0 4,0 2-4,-3 1 0,2 0 0,-2 1-8,0 7 4,1-1 4,-2 3 4,2 5 0,-2-2 0,2 0-4,-4 4-4,1 0 4,0 1 0,-3 3 0,2 0 4,0 3-4,-2 2 0,0 1-4,0 7 4,3 0-4,0-2 4,-3 4 0,-3-5 4,0 2-4,1 3 4,0 0-4,-1-1 0,0 1-4,1-2 4,0 0 0,2 0 4,0-5-4,0-4 0,0 1 0,2-2 0,0-5 0,1-4 0,2-3 0,0-4-4,0 0 4,1-3 4,1-4-4,0-4 0,1-2 0,2-6 0,0-2-4,1-7 4,4-1 4,-2 0 4,-1-7-12,3 1 0,3-2 4,0-3 0,2 1 0,3-5 0,0 3 0,-3-4 0,1 2 4,2 0 0,-6 0-8,1 4 4,0-1-4,-3 5 4,0 3 0,-2 3 8,-1 2-8,2 2 0,-4 2-4,0 0 0,-2 5 4,0 4 0,-4 1 0,2 2 4,-2 0-8,2 2 4,4 1 0,-5 1 0,0 1 0,0 3 0,-1 2 4,2 1 0,-2 0-4,5 3 0,-4 1-8,0-3 4,0 2 8,0 4-4,0 3 0,0-5 0,0 1 0,-2 1-4,-1 3 4,1-1 0,-1 13 4,1-3 0,-3 1-8,2 1 4,-2 2 0,0 0 0,0-2 0,0 0 0,-2-1 0,-1-1 0,1 2 0,-1 2 0,1-1 0,-1-2-4,1 1 4,-1 0 4,1-1-4,-1-1 4,1 1-8,-1 3 4,-2-4 0,0-2 0,0 1 0,0 3 0,0-1 0,0-3 4,-1-1-8,3 1 4,2 1 0,-2-2 0,0 3 0,1 2 0,-1-3 4,-3-1 4,2-1-12,-3 0 0,1-1 0,2 1 4,-2 1 0,2 3 0,-3-3 0,3-2 4,-1-1-8,3 4 4,-2-3 0,2 1 0,-3 1 0,2 1 4,1 0 0,0-5 0,-4-2-12,4 1 4,0-1 4,2 3 0,0-5 0,0 0 4,0-1-8,0-1 4,2-2 0,0 0 0,1-4 0,0 1 4,1-3-8,2-2 4,-2-3 4,4-3 0,-1-2-4,4-5 4,-1-1-8,3-2 0,-3-5 4,1 2 4,0-4-8,3-4 4,-2 1 0,4-2 0,-1-1 0,0-4 4,0-4 0,3 3-4,2-1 0,1 0-4,2-1 0,-4 1 4,2 3 0,-3 1 4,-3 2-4,0 3 0,-2 2 0,0 4 0,-3 1 0,0 6 0,0 1 0,-2-1 0,0 5 0,-4 3 0,1 1 0,1 1 0,-2 4 0,7 1 0,-5 2-4,-2 2 4,2-1-4,-2-1 4,3 4 0,1 5 4,1-1-4,-5 3 4,2 2-8,-5-3 0,3 0 8,-2 0 0,-2 1-4,3 4 4,-1-2-8,1 2 4,-1 0 0,-2 1 4,2-3-8,1 4 4,0-3-4,-3 3 4,0 1 4,0 1 0,-3-3-8,0-1 0,1 1 4,0-2 0,2 1 0,0-2 4,0 1-4,0-4 4,2-1-8,0-1 4,4-1 4,-1-1-4,0 0 0,0-2 0,0 3-4,0 0 0,0-1 8,0 0 0,1 1-8,-2 1 4,2 0 4,-1-1-4,0-3 0,0 0-4,0 0 4,2 4 0,-2-1-4,3-1 4,0 0 4,0 1 0,1 0-8,-3-1 0,1 3 4,0-3 0,1 2 0,1 1 4,1-1 0,2-2-4,1 5 0,2-4-4,-2 0 4,-1 2 0,1-5 0,0 0 0,-3 2 0,0-1 4,1-1-8,-1 0 4,-1 1 0,1 0 4,1-1-4,-1 2 0,-3-2 0,2 0 4,-2 1-8,-3-1 4,4-2-4,-2 0 4,-2-1 4,5-1-4,-2-2 0,-2-2 0,0 3 0,0-2 0,1 0 0,-1-4 0,-1 0 0,-1-5 0,2 0 4,-3-3 0,4-1-8,-1-1 0,0-6 8,0-1 0,0-4-4,3-4 4,-1-1-4,3-1 0,0-3 0,6-3 0,-4-7-8,2-2 4,0-1 4,4-7 4,7-2 0,1 2 0,0-3-4,-1-1 0,1-2 0,2 1-4,-3 0 8,-1-2-4,2 2 0,-3-3 0,0 4 0,-3-6 4,3 2-4,1-3 0,-5 3-4,1-1 4,4 5 4,1 2 4,3-4-16,-3 4 4,3-4 4,0 6 0,0 1 0,0-4 0,-2 3 0,-1 1 4,-2 3-4,-1 2 0,-1-2-4,-1 7 4,-5 1 0,-2 3 0,-3 1 0,0 3 4,-2 4-8,-1 4 4,-1 3 0,-1 3 0,0 1 0,-3 6 0,4 5 0,-4 4 0,3 1 0,0 4 0,1 5 0,-2 0 0,2 3 0,-4 1-4,4 4 8,-2 4 0,2 1-8,1-1 4,0 1 0,1 5 4,0 1-8,0 2 4,-1-1 0,3 0 0,0-4 0,3-1 0,2-3-4,0 0 4,3-3 4,0-5-4,0-4 0,2-3-4,0-6 8,1-1-4,2-4 0,0-4 0,-3-1 0,0-6 0,3-5 0,0-4 4,0-7-4,-1-3 0,4-2-4,4-6 4,1-4 0,2 3 4,3-4-4,-1-4 4,-2 0-8,3-2 4,-3-1 0,-3-4 0,3 1 0,0-2 0,0-2 4,1 2 0,-4-2-8,5 2 0,1-2 4,-1 4 0,0-1 4,3 4 0,-6-7-4,-2 6 0,-2 2 0,-5-2 0,-1 2 0,2-2 4,1 6-8,0 0 4,-2-2 0,0 1 0,0-1 0,0 6 0,-1 2 0,2-2 0,-2 5-4,-1 1 0,-1 5 12,-2-1-4,-4 7-8,4 1 4,-2 5 0,-1 2 0,-2-1-4,-1 5 0,-1 4 4,-1-1 4,-3 4-4,2 0 0,-2 3 0,-2 2 4,-3 2-8,1 3 0,0 2 8,-1 4 0,-2 3-8,2 5 0,-2-1 8,4 5 0,-3 3-4,2 2-4,0 3 0,0-1 4,-2 1 0,-1 2 0,0 3 4,0 1 0,-1-1-8,1 5 0,0 0 8,0 2 0,-3 2-8,-3-4 0,1 2 4,1-3 4,-2 13-4,4-4 0,2-6-4,-2-2 4,2-5 0,2-5 4,0-5-8,4-3 4,-2-3 4,1-5 0,1-3-4,1-5 0,0 0 0,4-7 8,-4-5-8,2-2 0,0-4-4,1-3 4,0-6 0,1-1 0,2-1 0,-1-3 4,4 4-4,-1-6 4,0 2-4,3 1 8,-3-2-16,1 1 4,-1-2 4,-2 5 0,-2 3 4,0 3 4,-4 2-8,1 4 4,-6 4-8,2 2 4,-2 1-8,0 6 4,-2 1 4,0 3 4,0 4 4,0 1 0,0 1-12,0 1 0,0 2-4,-2 3 4,0 13 12,-2-1 4,2-3-24,0 3 0,0 1 8,-2 1 4,3-3 0,-2 5 4,0-4 4,-2-3 4,3-1-24,-4 2 4,1-1 16,1 1 4,1-3-12,-3 1 0,2 1 0,-2-2 0,5 3-12,-3-1 4,1 1 4,2-1 4,-2-3 12,0 0 4,0 2-16,3-6 0,-1 2-4,1-1 4,0 1 0,0-1 4,0 3-20,0-3 4,0 0 24,0 1 4,1-3-16,-1 5 4,3-1-20,-3 0 4,3 1 12,-3 0 0,0 2 16,-3-4-4,-1 2-12,-2-2-4,2-1 4,-2 3 4,1-3-8,0 0 4,3 0 0,-1-1 0,0 1 0,3-4 4,0 1-4,0-1 0,0 1-4,-3-1 4,3 2 0,0-1 0,-2 0 0,-1-1 4,1 0-4,2 3 0,-3 1-4,3-4 4,0-1 0,0 1 4,0-2-4,0 2 0,-2 0-4,2 1 4,0-3 0,0 1 0,0-3 0,0 0 0,0 0 0,0-1 0,0-1-4,2 2 4,1-3-8,-1 1 0,1-2 12,-1 2 8,1 2-12,0-1 0,0 1 0,-1 0 0,3 1 4,-3 1 0,1-2-8,-1 0 4,3 3 0,0-3 0,0 0-4,1-2 4,-2 0 0,3 0 0,-3-1 0,2 1 0,-2-1 0,2 1 4,-2 0-4,1 1 0,1-2 0,-4 1 4,3 1-8,1 1 4,-1-3 0,1-1 4,0 0-12,2 0 8,-4 1 0,2-4 0,-1 2 0,0-2 0,-3 2 0,1-3 0,0 2 0,-1 0 4,0 2 0,1-2-4,0 4 0,-1 1-4,3-3 4,-2 0 0,-1 0 0,1 2 0,-1-1-4,1-2 4,0 4 0,-1-1 4,1-1-4,-1-3 0,1 0-4,-1 0 4,1 3 0,-1-2 8,3 2-20,-2 1 0,-1 1 20,1 1 4,-1 2-12,2-2 4,-3-1-8,2-1 4,0-1-4,0 0 4,-1-1 0,-2 0 4,0-2-4,0 0 0,0 1 0,0 1 4,0-2-8,0-2 0,0 0 8,0 0 0,0 0-4,0-2-4,0-2 4,0 0 4,0 1-8,0-1 4,0 0-4,0 0 4,0 0 4,0-2 0,2 0-8,1 0 4,2 0 0,1 0 0,-2-2 0,3 0 4,3 0-4,-2 0 0,2-3 0,0 1 0,1-1 0,-1-2 0,1-1-4,-1-2 4,0-1 4,2-3 0,1 0-8,2-2 4,5-2 0,-2 0 0,1-5 0,0-1 0,4-3 0,0-3 0,0-2 4,0 0 0,2 0-8,3-4 4,-3 0 0,2-1 0,-2 3 0,-3 0 4,2-2-8,-7 2 4,1-1 0,-1-2 0,4 6-4,-6 1 4,0 0 4,0-1 0,1 2-4,-4 4 0,1 0-4,0 2 0,2 1 4,0 3-4,3 3 8,0 0-4,2 4 0,-4-1 4,1 3-4,-2 0 0,1 0-4,-4 3 4,1 3 0,0 2-4,-1 0 4,-2 2 4,0 2-4,4 2 0,-2 3 0,1 2 0,0 2 0,2-1 0,-2 5 0,-3-1 4,0 2-8,-3 1 0,1 1 0,-3 5 4,0 1 4,3 1 0,-1-2-4,-1 2-4,-2 2 4,4-5 0,0-1 0,-3-3 0,2 0 0,1-2 0,0 3 4,0-3-4,-4-2 0,4 1-4,0-3 4,0-1 4,-1-4-4,0 0 0,1-3 0,5-2 0,-3-2-4,0-2 4,6-4 0,-4-1 4,3 0-4,1-4 0,-1 3 0,0-5 4,3-1-4,0-2 0,0-5 0,0-1 0,2-3-4,0 1 4,0-4 0,-2-4 0,2-2 0,0 2 0,1-4 0,2-3 4,-1 0-8,2-6 4,-2 4 0,1-2 0,3-5 0,2 3 0,5 2 4,-1-5 0,4 0-4,-5-3 0,-3 2-4,0-4 0,2 2 8,1 3 0,-1 0-8,3 2 0,-5-2 4,0 1 4,2 4-4,-2 1 4,-3 4-4,1 0 0,2 2 0,-5 3 0,-2 2 0,-1 5 0,-3 1 0,-1 5 0,-4 4-4,1 2 4,-3 3 0,0 2 0,-2 2 0,2 1 0,-3 2 0,2 2 0,1 2 0,-3 2 0,-2 0-4,1 2 4,1 0 4,-3 3 0,4-2-4,1 4 0,-2 0-4,3 2 0,0-1 8,1 2 0,-1 0-8,-1 4 0,1 3 8,1-1 0,-1 1-8,-3 2 4,1 1 0,0 0 4,-1-1-4,1-3 0,0-2-4,4-1 0,2-3 4,0 0 0,0-4 4,-3-1 0,2 0-4,2-3 0,-1-1 0,0-3 0,2 0 0,-1-3 0,3-3 0,0-6 0,-3 0 0,6-3 0,-7-3 0,1-4 0,2 0 0,-3-3 0,1 1 0,1-1 4,2 1-4,-1-1 4,1-2-4,0 5 0,2 1 0,0 1 0,-2 2-4,2 2 0,1-2 4,-3 4 0,0 3 0,-6 3-4,0 2-72,2 2-32,-2 4-92,1 2 8</inkml:trace>
</inkml:ink>
</file>

<file path=word/ink/ink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50:19.742"/>
    </inkml:context>
    <inkml:brush xml:id="br0">
      <inkml:brushProperty name="width" value="0.1" units="cm"/>
      <inkml:brushProperty name="height" value="0.1" units="cm"/>
      <inkml:brushProperty name="fitToCurve" value="1"/>
    </inkml:brush>
  </inkml:definitions>
  <inkml:trace contextRef="#ctx0" brushRef="#br0">24 14 196,'0'-8'100,"-4"2"-64,4 6 8,0 0 4,0 0 0,0 0-12,0 0 4,0 0-32,0 0-4,0 0 20,0 0 0,-4 0-4,3 0 0,1 0-16,-3 2 4,3 0-4,0 0 4,0 2-12,0 2 4,0-4 4,0 5 0,0 2 0,0 2 0,0 1-4,0 2 0,0-4 8,0 2 4,0 3-12,0 2 0,0-3 0,0 6 4,0 1-8,0-3 4,0 0 4,0 3 0,0-1-4,0 3 0,0-3 0,0 0 0,0 3 0,0-3 4,0 3-4,0 1 0,0 0 0,0-6-4,0 3 8,0-2-4,0-3 0,0 5 4,0-3-8,0 1 4,0-3 0,0 2 0,-3-2 0,0 2 8,2 0-8,1 0 0,0-5 0,0 1 4,0-1-8,0 1 0,0-5 4,0 0 4,0 2-8,0-3 0,1-4 4,2 2 0,0 0-4,0-4 4,2 0 4,-1 0 0,5 0-4,-2-2 4,3 0 0,0 0 8,3 0-16,0 0 0,4 0 8,1 5 0,2-3-8,1 3 0,-1-3 8,3 0 0,-2 0-4,-4 1 4,1-1 0,0 0 0,-1 1 0,-2-3 4,-2 0-4,-3 0 0,-2 2-92,-3-2-40,0 2-76,-5 3 4</inkml:trace>
</inkml:ink>
</file>

<file path=word/ink/ink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50:20.882"/>
    </inkml:context>
    <inkml:brush xml:id="br0">
      <inkml:brushProperty name="width" value="0.1" units="cm"/>
      <inkml:brushProperty name="height" value="0.1" units="cm"/>
      <inkml:brushProperty name="fitToCurve" value="1"/>
    </inkml:brush>
  </inkml:definitions>
  <inkml:trace contextRef="#ctx0" brushRef="#br0">18-1 200,'0'-6'108,"0"6"-72,0 0 8,0 0-8,0 0 0,0 0-8,0 0 8,0 0-24,0 4 8,0-2-16,0 2 4,0 8-4,0-1 4,0 3-16,-3 6 8,1 1 8,0 0-4,-1 4-8,0 0 4,1 3 0,-1-1 0,3 1 4,0-3 4,3-1-16,-1 1 8,4-3-4,-2 2-4,3 1 8,1-7 8,0 3-16,0-3 8,9 1 0,-2-3 0,2-4 8,1 1 4,0-3 12,1-6 0,4 0-24,0 2 0,-4-2 4,1-4 4,3 0-8,-7 0 4,1 2 0,-3 0 0,-2 2-144,-1 0-20,-1 2 32,0-4 4,-10-2 80,-3-2-4</inkml:trace>
</inkml:ink>
</file>

<file path=word/ink/ink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50:21.302"/>
    </inkml:context>
    <inkml:brush xml:id="br0">
      <inkml:brushProperty name="width" value="0.1" units="cm"/>
      <inkml:brushProperty name="height" value="0.1" units="cm"/>
      <inkml:brushProperty name="fitToCurve" value="1"/>
    </inkml:brush>
  </inkml:definitions>
  <inkml:trace contextRef="#ctx0" brushRef="#br0">58 24 196,'-17'-2'108,"4"4"-32,8-2 4,0 0-28,0 0 8,0 0-20,0 0-8,2 0-16,3 0 4,3 0 0,2 0-4,5-2-4,5 0 0,13 0 0,0 0 4,0 0-16,2 2 0,-3 0 4,1 0 0,-2 0-4,-1 0 0,-7 0-76,-3 0-28,-3-2-88,1 0 8,0-3 124,-8 2 4,-5 3 16,-3-2-4</inkml:trace>
</inkml:ink>
</file>

<file path=word/ink/ink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50:21.799"/>
    </inkml:context>
    <inkml:brush xml:id="br0">
      <inkml:brushProperty name="width" value="0.1" units="cm"/>
      <inkml:brushProperty name="height" value="0.1" units="cm"/>
      <inkml:brushProperty name="fitToCurve" value="1"/>
    </inkml:brush>
  </inkml:definitions>
  <inkml:trace contextRef="#ctx0" brushRef="#br0">14 7 140,'0'0'72,"-5"0"-36,5 0 8,0 0 16,-2-2 4,-4 2-4,1 0 8,2 0-20,1 0-8,2 0-12,0 0 0,0 0-12,0 0 4,2 0-12,6 0 4,10 2 8,0 2-4,2-4 0,4 0 4,1 0-12,0 0 4,0 0-12,0-4 4,1 2-8,-5 0 4,-1 0-32,-5 2 0,0 0-180,1-2-116,-8 0 272,-16 8 8</inkml:trace>
</inkml:ink>
</file>

<file path=word/ink/ink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50:22.955"/>
    </inkml:context>
    <inkml:brush xml:id="br0">
      <inkml:brushProperty name="width" value="0.1" units="cm"/>
      <inkml:brushProperty name="height" value="0.1" units="cm"/>
      <inkml:brushProperty name="fitToCurve" value="1"/>
    </inkml:brush>
  </inkml:definitions>
  <inkml:trace contextRef="#ctx0" brushRef="#br0">131 54 184,'7'-10'96,"-7"2"-60,0 8 0,0-2-24,-2-6 4,-2 1 28,0 3-4,0 2-32,-4-3 4,1 0-8,-3 1 4,-1 4-4,-2 0 4,3 0-16,0 0 8,0 9-12,0-2 8,-1 4 8,3 1 8,0 2-4,4-1 4,1 1 0,3 4 4,3-4-8,1 1 4,4-5 0,3 1 0,2 3 4,2-5 0,3 4-12,2 1 0,1-2-8,-3 5 4,3-2 4,3 1 4,-5 0 0,0 0 0,-4 3-12,-5-3 4,-2 3 8,-6-5 0,-2 2-12,-4-2 4,-4-1 8,-5-3 4,-3-2 4,-2-2 0,-2-2-4,0 0 4,0-8-4,-2 2 0,1 0-12,-2 0 4,5 0-8,3 0 4,-1 0-36,6 0 0,5-5-152,5 0-48,0-4 152,0 1 8</inkml:trace>
</inkml:ink>
</file>

<file path=word/ink/ink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50:23.735"/>
    </inkml:context>
    <inkml:brush xml:id="br0">
      <inkml:brushProperty name="width" value="0.1" units="cm"/>
      <inkml:brushProperty name="height" value="0.1" units="cm"/>
      <inkml:brushProperty name="fitToCurve" value="1"/>
    </inkml:brush>
  </inkml:definitions>
  <inkml:trace contextRef="#ctx0" brushRef="#br0">6 3 172,'-2'2'88,"-4"-5"-40,6 3 8,0 0-20,0 0 4,0 0 4,0 0-4,4 0-8,-2 0 4,3 0-4,5 0 0,2 0-20,2 0 0,8-1-12,1 1 4,-1-2 0,2 2 4,-6 0-244,-1 2-40</inkml:trace>
</inkml:ink>
</file>

<file path=word/ink/ink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50:24.950"/>
    </inkml:context>
    <inkml:brush xml:id="br0">
      <inkml:brushProperty name="width" value="0.1" units="cm"/>
      <inkml:brushProperty name="height" value="0.1" units="cm"/>
      <inkml:brushProperty name="fitToCurve" value="1"/>
    </inkml:brush>
  </inkml:definitions>
  <inkml:trace contextRef="#ctx0" brushRef="#br0">7 629 208,'0'11'108,"-2"-11"-60,2 0 0,-6 0-24,6 0 0,0 0 4,6 0 4,-2-7-16,1-2 8,4-2-4,1-5-4,2-5 12,4-3 0,4-4-16,2-4 4,4-11-16,-4 4 4,1-5 4,2-3 0,1 1-8,-1-4 4,0 5-4,-5 6 0,4 4 0,-10 6 0,0 9 0,-4 2 4,-3 2-4,-2 5 0,0 3-4,-2 6 4,-1 2 0,-2 2 0,0 6 0,0 3 4,2 5-4,2-2 0,1 8-4,10 3 4,-3 8 4,0 2 4,2-1-8,-2 3 0,-2 1 0,3 0 0,-3-2 0,0 0 0,3-8 4,-3-2 4,-2-1-28,-1-2 4,-2-7-44,-2-6-12,-1-4-24,1-1 8,-3-5-16,0 0 4,0-2 56,0-3 4,-3 1 8,1-2-4</inkml:trace>
</inkml:ink>
</file>

<file path=word/ink/ink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00.264"/>
    </inkml:context>
    <inkml:brush xml:id="br0">
      <inkml:brushProperty name="width" value="0.1" units="cm"/>
      <inkml:brushProperty name="height" value="0.1" units="cm"/>
      <inkml:brushProperty name="fitToCurve" value="1"/>
    </inkml:brush>
  </inkml:definitions>
  <inkml:trace contextRef="#ctx0" brushRef="#br0">4 35 176,'0'0'96,"-6"0"-52,6 0-4,0 0 4,0 0-4,0 0-16,6 0 0,-4-5 8,8 3-4,-2-2-16,5 0 0,0 1 0,2-3 0,-2 2 12,-1-1-4,4 3-140,-4 0-20,-2 2-8,0 6-4,11 1 124,-1-1-4</inkml:trace>
</inkml:ink>
</file>

<file path=word/ink/ink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50:25.177"/>
    </inkml:context>
    <inkml:brush xml:id="br0">
      <inkml:brushProperty name="width" value="0.1" units="cm"/>
      <inkml:brushProperty name="height" value="0.1" units="cm"/>
      <inkml:brushProperty name="fitToCurve" value="1"/>
    </inkml:brush>
  </inkml:definitions>
  <inkml:trace contextRef="#ctx0" brushRef="#br0">54 31 232,'-22'2'120,"-1"-4"-60,17-3 4,1 5-28,5 0 0,0 0 8,4 0-8,0 0-8,6-2 0,6 0-8,2-2 0,7 1-12,3-3 0,0 2 4,-4 0 0,-2 2-40,-2 4 0,-2 2-196,0 4-60</inkml:trace>
</inkml:ink>
</file>

<file path=word/ink/ink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50:26.392"/>
    </inkml:context>
    <inkml:brush xml:id="br0">
      <inkml:brushProperty name="width" value="0.1" units="cm"/>
      <inkml:brushProperty name="height" value="0.1" units="cm"/>
      <inkml:brushProperty name="fitToCurve" value="1"/>
    </inkml:brush>
  </inkml:definitions>
  <inkml:trace contextRef="#ctx0" brushRef="#br0">319 104 176,'2'-11'96,"1"10"-52,-3-1 4,0-4 0,0 1 0,0 1-12,0 2 4,0-3-8,0-2 4,-3 3-12,-1-8 0,-2 6-20,2-4 4,-3 4-4,-3 1 0,-4-3 0,0 2 0,-2 4-4,1 0 4,-2 2-4,-4 2 0,-1 5-4,-1-2 4,3 6 0,0 3 4,2 4-8,0 2 4,-2 1-4,6 3 0,0 1 4,4 2 0,3-2 4,2-2 0,3 1-12,2 3 0,2 0 8,3-5 0,6 0 0,3-7 4,4-1-4,-3-3 4,2-4-4,-2-3 0,1 1 8,-4-5 4,-2-5-8,-2 3 4,-3-2-8,-2-1 0,-1-4 0,-2 0-4,0 2 0,0 1 4,0-1-4,0 2 4,0-2 0,0 3 4,-2 2 0,2 0 0,0-4 8,0 2 4,2 0-8,3 2-4,3-5 4,-1 5 4,3 1-12,3-1 0,-1 0 0,1 0 4,2-1-4,1 1 4,1-2-4,-4 4 0,-1 0 0,-2 0 0,0 0 4,-3 4 0,1-2-4,0 1 0,-3-1 0,0 0 0,0 0 0,-3-1 0,1 1 8,-1 3-4,1-3 0,0-2-4,-3 4 0,0 0 0,0 4 0,0-4 0,0 5 0,0 0 0,0 2 0,0-1 0,0 2 0,0-2 4,0 1-4,-3 1 4,0-2-4,1-2 0,-1 0-16,1-1 0,-1-2-76,3-3-44,3 0-64,2-4 8</inkml:trace>
</inkml:ink>
</file>

<file path=word/ink/ink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traceFormat>
        <inkml:channelProperties>
          <inkml:channelProperty channel="X" name="resolution" value="420.86804" units="1/cm"/>
          <inkml:channelProperty channel="Y" name="resolution" value="473.37277" units="1/cm"/>
          <inkml:channelProperty channel="F" name="resolution" value="0" units="1/dev"/>
        </inkml:channelProperties>
      </inkml:inkSource>
      <inkml:timestamp xml:id="ts0" timeString="2015-07-16T12:47:29.194"/>
    </inkml:context>
    <inkml:brush xml:id="br0">
      <inkml:brushProperty name="width" value="0.1" units="cm"/>
      <inkml:brushProperty name="height" value="0.1" units="cm"/>
      <inkml:brushProperty name="fitToCurve" value="1"/>
    </inkml:brush>
  </inkml:definitions>
  <inkml:trace contextRef="#ctx0" brushRef="#br0">51 21 184,'-2'-2'100,"-10"-12"-52,12 14 0,-3-6-24,3 6 0,0 0 0,0 0 8,0 0-28,-2 2 8,-2 4-4,2 2 4,0 4 0,-3 7 4,-1 3-28,1 3 8,0-1 8,3 3 8,2-5 0,0-3 0,2-3-12,-2-2 8,3-3-88,-6-4 8,3 2-72,3-3 0,-1 0 84,1 0-8</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60F98-7150-451E-81F1-384B8F681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UE_Materialien.dotx</Template>
  <TotalTime>0</TotalTime>
  <Pages>7</Pages>
  <Words>954</Words>
  <Characters>6011</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Titel bitte über das Menü "Datei&gt;Optionen&gt;Titel" eintragen</vt:lpstr>
    </vt:vector>
  </TitlesOfParts>
  <Company>IZLBW</Company>
  <LinksUpToDate>false</LinksUpToDate>
  <CharactersWithSpaces>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bitte über das Menü "Datei&gt;Optionen&gt;Titel" eintragen</dc:title>
  <dc:creator>AProfLehrer, AProfLehrer</dc:creator>
  <cp:lastModifiedBy>Neufeld, Konrad (LS)</cp:lastModifiedBy>
  <cp:revision>4</cp:revision>
  <cp:lastPrinted>2013-03-18T15:50:00Z</cp:lastPrinted>
  <dcterms:created xsi:type="dcterms:W3CDTF">2015-10-28T16:16:00Z</dcterms:created>
  <dcterms:modified xsi:type="dcterms:W3CDTF">2015-10-30T10:49:00Z</dcterms:modified>
</cp:coreProperties>
</file>