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607"/>
      </w:tblGrid>
      <w:tr w:rsidR="004623BF" w:rsidRPr="00BD3996" w:rsidTr="008327CE">
        <w:tc>
          <w:tcPr>
            <w:tcW w:w="2599" w:type="dxa"/>
            <w:shd w:val="clear" w:color="auto" w:fill="D9D9D9" w:themeFill="background1" w:themeFillShade="D9"/>
          </w:tcPr>
          <w:p w:rsidR="004623BF" w:rsidRPr="00BD3996" w:rsidRDefault="004623BF" w:rsidP="008327CE">
            <w:pPr>
              <w:rPr>
                <w:sz w:val="28"/>
                <w:szCs w:val="28"/>
              </w:rPr>
            </w:pPr>
          </w:p>
          <w:p w:rsidR="004623BF" w:rsidRPr="00BF5DBA" w:rsidRDefault="004623BF" w:rsidP="008327CE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  <w:r w:rsidR="00E92E5E">
              <w:t xml:space="preserve"> </w:t>
            </w:r>
          </w:p>
          <w:p w:rsidR="004623BF" w:rsidRPr="00BD3996" w:rsidRDefault="004623BF" w:rsidP="008327CE">
            <w:pPr>
              <w:rPr>
                <w:b/>
                <w:sz w:val="28"/>
                <w:szCs w:val="28"/>
              </w:rPr>
            </w:pPr>
          </w:p>
        </w:tc>
        <w:tc>
          <w:tcPr>
            <w:tcW w:w="7607" w:type="dxa"/>
            <w:shd w:val="clear" w:color="auto" w:fill="D9D9D9" w:themeFill="background1" w:themeFillShade="D9"/>
          </w:tcPr>
          <w:p w:rsidR="004623BF" w:rsidRDefault="004623BF" w:rsidP="008327CE"/>
          <w:p w:rsidR="00E92E5E" w:rsidRPr="00BD3996" w:rsidRDefault="00E92E5E" w:rsidP="008327CE">
            <w:r>
              <w:t>Kreditsicherungsmöglichkeiten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8D1344" w:rsidP="004623BF">
            <w:pPr>
              <w:pStyle w:val="Formular1"/>
            </w:pPr>
            <w:r>
              <w:t>Daniel Mohr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Fach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8D1344" w:rsidP="004623BF">
            <w:pPr>
              <w:pStyle w:val="Formular1"/>
            </w:pPr>
            <w:r>
              <w:t>Volks- und Betriebswirtschaftslehre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>
              <w:t>Klasse/</w:t>
            </w:r>
            <w:r w:rsidRPr="00BD3996">
              <w:t>Jahrgangsstufe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8D1344" w:rsidP="004623BF">
            <w:pPr>
              <w:pStyle w:val="Formular1"/>
            </w:pPr>
            <w:r>
              <w:t>Jahrgangsstufe 1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Schulart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8D1344" w:rsidP="004623BF">
            <w:pPr>
              <w:pStyle w:val="Formular1"/>
            </w:pPr>
            <w:r>
              <w:t>Wirtschaftsgymnasium wirtschaftswissenschaftliche Richtung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Lehrplanbezug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E5327E" w:rsidP="00E5327E">
            <w:r w:rsidRPr="00E5327E">
              <w:t>Berufliches Gymnasium der sechs- und dreijährigen Aufbauform; Schulve</w:t>
            </w:r>
            <w:r w:rsidRPr="00E5327E">
              <w:t>r</w:t>
            </w:r>
            <w:r w:rsidRPr="00E5327E">
              <w:t>such 45-6512-2420/55 vom 28.06.2011; Volks- und Betriebswirtschaftsle</w:t>
            </w:r>
            <w:r w:rsidRPr="00E5327E">
              <w:t>h</w:t>
            </w:r>
            <w:r w:rsidRPr="00E5327E">
              <w:t xml:space="preserve">re; Lehrplaneinheit </w:t>
            </w:r>
            <w:r>
              <w:t>9</w:t>
            </w:r>
            <w:r w:rsidR="007B4B27">
              <w:t xml:space="preserve"> Finanzierung und Investition</w:t>
            </w:r>
            <w:r w:rsidR="0049654F">
              <w:t xml:space="preserve"> (Teil 1)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Zeitumfang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A97F1B" w:rsidP="004623BF">
            <w:pPr>
              <w:pStyle w:val="Formular1"/>
            </w:pPr>
            <w:r>
              <w:t>ca. 3</w:t>
            </w:r>
            <w:r w:rsidR="00A100F2" w:rsidRPr="00A100F2">
              <w:t xml:space="preserve"> UE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Betriebssystem</w:t>
            </w:r>
            <w:r>
              <w:t>/e:</w:t>
            </w:r>
          </w:p>
        </w:tc>
        <w:tc>
          <w:tcPr>
            <w:tcW w:w="7607" w:type="dxa"/>
          </w:tcPr>
          <w:p w:rsidR="004623BF" w:rsidRPr="00BD3996" w:rsidRDefault="00A100F2" w:rsidP="004623BF">
            <w:pPr>
              <w:pStyle w:val="Formular1"/>
            </w:pPr>
            <w:r w:rsidRPr="00A100F2">
              <w:t>iOS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Apps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767397" w:rsidP="00767397">
            <w:pPr>
              <w:pStyle w:val="Formular1"/>
            </w:pPr>
            <w:r>
              <w:t xml:space="preserve">Safari; </w:t>
            </w:r>
            <w:proofErr w:type="spellStart"/>
            <w:r w:rsidR="00193CED">
              <w:t>Quarfter</w:t>
            </w:r>
            <w:proofErr w:type="spellEnd"/>
            <w:r w:rsidR="00193CED">
              <w:t xml:space="preserve">; </w:t>
            </w:r>
            <w:proofErr w:type="spellStart"/>
            <w:r>
              <w:t>iThoughts</w:t>
            </w:r>
            <w:proofErr w:type="spellEnd"/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Technische Settings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E34034" w:rsidP="004623BF">
            <w:pPr>
              <w:pStyle w:val="Formular2"/>
            </w:pPr>
            <w:proofErr w:type="spellStart"/>
            <w:r>
              <w:t>Beamer</w:t>
            </w:r>
            <w:proofErr w:type="spellEnd"/>
            <w:r w:rsidR="00A100F2" w:rsidRPr="00A100F2">
              <w:t xml:space="preserve">, </w:t>
            </w:r>
            <w:proofErr w:type="spellStart"/>
            <w:r w:rsidR="00A100F2" w:rsidRPr="00A100F2">
              <w:t>Schülertablets</w:t>
            </w:r>
            <w:proofErr w:type="spellEnd"/>
            <w:r w:rsidR="00A100F2" w:rsidRPr="00A100F2">
              <w:t xml:space="preserve"> (1:1), WLAN</w:t>
            </w:r>
          </w:p>
        </w:tc>
      </w:tr>
      <w:tr w:rsidR="004623BF" w:rsidRPr="00BD3996" w:rsidTr="008327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87223" w:rsidRDefault="004623BF" w:rsidP="00AC594B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>
              <w:rPr>
                <w:b/>
              </w:rPr>
              <w:t>dieser Unterrichtssequenz für den Tablet-Einsatz</w:t>
            </w:r>
            <w:r>
              <w:t>:</w:t>
            </w:r>
          </w:p>
          <w:p w:rsidR="001D0638" w:rsidRDefault="001D0638" w:rsidP="00AC594B">
            <w:pPr>
              <w:pStyle w:val="Formular1"/>
            </w:pPr>
            <w:r>
              <w:t>Fachliche Kompetenzen:</w:t>
            </w:r>
          </w:p>
          <w:p w:rsidR="001D0638" w:rsidRDefault="001D0638" w:rsidP="00AC594B">
            <w:pPr>
              <w:pStyle w:val="Formular1"/>
            </w:pPr>
            <w:r>
              <w:t>Die Schülerinnen und Schüler können …</w:t>
            </w:r>
          </w:p>
          <w:p w:rsidR="001D0638" w:rsidRDefault="001D0638" w:rsidP="001D0638">
            <w:pPr>
              <w:pStyle w:val="AufzhlungAnfang"/>
            </w:pPr>
            <w:r>
              <w:t xml:space="preserve">… die Notwendigkeit </w:t>
            </w:r>
            <w:r w:rsidR="00A97F1B">
              <w:t>der</w:t>
            </w:r>
            <w:r>
              <w:t xml:space="preserve"> Kreditsicherungsmöglichkeiten </w:t>
            </w:r>
            <w:r w:rsidR="00A97F1B">
              <w:t>für Kreditinstitute</w:t>
            </w:r>
            <w:r>
              <w:t xml:space="preserve"> begründet darste</w:t>
            </w:r>
            <w:r>
              <w:t>l</w:t>
            </w:r>
            <w:r>
              <w:t>len.</w:t>
            </w:r>
          </w:p>
          <w:p w:rsidR="001D0638" w:rsidRDefault="001D0638" w:rsidP="001D0638">
            <w:pPr>
              <w:pStyle w:val="AufzhlungFortsetzung"/>
            </w:pPr>
            <w:r>
              <w:t>… Bürgschaft, Sicherungsübereignung und Grundschuld gegeneinander abgrenzen.</w:t>
            </w:r>
          </w:p>
          <w:p w:rsidR="001D0638" w:rsidRPr="001D0638" w:rsidRDefault="001D0638" w:rsidP="001D0638">
            <w:pPr>
              <w:pStyle w:val="AufzhlungFortsetzung"/>
            </w:pPr>
            <w:r>
              <w:t>… situationsangemessen eine Empfehlung für eine geeignete Kreditsicherungsmöglichkeit au</w:t>
            </w:r>
            <w:r>
              <w:t>s</w:t>
            </w:r>
            <w:r>
              <w:t>sprechen.</w:t>
            </w:r>
          </w:p>
          <w:p w:rsidR="00887223" w:rsidRDefault="00887223" w:rsidP="00AC594B">
            <w:pPr>
              <w:pStyle w:val="Formular1"/>
            </w:pPr>
            <w:r>
              <w:t>Überfachliche Kompetenzen:</w:t>
            </w:r>
          </w:p>
          <w:p w:rsidR="00887223" w:rsidRDefault="00AC594B" w:rsidP="00887223">
            <w:pPr>
              <w:pStyle w:val="AufzhlungAnfang"/>
            </w:pPr>
            <w:r>
              <w:t>Förderung der Medienkompetenz durch den Eins</w:t>
            </w:r>
            <w:r w:rsidR="00887223">
              <w:t xml:space="preserve">atz des Tablets im Rahmen einer </w:t>
            </w:r>
            <w:r w:rsidR="00C52442">
              <w:t>Interne</w:t>
            </w:r>
            <w:r w:rsidR="00C52442">
              <w:t>t</w:t>
            </w:r>
            <w:r w:rsidR="00C52442">
              <w:t>recherche.</w:t>
            </w:r>
          </w:p>
          <w:p w:rsidR="00887223" w:rsidRDefault="00AC594B" w:rsidP="00887223">
            <w:pPr>
              <w:pStyle w:val="AufzhlungAnfang"/>
            </w:pPr>
            <w:r>
              <w:t>Förderung der Methoden- und der Lernkompetenz durch das Erstellen einer Mindmap als G</w:t>
            </w:r>
            <w:r>
              <w:t>e</w:t>
            </w:r>
            <w:r>
              <w:t>samtzusammenfassung</w:t>
            </w:r>
            <w:r w:rsidR="00EC4F99">
              <w:t>.</w:t>
            </w:r>
          </w:p>
          <w:p w:rsidR="00887223" w:rsidRPr="00887223" w:rsidRDefault="00EC4F99" w:rsidP="00887223">
            <w:pPr>
              <w:pStyle w:val="AufzhlungAnfang"/>
            </w:pPr>
            <w:r>
              <w:t>Binnendifferenzierung durch Bereit</w:t>
            </w:r>
            <w:r w:rsidR="00887223">
              <w:t>stellen von Bearbeitungshilfen und</w:t>
            </w:r>
            <w:r>
              <w:t xml:space="preserve"> Zusatzinformationen in Form von QR-Codes.</w:t>
            </w:r>
          </w:p>
          <w:p w:rsidR="00887223" w:rsidRPr="00887223" w:rsidRDefault="00887223" w:rsidP="00887223">
            <w:pPr>
              <w:pStyle w:val="AufzhlungAnfang"/>
            </w:pPr>
            <w:r w:rsidRPr="00887223">
              <w:t xml:space="preserve">kooperieren bei der Erarbeitung und Anwendung von Fachkenntnissen. </w:t>
            </w:r>
          </w:p>
          <w:p w:rsidR="00887223" w:rsidRPr="00887223" w:rsidRDefault="00887223" w:rsidP="00887223">
            <w:pPr>
              <w:pStyle w:val="AufzhlungAnfang"/>
            </w:pPr>
            <w:r w:rsidRPr="00887223">
              <w:t>helfen den Mitschülern bei Wissenserwerb.</w:t>
            </w:r>
          </w:p>
          <w:p w:rsidR="00887223" w:rsidRPr="00887223" w:rsidRDefault="00887223" w:rsidP="00887223">
            <w:pPr>
              <w:pStyle w:val="AufzhlungAnfang"/>
            </w:pPr>
            <w:r w:rsidRPr="00887223">
              <w:lastRenderedPageBreak/>
              <w:t xml:space="preserve">erarbeiten selbstständig die Inhalte </w:t>
            </w:r>
            <w:r>
              <w:t>aus fachlichen Quellen</w:t>
            </w:r>
            <w:r w:rsidRPr="00887223">
              <w:t>.</w:t>
            </w:r>
          </w:p>
          <w:p w:rsidR="00887223" w:rsidRPr="00887223" w:rsidRDefault="00887223" w:rsidP="00887223">
            <w:pPr>
              <w:pStyle w:val="AufzhlungAnfang"/>
            </w:pPr>
            <w:r w:rsidRPr="00887223">
              <w:t xml:space="preserve">vermitteln den Mitschülern die neu erworbenen </w:t>
            </w:r>
            <w:r>
              <w:t>Wissensinhalte</w:t>
            </w:r>
            <w:r w:rsidRPr="00887223">
              <w:t>.</w:t>
            </w:r>
          </w:p>
          <w:p w:rsidR="00887223" w:rsidRPr="00887223" w:rsidRDefault="00887223" w:rsidP="00887223">
            <w:pPr>
              <w:pStyle w:val="AufzhlungAnfang"/>
            </w:pPr>
            <w:r w:rsidRPr="00887223">
              <w:t xml:space="preserve">präsentieren </w:t>
            </w:r>
            <w:r>
              <w:t>ihre</w:t>
            </w:r>
            <w:r w:rsidRPr="00887223">
              <w:t xml:space="preserve"> Arbeitsergebnisse</w:t>
            </w:r>
          </w:p>
          <w:p w:rsidR="00887223" w:rsidRPr="00FD20DA" w:rsidRDefault="00887223" w:rsidP="00AC594B">
            <w:pPr>
              <w:pStyle w:val="Formular1"/>
            </w:pPr>
          </w:p>
        </w:tc>
      </w:tr>
    </w:tbl>
    <w:p w:rsidR="004623BF" w:rsidRDefault="004623BF" w:rsidP="004623BF"/>
    <w:p w:rsidR="004623BF" w:rsidRDefault="004623BF" w:rsidP="004623BF"/>
    <w:p w:rsidR="008D17D8" w:rsidRDefault="008D17D8" w:rsidP="004623BF"/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Default="008D17D8" w:rsidP="008D17D8">
      <w:pPr>
        <w:pStyle w:val="Textkrper"/>
        <w:tabs>
          <w:tab w:val="left" w:pos="6731"/>
        </w:tabs>
        <w:rPr>
          <w:lang w:eastAsia="en-US"/>
        </w:rPr>
      </w:pPr>
      <w:r>
        <w:rPr>
          <w:lang w:eastAsia="en-US"/>
        </w:rPr>
        <w:tab/>
      </w:r>
    </w:p>
    <w:p w:rsidR="008D17D8" w:rsidRDefault="008D17D8" w:rsidP="008D17D8">
      <w:pPr>
        <w:pStyle w:val="Textkrper"/>
        <w:rPr>
          <w:lang w:eastAsia="en-US"/>
        </w:rPr>
      </w:pPr>
    </w:p>
    <w:p w:rsidR="004623BF" w:rsidRPr="008D17D8" w:rsidRDefault="004623BF" w:rsidP="008D17D8">
      <w:pPr>
        <w:pStyle w:val="Textkrper"/>
        <w:rPr>
          <w:lang w:eastAsia="en-US"/>
        </w:rPr>
        <w:sectPr w:rsidR="004623BF" w:rsidRPr="008D17D8" w:rsidSect="00161A3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567" w:bottom="1134" w:left="992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43"/>
        <w:gridCol w:w="709"/>
        <w:gridCol w:w="2785"/>
        <w:gridCol w:w="3023"/>
        <w:gridCol w:w="2839"/>
        <w:gridCol w:w="1275"/>
        <w:gridCol w:w="1275"/>
        <w:gridCol w:w="1705"/>
      </w:tblGrid>
      <w:tr w:rsidR="004623BF" w:rsidRPr="00555738" w:rsidTr="008327CE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623BF" w:rsidRDefault="004623BF" w:rsidP="004623BF">
            <w:pPr>
              <w:pStyle w:val="Titel"/>
            </w:pPr>
          </w:p>
          <w:p w:rsidR="004623BF" w:rsidRPr="004623BF" w:rsidRDefault="004623BF" w:rsidP="004623BF">
            <w:pPr>
              <w:pStyle w:val="Titel"/>
            </w:pPr>
            <w:r w:rsidRPr="004623BF">
              <w:t>Verlaufsplanung</w:t>
            </w:r>
          </w:p>
        </w:tc>
      </w:tr>
      <w:tr w:rsidR="004623BF" w:rsidRPr="00555738" w:rsidTr="008327CE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3BF" w:rsidRPr="004623BF" w:rsidRDefault="004623BF" w:rsidP="004623BF"/>
        </w:tc>
      </w:tr>
      <w:tr w:rsidR="004623BF" w:rsidRPr="0049221D" w:rsidTr="004623BF">
        <w:trPr>
          <w:trHeight w:val="210"/>
        </w:trPr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Dauer</w:t>
            </w: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Phase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204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Medien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Material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Erläuterungen</w:t>
            </w:r>
          </w:p>
        </w:tc>
      </w:tr>
      <w:tr w:rsidR="004623BF" w:rsidRPr="0049221D" w:rsidTr="004623BF">
        <w:trPr>
          <w:trHeight w:val="210"/>
        </w:trPr>
        <w:tc>
          <w:tcPr>
            <w:tcW w:w="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2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9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4623BF" w:rsidRPr="0049221D" w:rsidTr="004623BF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381B71" w:rsidP="004623BF">
            <w:pPr>
              <w:pStyle w:val="Textkrper"/>
            </w:pPr>
            <w:r>
              <w:t>1</w:t>
            </w:r>
            <w:r w:rsidR="00F414F0">
              <w:t>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0F51" w:rsidRDefault="00010F51" w:rsidP="004623BF">
            <w:pPr>
              <w:pStyle w:val="Textkrper"/>
            </w:pPr>
            <w:r>
              <w:t>E</w:t>
            </w:r>
          </w:p>
          <w:p w:rsidR="004623BF" w:rsidRPr="004623BF" w:rsidRDefault="005A70DE" w:rsidP="004623BF">
            <w:pPr>
              <w:pStyle w:val="Textkrper"/>
            </w:pPr>
            <w:r>
              <w:t>KO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010F51" w:rsidP="001E602C">
            <w:pPr>
              <w:pStyle w:val="Textkrper"/>
            </w:pPr>
            <w:r>
              <w:t>Schüler können Problem des Einstiegsfalls beschre</w:t>
            </w:r>
            <w:r>
              <w:t>i</w:t>
            </w:r>
            <w:r>
              <w:t>ben, sie erkennen die No</w:t>
            </w:r>
            <w:r>
              <w:t>t</w:t>
            </w:r>
            <w:r>
              <w:t xml:space="preserve">wendigkeit </w:t>
            </w:r>
            <w:r w:rsidR="001E602C">
              <w:t>zur</w:t>
            </w:r>
            <w:r>
              <w:t xml:space="preserve"> Sicherung von Krediten</w:t>
            </w:r>
            <w:r w:rsidR="001E602C">
              <w:t xml:space="preserve"> seitens eines Kreditinstituts.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010F51" w:rsidP="004623BF">
            <w:pPr>
              <w:pStyle w:val="Textkrper"/>
            </w:pPr>
            <w:r>
              <w:t>L. setzt Impulse zum Ei</w:t>
            </w:r>
            <w:r>
              <w:t>n</w:t>
            </w:r>
            <w:r>
              <w:t>stiegsfall.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Default="00721741" w:rsidP="004623BF">
            <w:pPr>
              <w:pStyle w:val="Textkrper"/>
            </w:pPr>
            <w:r>
              <w:t>S. tragen</w:t>
            </w:r>
            <w:r w:rsidR="00010F51">
              <w:t xml:space="preserve"> den Rollendialog</w:t>
            </w:r>
            <w:r>
              <w:t xml:space="preserve"> vor</w:t>
            </w:r>
            <w:r w:rsidR="00010F51">
              <w:t>.</w:t>
            </w:r>
          </w:p>
          <w:p w:rsidR="00721741" w:rsidRPr="00721741" w:rsidRDefault="00721741" w:rsidP="00721741">
            <w:pPr>
              <w:pStyle w:val="Textkrper-Erstzeileneinzug"/>
              <w:ind w:firstLine="0"/>
              <w:rPr>
                <w:lang w:eastAsia="de-DE"/>
              </w:rPr>
            </w:pPr>
            <w:r>
              <w:t>S. hören zu und erkennen das Problem.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6C33F5" w:rsidP="004623BF">
            <w:pPr>
              <w:pStyle w:val="Textkrper"/>
            </w:pPr>
            <w:r>
              <w:t>TT</w:t>
            </w:r>
            <w:r>
              <w:br/>
            </w:r>
            <w:r w:rsidR="005A70DE">
              <w:t>B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741" w:rsidRDefault="00010F51" w:rsidP="004623BF">
            <w:pPr>
              <w:pStyle w:val="Textkrper"/>
            </w:pPr>
            <w:r>
              <w:t>Rollendialog</w:t>
            </w:r>
          </w:p>
          <w:p w:rsidR="00721741" w:rsidRDefault="00721741" w:rsidP="004623BF">
            <w:pPr>
              <w:pStyle w:val="Textkrper"/>
            </w:pPr>
            <w:r>
              <w:t>Beobac</w:t>
            </w:r>
            <w:r>
              <w:t>h</w:t>
            </w:r>
            <w:r>
              <w:t>tungsau</w:t>
            </w:r>
            <w:r>
              <w:t>f</w:t>
            </w:r>
            <w:r>
              <w:t>trag</w:t>
            </w:r>
          </w:p>
          <w:p w:rsidR="004623BF" w:rsidRPr="004623BF" w:rsidRDefault="00010F51" w:rsidP="004623BF">
            <w:pPr>
              <w:pStyle w:val="Textkrper"/>
            </w:pPr>
            <w:r>
              <w:t>(Anlage)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BC4A44" w:rsidRPr="0049221D" w:rsidTr="004623BF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4A44" w:rsidRDefault="000D357F" w:rsidP="004623BF">
            <w:pPr>
              <w:pStyle w:val="Textkrper"/>
            </w:pPr>
            <w:r>
              <w:t>10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4A44" w:rsidRDefault="00BC4A44" w:rsidP="004623BF">
            <w:pPr>
              <w:pStyle w:val="Textkrper"/>
            </w:pPr>
            <w:r>
              <w:t>ERA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A44" w:rsidRDefault="00BC4A44" w:rsidP="001E602C">
            <w:pPr>
              <w:pStyle w:val="Textkrper"/>
            </w:pPr>
            <w:r>
              <w:t>Schüler können die No</w:t>
            </w:r>
            <w:r>
              <w:t>t</w:t>
            </w:r>
            <w:r>
              <w:t>wendigkeit von Kreditsich</w:t>
            </w:r>
            <w:r>
              <w:t>e</w:t>
            </w:r>
            <w:r>
              <w:t>rung erläutern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A44" w:rsidRDefault="00B5798C" w:rsidP="004623BF">
            <w:pPr>
              <w:pStyle w:val="Textkrper"/>
            </w:pPr>
            <w:r>
              <w:t>L. setzt Impulse bei der Era</w:t>
            </w:r>
            <w:r>
              <w:t>r</w:t>
            </w:r>
            <w:r>
              <w:t>beitung im Klassengespräch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A44" w:rsidRDefault="00B5798C" w:rsidP="004623BF">
            <w:pPr>
              <w:pStyle w:val="Textkrper"/>
            </w:pPr>
            <w:r>
              <w:t>S. erkennen das Problem, finden Erklärungsansätze für die Notwendigkeit der Kreditsicherung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A44" w:rsidRDefault="00BC4A44" w:rsidP="004623BF">
            <w:pPr>
              <w:pStyle w:val="Textkrper"/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A44" w:rsidRDefault="00BC4A44" w:rsidP="004623BF">
            <w:pPr>
              <w:pStyle w:val="Textkrper"/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A44" w:rsidRPr="004623BF" w:rsidRDefault="00B5798C" w:rsidP="004623BF">
            <w:pPr>
              <w:pStyle w:val="Textkrper"/>
            </w:pPr>
            <w:r>
              <w:t>Im Klasseng</w:t>
            </w:r>
            <w:r>
              <w:t>e</w:t>
            </w:r>
            <w:r>
              <w:t>spräch wird die Notwendigkeit der Kreditsich</w:t>
            </w:r>
            <w:r>
              <w:t>e</w:t>
            </w:r>
            <w:r>
              <w:t>rung für eine Bank erarbeitet.</w:t>
            </w:r>
          </w:p>
        </w:tc>
      </w:tr>
      <w:tr w:rsidR="004623BF" w:rsidRPr="0049221D" w:rsidTr="004623BF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0D357F" w:rsidP="004623BF">
            <w:pPr>
              <w:pStyle w:val="Textkrper"/>
            </w:pPr>
            <w:r>
              <w:t>70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010F51" w:rsidP="004623BF">
            <w:pPr>
              <w:pStyle w:val="Textkrper"/>
            </w:pPr>
            <w:r>
              <w:t>ERA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F51" w:rsidRDefault="00010F51" w:rsidP="006C33F5">
            <w:pPr>
              <w:pStyle w:val="Textkrper"/>
            </w:pPr>
            <w:r>
              <w:t>S können Inhalte selbs</w:t>
            </w:r>
            <w:r>
              <w:t>t</w:t>
            </w:r>
            <w:r>
              <w:t>ständig erarbeiten</w:t>
            </w:r>
            <w:r w:rsidR="001E602C">
              <w:t>.</w:t>
            </w:r>
          </w:p>
          <w:p w:rsidR="006C33F5" w:rsidRDefault="006C33F5" w:rsidP="00926329">
            <w:pPr>
              <w:pStyle w:val="Textkrper-Erstzeileneinzug"/>
              <w:ind w:firstLine="0"/>
            </w:pPr>
            <w:r>
              <w:t>S. können relevante Info</w:t>
            </w:r>
            <w:r>
              <w:t>r</w:t>
            </w:r>
            <w:r>
              <w:t>mationen im Internet r</w:t>
            </w:r>
            <w:r>
              <w:t>e</w:t>
            </w:r>
            <w:r>
              <w:t>cherchieren</w:t>
            </w:r>
            <w:r w:rsidR="001E602C">
              <w:t>.</w:t>
            </w:r>
          </w:p>
          <w:p w:rsidR="006C33F5" w:rsidRDefault="006C33F5" w:rsidP="00926329">
            <w:pPr>
              <w:pStyle w:val="Textkrper-Erstzeileneinzug"/>
              <w:ind w:firstLine="0"/>
            </w:pPr>
            <w:r>
              <w:t>S. können Informationen übersichtlich darstellen</w:t>
            </w:r>
            <w:r w:rsidR="001E602C">
              <w:t>.</w:t>
            </w:r>
          </w:p>
          <w:p w:rsidR="006C33F5" w:rsidRPr="006C33F5" w:rsidRDefault="006C33F5" w:rsidP="001E602C">
            <w:pPr>
              <w:pStyle w:val="Textkrper-Erstzeileneinzug"/>
              <w:ind w:firstLine="0"/>
              <w:rPr>
                <w:lang w:eastAsia="de-DE"/>
              </w:rPr>
            </w:pPr>
            <w:r>
              <w:t xml:space="preserve">S. können sich gegenseitig </w:t>
            </w:r>
            <w:r>
              <w:lastRenderedPageBreak/>
              <w:t xml:space="preserve">erarbeitete </w:t>
            </w:r>
            <w:r w:rsidR="001E602C">
              <w:t>Wissensinhalte</w:t>
            </w:r>
            <w:r>
              <w:t xml:space="preserve"> vermitteln</w:t>
            </w:r>
            <w:r w:rsidR="001E602C">
              <w:t>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6C33F5" w:rsidP="004623BF">
            <w:pPr>
              <w:pStyle w:val="Textkrper"/>
            </w:pPr>
            <w:r>
              <w:lastRenderedPageBreak/>
              <w:t>L. begleitet Lernprozess und unterstützt bei Schwierigke</w:t>
            </w:r>
            <w:r>
              <w:t>i</w:t>
            </w:r>
            <w:r>
              <w:t>ten und offenen Fragen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Default="006C33F5" w:rsidP="006C33F5">
            <w:pPr>
              <w:pStyle w:val="Textkrper"/>
            </w:pPr>
            <w:r>
              <w:t>S. erarbeiten in Experte</w:t>
            </w:r>
            <w:r>
              <w:t>n</w:t>
            </w:r>
            <w:r>
              <w:t>gruppen im Rahmen eine</w:t>
            </w:r>
            <w:r w:rsidR="00721741">
              <w:t>r Internetrecherche</w:t>
            </w:r>
            <w:r>
              <w:t xml:space="preserve"> die w</w:t>
            </w:r>
            <w:r>
              <w:t>e</w:t>
            </w:r>
            <w:r>
              <w:t>sentlichen Inhalte einer Kreditsicherungsart.</w:t>
            </w:r>
          </w:p>
          <w:p w:rsidR="005A28FC" w:rsidRPr="005A28FC" w:rsidRDefault="005A28FC" w:rsidP="005A28FC">
            <w:pPr>
              <w:pStyle w:val="Textkrper-Erstzeileneinzug"/>
              <w:ind w:firstLine="0"/>
              <w:rPr>
                <w:lang w:eastAsia="de-DE"/>
              </w:rPr>
            </w:pPr>
            <w:r>
              <w:t>S. nehmen je nach Bedarf Hilfestellungen bei der B</w:t>
            </w:r>
            <w:r>
              <w:t>e</w:t>
            </w:r>
            <w:r>
              <w:t>arbeitung in Form von QR-</w:t>
            </w:r>
            <w:r>
              <w:lastRenderedPageBreak/>
              <w:t>Codes wahr.</w:t>
            </w:r>
          </w:p>
          <w:p w:rsidR="006C33F5" w:rsidRPr="006C33F5" w:rsidRDefault="005A28FC" w:rsidP="005A28FC">
            <w:pPr>
              <w:pStyle w:val="Textkrper-Erstzeileneinzug"/>
              <w:ind w:firstLine="0"/>
              <w:rPr>
                <w:lang w:eastAsia="de-DE"/>
              </w:rPr>
            </w:pPr>
            <w:r>
              <w:t>Sie</w:t>
            </w:r>
            <w:r w:rsidR="006C33F5">
              <w:t xml:space="preserve"> vermitteln die erarbeit</w:t>
            </w:r>
            <w:r w:rsidR="006C33F5">
              <w:t>e</w:t>
            </w:r>
            <w:r w:rsidR="006C33F5">
              <w:t xml:space="preserve">ten Inhalte den Mitschülern in </w:t>
            </w:r>
            <w:r>
              <w:t>zugeteilten</w:t>
            </w:r>
            <w:r w:rsidR="006C33F5">
              <w:t xml:space="preserve"> </w:t>
            </w:r>
            <w:r>
              <w:t>(</w:t>
            </w:r>
            <w:r w:rsidR="006C33F5">
              <w:t>Stamm</w:t>
            </w:r>
            <w:r>
              <w:t>-)</w:t>
            </w:r>
            <w:r w:rsidR="006C33F5">
              <w:t>gruppen.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Default="006C33F5" w:rsidP="004623BF">
            <w:pPr>
              <w:pStyle w:val="Textkrper"/>
            </w:pPr>
            <w:r>
              <w:lastRenderedPageBreak/>
              <w:t>TT</w:t>
            </w:r>
          </w:p>
          <w:p w:rsidR="006C33F5" w:rsidRPr="006C33F5" w:rsidRDefault="00926329" w:rsidP="00926329">
            <w:pPr>
              <w:pStyle w:val="Textkrper-Erstzeileneinzug"/>
              <w:ind w:firstLine="0"/>
              <w:rPr>
                <w:lang w:eastAsia="de-DE"/>
              </w:rPr>
            </w:pPr>
            <w:r>
              <w:t>AB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Default="004A7C64" w:rsidP="004623BF">
            <w:pPr>
              <w:pStyle w:val="Textkrper"/>
            </w:pPr>
            <w:r>
              <w:t xml:space="preserve">AB mit QR-Codes und </w:t>
            </w:r>
          </w:p>
          <w:p w:rsidR="004A7C64" w:rsidRDefault="004A7C64" w:rsidP="004A7C64">
            <w:pPr>
              <w:pStyle w:val="Textkrper-Erstzeileneinzug"/>
              <w:ind w:firstLine="0"/>
            </w:pPr>
            <w:r>
              <w:t>Übe</w:t>
            </w:r>
            <w:r>
              <w:t>r</w:t>
            </w:r>
            <w:r>
              <w:t>sichtstabe</w:t>
            </w:r>
            <w:r>
              <w:t>l</w:t>
            </w:r>
            <w:r>
              <w:t>le zur E</w:t>
            </w:r>
            <w:r>
              <w:t>r</w:t>
            </w:r>
            <w:r>
              <w:t>gebniss</w:t>
            </w:r>
            <w:r>
              <w:t>i</w:t>
            </w:r>
            <w:r>
              <w:t>cherung</w:t>
            </w:r>
          </w:p>
          <w:p w:rsidR="004A7C64" w:rsidRPr="004A7C64" w:rsidRDefault="004A7C64" w:rsidP="004A7C64">
            <w:pPr>
              <w:pStyle w:val="Textkrper-Erstzeileneinzug"/>
              <w:ind w:firstLine="0"/>
              <w:rPr>
                <w:lang w:eastAsia="de-DE"/>
              </w:rPr>
            </w:pPr>
            <w:r>
              <w:t>LAA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4623BF" w:rsidRPr="0049221D" w:rsidTr="004623BF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0D357F" w:rsidP="004623BF">
            <w:pPr>
              <w:pStyle w:val="Textkrper"/>
            </w:pPr>
            <w:r>
              <w:lastRenderedPageBreak/>
              <w:t>30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D76AD8" w:rsidP="004623BF">
            <w:pPr>
              <w:pStyle w:val="Textkrper"/>
            </w:pPr>
            <w:r>
              <w:t>K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D76AD8" w:rsidP="004623BF">
            <w:pPr>
              <w:pStyle w:val="Textkrper"/>
            </w:pPr>
            <w:r>
              <w:t xml:space="preserve">S können eine Mindmap zu den behandelten </w:t>
            </w:r>
            <w:proofErr w:type="spellStart"/>
            <w:r>
              <w:t>Kredits</w:t>
            </w:r>
            <w:r>
              <w:t>i</w:t>
            </w:r>
            <w:r>
              <w:t>scherungsarten</w:t>
            </w:r>
            <w:proofErr w:type="spellEnd"/>
            <w:r>
              <w:t xml:space="preserve"> erstellen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6843E6" w:rsidP="004623BF">
            <w:pPr>
              <w:pStyle w:val="Textkrper"/>
            </w:pPr>
            <w:r>
              <w:t>L. unterstützt bei Schwieri</w:t>
            </w:r>
            <w:r>
              <w:t>g</w:t>
            </w:r>
            <w:r>
              <w:t>keiten und Fragen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6843E6" w:rsidP="004623BF">
            <w:pPr>
              <w:pStyle w:val="Textkrper"/>
            </w:pPr>
            <w:r>
              <w:t xml:space="preserve">S. erstellen in ihren </w:t>
            </w:r>
            <w:r w:rsidR="005A28FC">
              <w:t>(</w:t>
            </w:r>
            <w:proofErr w:type="spellStart"/>
            <w:r>
              <w:t>Stammg</w:t>
            </w:r>
            <w:proofErr w:type="spellEnd"/>
            <w:r w:rsidR="005A28FC">
              <w:t>-)</w:t>
            </w:r>
            <w:proofErr w:type="spellStart"/>
            <w:r>
              <w:t>ruppen</w:t>
            </w:r>
            <w:proofErr w:type="spellEnd"/>
            <w:r>
              <w:t xml:space="preserve"> abschli</w:t>
            </w:r>
            <w:r>
              <w:t>e</w:t>
            </w:r>
            <w:r>
              <w:t>ßend eine Mindmap, die einen Überblick über die erarbeiteten Kreditsich</w:t>
            </w:r>
            <w:r>
              <w:t>e</w:t>
            </w:r>
            <w:r>
              <w:t>rungsmöglichkeiten gibt.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6843E6" w:rsidP="004623BF">
            <w:pPr>
              <w:pStyle w:val="Textkrper"/>
            </w:pPr>
            <w:r>
              <w:t>TT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4623BF" w:rsidRPr="0049221D" w:rsidTr="004623BF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B45EE4" w:rsidP="004623BF">
            <w:pPr>
              <w:pStyle w:val="Textkrper"/>
            </w:pPr>
            <w:r>
              <w:t>10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B45EE4" w:rsidP="004623BF">
            <w:pPr>
              <w:pStyle w:val="Textkrper"/>
            </w:pPr>
            <w:r>
              <w:t>K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B45EE4" w:rsidP="004623BF">
            <w:pPr>
              <w:pStyle w:val="Textkrper"/>
            </w:pPr>
            <w:r>
              <w:t>S. können begründet eine Empfehlung aussprechen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B45EE4" w:rsidP="004623BF">
            <w:pPr>
              <w:pStyle w:val="Textkrper"/>
            </w:pPr>
            <w:r>
              <w:t>L. setzt Impulse durch gezie</w:t>
            </w:r>
            <w:r>
              <w:t>l</w:t>
            </w:r>
            <w:r>
              <w:t>tes Nachfragen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B45EE4" w:rsidP="004623BF">
            <w:pPr>
              <w:pStyle w:val="Textkrper"/>
            </w:pPr>
            <w:r>
              <w:t>S. geben eine begründete Empfehlung für eine der behandelten Kreditsich</w:t>
            </w:r>
            <w:r>
              <w:t>e</w:t>
            </w:r>
            <w:r>
              <w:t>rungsmöglichkeiten ab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</w:tbl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4623BF" w:rsidTr="004623BF">
        <w:tc>
          <w:tcPr>
            <w:tcW w:w="1697" w:type="dxa"/>
          </w:tcPr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</w:t>
            </w:r>
            <w:r w:rsidRPr="004623BF">
              <w:rPr>
                <w:rStyle w:val="Fett"/>
              </w:rPr>
              <w:t>:</w:t>
            </w: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:rsid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:rsid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AP = Audio-Player, B = </w:t>
            </w:r>
            <w:proofErr w:type="spellStart"/>
            <w:r w:rsidRPr="004623BF">
              <w:rPr>
                <w:rFonts w:eastAsia="Calibri"/>
              </w:rPr>
              <w:t>Beamer</w:t>
            </w:r>
            <w:proofErr w:type="spellEnd"/>
            <w:r w:rsidRPr="004623BF">
              <w:rPr>
                <w:rFonts w:eastAsia="Calibri"/>
              </w:rPr>
              <w:t>, D = Dokumentenkamera, LB = Lehrbuch, O = Overheadprojektor, PC = Computer, PW = Pinnwand, T = Tafel, TT = Tablet, WB = Whiteboard; SPH =Smartphone</w:t>
            </w:r>
          </w:p>
          <w:p w:rsidR="004623BF" w:rsidRP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AA = Arbeitsauftrag, AB = Arbeitsblatt, AO= </w:t>
            </w:r>
            <w:proofErr w:type="spellStart"/>
            <w:r w:rsidRPr="004623BF">
              <w:rPr>
                <w:rFonts w:eastAsia="Calibri"/>
              </w:rPr>
              <w:t>Advance</w:t>
            </w:r>
            <w:proofErr w:type="spellEnd"/>
            <w:r w:rsidRPr="004623BF">
              <w:rPr>
                <w:rFonts w:eastAsia="Calibri"/>
              </w:rPr>
              <w:t xml:space="preserve"> Organizer, D = Datei, DK = Dokumentation, EA = Einzelarbeit, FK = Fachkomp</w:t>
            </w:r>
            <w:r w:rsidRPr="004623BF">
              <w:rPr>
                <w:rFonts w:eastAsia="Calibri"/>
              </w:rPr>
              <w:t>e</w:t>
            </w:r>
            <w:r w:rsidRPr="004623BF">
              <w:rPr>
                <w:rFonts w:eastAsia="Calibri"/>
              </w:rPr>
              <w:t xml:space="preserve">tenz, FOL = Folie, GA = Gruppenarbeit, HA = Hausaufgaben, </w:t>
            </w:r>
            <w:proofErr w:type="spellStart"/>
            <w:r w:rsidRPr="004623BF">
              <w:rPr>
                <w:rFonts w:eastAsia="Calibri"/>
              </w:rPr>
              <w:t>HuL</w:t>
            </w:r>
            <w:proofErr w:type="spellEnd"/>
            <w:r w:rsidRPr="004623BF">
              <w:rPr>
                <w:rFonts w:eastAsia="Calibri"/>
              </w:rPr>
              <w:t>= Handlungs- und Lernsituation, I = Information, IKL = Ich-Kann-</w:t>
            </w:r>
            <w:r w:rsidRPr="004623BF">
              <w:rPr>
                <w:rFonts w:eastAsia="Calibri"/>
              </w:rPr>
              <w:lastRenderedPageBreak/>
              <w:t>Liste, KR = Kompetenzraster, L = Lehrkraft, LAA = Lösung Arbeitsauftrag, O = Ordner, P = Plenum</w:t>
            </w:r>
            <w:r w:rsidRPr="004623BF">
              <w:t xml:space="preserve"> PA = Partnerarbeit, PPT = Powe</w:t>
            </w:r>
            <w:r w:rsidRPr="004623BF">
              <w:t>r</w:t>
            </w:r>
            <w:r w:rsidRPr="004623BF">
              <w:t>Point-Präsentation, PR = Präsentation, S = Schülerinnen und Schüler, TA = Tafelanschrieb, ÜFK = Überfachliche Kompetenzen, V = Video</w:t>
            </w:r>
          </w:p>
          <w:p w:rsidR="004623BF" w:rsidRPr="004623BF" w:rsidRDefault="004623BF" w:rsidP="004623BF">
            <w:pPr>
              <w:pStyle w:val="Textkrper-Erstzeileneinzug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"/>
              <w:rPr>
                <w:rFonts w:eastAsia="Calibri"/>
              </w:rPr>
            </w:pPr>
            <w:r w:rsidRPr="004623BF">
              <w:t xml:space="preserve">k = kollektiv, </w:t>
            </w:r>
            <w:proofErr w:type="spellStart"/>
            <w:r w:rsidRPr="004623BF">
              <w:t>koop</w:t>
            </w:r>
            <w:proofErr w:type="spellEnd"/>
            <w:r w:rsidRPr="004623BF">
              <w:t xml:space="preserve"> = kooperativ, i = individuell</w:t>
            </w:r>
          </w:p>
          <w:p w:rsidR="004623BF" w:rsidRDefault="004623BF" w:rsidP="004623BF">
            <w:pPr>
              <w:pStyle w:val="Textkrper"/>
            </w:pPr>
          </w:p>
        </w:tc>
      </w:tr>
    </w:tbl>
    <w:p w:rsidR="002E6DB4" w:rsidRPr="004623BF" w:rsidRDefault="002E6DB4" w:rsidP="004623BF"/>
    <w:sectPr w:rsidR="002E6DB4" w:rsidRPr="004623BF" w:rsidSect="00DF61A2">
      <w:headerReference w:type="default" r:id="rId15"/>
      <w:headerReference w:type="first" r:id="rId16"/>
      <w:pgSz w:w="16838" w:h="11906" w:orient="landscape" w:code="9"/>
      <w:pgMar w:top="992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FC2" w:rsidRDefault="006A2FC2" w:rsidP="001E03DE">
      <w:r>
        <w:separator/>
      </w:r>
    </w:p>
  </w:endnote>
  <w:endnote w:type="continuationSeparator" w:id="0">
    <w:p w:rsidR="006A2FC2" w:rsidRDefault="006A2FC2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BD8D8B9-D727-4C55-86DA-936FF498BF7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A0DCA63-66A0-4765-8335-09FC5E714364}"/>
    <w:embedBold r:id="rId3" w:fontKey="{C2DCA279-2E6F-4FAB-A38C-5D4AD07A05A8}"/>
    <w:embedItalic r:id="rId4" w:fontKey="{B3D0E69C-5914-465C-8C39-ADE3A969D14E}"/>
    <w:embedBoldItalic r:id="rId5" w:fontKey="{B87323EC-19EC-4E45-B55F-2F00FCF8FF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E2612AF-F1CF-4639-A5DC-DB14976D47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99E30E3-2E7F-4BF4-BBA3-01FF16F2DE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D38A6F1-177C-4CAD-9AF4-B9B4DDE20298}"/>
    <w:embedBold r:id="rId9" w:fontKey="{F13C0A1C-E27C-4A1F-ADF3-798C2F1A12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BF4830C6-6F25-4610-9A69-2489E835362E}"/>
    <w:embedBold r:id="rId11" w:fontKey="{5180E4C2-FE34-4572-A4A8-BDAB001A238D}"/>
    <w:embedItalic r:id="rId12" w:fontKey="{B8A9E3AA-ABFB-452D-98B7-64C7BBB489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C7A638F-ABF0-49DE-9571-C63FE30187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8FF2EB7B-9D09-466D-8E15-FE077F2AF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EF1" w:rsidRPr="00F738E2" w:rsidRDefault="00F738E2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2904448" behindDoc="0" locked="0" layoutInCell="1" allowOverlap="1" wp14:anchorId="182DE680" wp14:editId="33F089FA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A396E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A799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29" type="#_x0000_t202" style="position:absolute;margin-left:49.35pt;margin-top:792.95pt;width:56.4pt;height:27.8pt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:rsidR="00F738E2" w:rsidRPr="00E20335" w:rsidRDefault="00F738E2" w:rsidP="00DA396E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A799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D8E" w:rsidRPr="00E20335" w:rsidRDefault="00A35D8E" w:rsidP="00A35D8E">
    <w:pPr>
      <w:pStyle w:val="LS-KopfzeileGeradeHochformatLinks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</w:p>
  <w:p w:rsidR="00181EF1" w:rsidRPr="00F738E2" w:rsidRDefault="00F738E2" w:rsidP="00F738E2">
    <w:pPr>
      <w:pStyle w:val="Fuzeile"/>
    </w:pPr>
    <w:bookmarkStart w:id="0" w:name="_GoBack"/>
    <w:bookmarkEnd w:id="0"/>
    <w:r w:rsidRPr="0083270B">
      <w:rPr>
        <w:rFonts w:eastAsiaTheme="minorHAnsi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2902400" behindDoc="0" locked="0" layoutInCell="1" allowOverlap="1" wp14:anchorId="3A7FBA4C" wp14:editId="511AD824">
              <wp:simplePos x="0" y="0"/>
              <wp:positionH relativeFrom="page">
                <wp:posOffset>6217920</wp:posOffset>
              </wp:positionH>
              <wp:positionV relativeFrom="page">
                <wp:posOffset>10078456</wp:posOffset>
              </wp:positionV>
              <wp:extent cx="716400" cy="352800"/>
              <wp:effectExtent l="0" t="0" r="7620" b="9525"/>
              <wp:wrapNone/>
              <wp:docPr id="46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A396E">
                          <w:pPr>
                            <w:pStyle w:val="LS-KopfzeileGeradeHochformatLink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A35D8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489.6pt;margin-top:793.6pt;width:56.4pt;height:27.8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" stroked="f">
              <v:textbox>
                <w:txbxContent>
                  <w:p w:rsidR="00F738E2" w:rsidRPr="00E20335" w:rsidRDefault="00F738E2" w:rsidP="00DA396E">
                    <w:pPr>
                      <w:pStyle w:val="LS-KopfzeileGeradeHochformatLink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A35D8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891" w:rsidRPr="00E20335" w:rsidRDefault="005B3891" w:rsidP="005B3891">
    <w:pPr>
      <w:pStyle w:val="LS-KopfzeileGeradeHochformatLinks"/>
    </w:pPr>
    <w:r>
      <w:fldChar w:fldCharType="begin"/>
    </w:r>
    <w:r>
      <w:instrText xml:space="preserve"> PAGE  \* Arabic  \* MERGEFORMAT </w:instrText>
    </w:r>
    <w:r>
      <w:fldChar w:fldCharType="separate"/>
    </w:r>
    <w:r w:rsidR="00A35D8E">
      <w:rPr>
        <w:noProof/>
      </w:rPr>
      <w:t>3</w:t>
    </w:r>
    <w:r>
      <w:fldChar w:fldCharType="end"/>
    </w:r>
  </w:p>
  <w:p w:rsidR="008467F3" w:rsidRDefault="008467F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FC2" w:rsidRDefault="00A35D8E" w:rsidP="005B08AE">
      <w:pPr>
        <w:pStyle w:val="Standard-EinstellungenLS"/>
      </w:pPr>
      <w:r>
        <w:pict>
          <v:rect id="_x0000_i1025" style="width:145.15pt;height:.4pt;mso-position-vertical:absolute" o:hrpct="0" o:hrstd="t" o:hrnoshade="t" o:hr="t" fillcolor="#a5a5a5 [2092]" stroked="f"/>
        </w:pict>
      </w:r>
      <w:r w:rsidR="006A2FC2">
        <w:separator/>
      </w:r>
    </w:p>
  </w:footnote>
  <w:footnote w:type="continuationSeparator" w:id="0">
    <w:p w:rsidR="006A2FC2" w:rsidRDefault="00A35D8E" w:rsidP="001E03DE">
      <w:r>
        <w:rPr>
          <w:lang w:eastAsia="de-DE"/>
        </w:rPr>
        <w:pict>
          <v:rect id="_x0000_i1026" style="width:145.15pt;height:.4pt;mso-position-vertical:absolute" o:hrpct="0" o:hrstd="t" o:hrnoshade="t" o:hr="t" fillcolor="#a5a5a5 [2092]" stroked="f"/>
        </w:pict>
      </w:r>
      <w:r w:rsidR="006A2FC2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F3" w:rsidRDefault="008467F3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F3" w:rsidRPr="008467F3" w:rsidRDefault="008467F3" w:rsidP="008467F3">
    <w:r w:rsidRPr="008467F3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6736" behindDoc="0" locked="0" layoutInCell="1" allowOverlap="1">
              <wp:simplePos x="0" y="0"/>
              <wp:positionH relativeFrom="page">
                <wp:posOffset>622300</wp:posOffset>
              </wp:positionH>
              <wp:positionV relativeFrom="page">
                <wp:posOffset>361950</wp:posOffset>
              </wp:positionV>
              <wp:extent cx="4914900" cy="351790"/>
              <wp:effectExtent l="0" t="0" r="19050" b="0"/>
              <wp:wrapNone/>
              <wp:docPr id="21" name="Gruppieren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14900" cy="351790"/>
                        <a:chOff x="0" y="0"/>
                        <a:chExt cx="4915294" cy="352425"/>
                      </a:xfrm>
                    </wpg:grpSpPr>
                    <wps:wsp>
                      <wps:cNvPr id="8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F3" w:rsidRDefault="008467F3" w:rsidP="008467F3">
                            <w:r>
                              <w:t>Staatliches Seminar für berufliche Schulen Karlsruhe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Gerade Verbindung 9"/>
                      <wps:cNvCnPr/>
                      <wps:spPr>
                        <a:xfrm flipH="1">
                          <a:off x="95066" y="271992"/>
                          <a:ext cx="482022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1" o:spid="_x0000_s1026" style="position:absolute;margin-left:49pt;margin-top:28.5pt;width:387pt;height:27.7pt;z-index:252916736;mso-position-horizontal-relative:page;mso-position-vertical-relative:page;mso-width-relative:margin;mso-height-relative:margin" coordsize="49152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27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467F3" w:rsidRDefault="008467F3" w:rsidP="008467F3">
                      <w:r>
                        <w:t>Staatliches Seminar für berufliche Schulen Karlsruhe</w:t>
                      </w:r>
                    </w:p>
                  </w:txbxContent>
                </v:textbox>
              </v:shape>
              <v:line id="Gerade Verbindung 9" o:spid="_x0000_s1028" style="position:absolute;flip:x;visibility:visible;mso-wrap-style:square" from="950,2719" to="49152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GfucAAAADaAAAADwAAAGRycy9kb3ducmV2LnhtbERPy2rCQBTdF/oPwy10Vye6KDF1lFZq&#10;6Kqgxrq9ZK5JaOZOmJnm8fcdQXB5OO/VZjSt6Mn5xrKC+SwBQVxa3XCloDjuXlIQPiBrbC2Tgok8&#10;bNaPDyvMtB14T/0hVCKGsM9QQR1Cl0npy5oM+pntiCN3sc5giNBVUjscYrhp5SJJXqXBhmNDjR1t&#10;ayp/D38mzvj+yIttzwanvTsXaTn/+cxPSj0/je9vIAKN4S6+ub+0giVcr0Q/y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xn7nAAAAA2gAAAA8AAAAAAAAAAAAAAAAA&#10;oQIAAGRycy9kb3ducmV2LnhtbFBLBQYAAAAABAAEAPkAAACOAwAAAAA=&#10;" strokecolor="#a6a6a6" strokeweight=".5pt"/>
              <w10:wrap anchorx="page" anchory="page"/>
            </v:group>
          </w:pict>
        </mc:Fallback>
      </mc:AlternateContent>
    </w:r>
    <w:r w:rsidRPr="008467F3">
      <w:rPr>
        <w:noProof/>
        <w:lang w:eastAsia="de-DE"/>
      </w:rPr>
      <w:drawing>
        <wp:anchor distT="0" distB="0" distL="114300" distR="114300" simplePos="0" relativeHeight="252917760" behindDoc="0" locked="0" layoutInCell="1" allowOverlap="1">
          <wp:simplePos x="0" y="0"/>
          <wp:positionH relativeFrom="column">
            <wp:posOffset>4805680</wp:posOffset>
          </wp:positionH>
          <wp:positionV relativeFrom="paragraph">
            <wp:posOffset>-360680</wp:posOffset>
          </wp:positionV>
          <wp:extent cx="1625600" cy="78549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85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7F3">
      <w:tab/>
    </w:r>
  </w:p>
  <w:p w:rsidR="008467F3" w:rsidRPr="008467F3" w:rsidRDefault="008467F3" w:rsidP="008467F3"/>
  <w:p w:rsidR="008D17D8" w:rsidRPr="008467F3" w:rsidRDefault="008D17D8" w:rsidP="008467F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F3" w:rsidRDefault="008467F3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F3" w:rsidRPr="008467F3" w:rsidRDefault="008467F3" w:rsidP="008467F3">
    <w:r w:rsidRPr="008467F3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22880" behindDoc="0" locked="0" layoutInCell="1" allowOverlap="1" wp14:anchorId="064A85FB" wp14:editId="740295D1">
              <wp:simplePos x="0" y="0"/>
              <wp:positionH relativeFrom="page">
                <wp:posOffset>626745</wp:posOffset>
              </wp:positionH>
              <wp:positionV relativeFrom="page">
                <wp:posOffset>361315</wp:posOffset>
              </wp:positionV>
              <wp:extent cx="7548880" cy="351790"/>
              <wp:effectExtent l="0" t="0" r="13970" b="0"/>
              <wp:wrapNone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80" cy="351790"/>
                        <a:chOff x="0" y="0"/>
                        <a:chExt cx="7549722" cy="352425"/>
                      </a:xfrm>
                    </wpg:grpSpPr>
                    <wps:wsp>
                      <wps:cNvPr id="16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F3" w:rsidRDefault="008467F3" w:rsidP="008467F3">
                            <w:r>
                              <w:t>Staatliches Seminar für berufliche Schulen Karlsruhe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7" name="Gerade Verbindung 17"/>
                      <wps:cNvCnPr/>
                      <wps:spPr>
                        <a:xfrm flipH="1">
                          <a:off x="95066" y="271992"/>
                          <a:ext cx="745465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0" o:spid="_x0000_s1031" style="position:absolute;margin-left:49.35pt;margin-top:28.45pt;width:594.4pt;height:27.7pt;z-index:252922880;mso-position-horizontal-relative:page;mso-position-vertical-relative:page;mso-width-relative:margin;mso-height-relative:margin" coordsize="75497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32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:rsidR="008467F3" w:rsidRDefault="008467F3" w:rsidP="008467F3">
                      <w:r>
                        <w:t>Staatliches Seminar für berufliche Schulen Karlsruhe</w:t>
                      </w:r>
                    </w:p>
                  </w:txbxContent>
                </v:textbox>
              </v:shape>
              <v:line id="Gerade Verbindung 17" o:spid="_x0000_s1033" style="position:absolute;flip:x;visibility:visible;mso-wrap-style:square" from="950,2719" to="75497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LCp8IAAADbAAAADwAAAGRycy9kb3ducmV2LnhtbESPQYvCMBCF7wv+hzCCtzV1DyrVKCqu&#10;eFrQ7ep1aMa22ExKEmv99xtB8DbDe9+bN/NlZ2rRkvOVZQWjYQKCOLe64kJB9vv9OQXhA7LG2jIp&#10;eJCH5aL3McdU2zsfqD2GQsQQ9ikqKENoUil9XpJBP7QNcdQu1hkMcXWF1A7vMdzU8itJxtJgxfFC&#10;iQ1tSsqvx5uJNX7Wu2zTssHHwZ2zaT46bXd/Sg363WoGIlAX3uYXvdeRm8Dzlzi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LCp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  <w:r w:rsidRPr="008467F3">
      <w:rPr>
        <w:noProof/>
        <w:lang w:eastAsia="de-DE"/>
      </w:rPr>
      <w:drawing>
        <wp:anchor distT="0" distB="0" distL="114300" distR="114300" simplePos="0" relativeHeight="252923904" behindDoc="0" locked="0" layoutInCell="1" allowOverlap="1" wp14:anchorId="62E00CE7" wp14:editId="485BD6C1">
          <wp:simplePos x="0" y="0"/>
          <wp:positionH relativeFrom="column">
            <wp:posOffset>7452995</wp:posOffset>
          </wp:positionH>
          <wp:positionV relativeFrom="paragraph">
            <wp:posOffset>-360045</wp:posOffset>
          </wp:positionV>
          <wp:extent cx="1625600" cy="78549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85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7F3">
      <w:tab/>
    </w:r>
  </w:p>
  <w:p w:rsidR="008467F3" w:rsidRPr="008467F3" w:rsidRDefault="008467F3" w:rsidP="008467F3"/>
  <w:p w:rsidR="008467F3" w:rsidRPr="008467F3" w:rsidRDefault="008467F3" w:rsidP="008467F3"/>
  <w:p w:rsidR="009A24FC" w:rsidRPr="008467F3" w:rsidRDefault="009A24FC" w:rsidP="008467F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F3" w:rsidRPr="008467F3" w:rsidRDefault="008467F3" w:rsidP="008467F3">
    <w:r w:rsidRPr="008467F3">
      <w:rPr>
        <w:noProof/>
        <w:lang w:eastAsia="de-DE"/>
      </w:rPr>
      <w:drawing>
        <wp:anchor distT="0" distB="0" distL="114300" distR="114300" simplePos="0" relativeHeight="252920832" behindDoc="0" locked="0" layoutInCell="1" allowOverlap="1" wp14:anchorId="1FD51C2F" wp14:editId="4DA70573">
          <wp:simplePos x="0" y="0"/>
          <wp:positionH relativeFrom="column">
            <wp:posOffset>7496175</wp:posOffset>
          </wp:positionH>
          <wp:positionV relativeFrom="paragraph">
            <wp:posOffset>-356235</wp:posOffset>
          </wp:positionV>
          <wp:extent cx="1625600" cy="78549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85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7F3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9808" behindDoc="0" locked="0" layoutInCell="1" allowOverlap="1" wp14:anchorId="262DAB44" wp14:editId="41100D25">
              <wp:simplePos x="0" y="0"/>
              <wp:positionH relativeFrom="page">
                <wp:posOffset>626745</wp:posOffset>
              </wp:positionH>
              <wp:positionV relativeFrom="page">
                <wp:posOffset>361315</wp:posOffset>
              </wp:positionV>
              <wp:extent cx="7665720" cy="351790"/>
              <wp:effectExtent l="0" t="0" r="11430" b="0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720" cy="351790"/>
                        <a:chOff x="0" y="0"/>
                        <a:chExt cx="7666689" cy="352425"/>
                      </a:xfrm>
                    </wpg:grpSpPr>
                    <wps:wsp>
                      <wps:cNvPr id="12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F3" w:rsidRDefault="008467F3" w:rsidP="008467F3">
                            <w:r>
                              <w:t>Staatliches Seminar für berufliche Schulen Karlsruhe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3" name="Gerade Verbindung 13"/>
                      <wps:cNvCnPr/>
                      <wps:spPr>
                        <a:xfrm flipH="1">
                          <a:off x="95066" y="271992"/>
                          <a:ext cx="757162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5" o:spid="_x0000_s1034" style="position:absolute;margin-left:49.35pt;margin-top:28.45pt;width:603.6pt;height:27.7pt;z-index:252919808;mso-position-horizontal-relative:page;mso-position-vertical-relative:page;mso-width-relative:margin;mso-height-relative:margin" coordsize="76666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35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<v:textbox>
                  <w:txbxContent>
                    <w:p w:rsidR="008467F3" w:rsidRDefault="008467F3" w:rsidP="008467F3">
                      <w:r>
                        <w:t>Staatliches Seminar für berufliche Schulen Karlsruhe</w:t>
                      </w:r>
                    </w:p>
                  </w:txbxContent>
                </v:textbox>
              </v:shape>
              <v:line id="Gerade Verbindung 13" o:spid="_x0000_s1036" style="position:absolute;flip:x;visibility:visible;mso-wrap-style:square" from="950,2719" to="76666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EpMIAAADbAAAADwAAAGRycy9kb3ducmV2LnhtbESPQYvCMBCF7wv+hzCCtzV1B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nEp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  <w:r w:rsidRPr="008467F3">
      <w:tab/>
    </w:r>
  </w:p>
  <w:p w:rsidR="008467F3" w:rsidRPr="008467F3" w:rsidRDefault="008467F3" w:rsidP="008467F3"/>
  <w:p w:rsidR="008467F3" w:rsidRPr="008467F3" w:rsidRDefault="008467F3" w:rsidP="008467F3"/>
  <w:p w:rsidR="002A2295" w:rsidRPr="008467F3" w:rsidRDefault="00A35D8E" w:rsidP="008467F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4B0364A7"/>
    <w:multiLevelType w:val="hybridMultilevel"/>
    <w:tmpl w:val="4D262D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933282"/>
    <w:multiLevelType w:val="hybridMultilevel"/>
    <w:tmpl w:val="B0449F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6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7"/>
  </w:num>
  <w:num w:numId="14">
    <w:abstractNumId w:val="17"/>
    <w:lvlOverride w:ilvl="0">
      <w:startOverride w:val="1"/>
    </w:lvlOverride>
  </w:num>
  <w:num w:numId="15">
    <w:abstractNumId w:val="17"/>
    <w:lvlOverride w:ilvl="0">
      <w:startOverride w:val="1"/>
    </w:lvlOverride>
  </w:num>
  <w:num w:numId="16">
    <w:abstractNumId w:val="16"/>
  </w:num>
  <w:num w:numId="17">
    <w:abstractNumId w:val="15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12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</w:num>
  <w:num w:numId="23">
    <w:abstractNumId w:val="17"/>
    <w:lvlOverride w:ilvl="0">
      <w:startOverride w:val="1"/>
    </w:lvlOverride>
  </w:num>
  <w:num w:numId="24">
    <w:abstractNumId w:val="17"/>
    <w:lvlOverride w:ilvl="0">
      <w:startOverride w:val="1"/>
    </w:lvlOverride>
  </w:num>
  <w:num w:numId="25">
    <w:abstractNumId w:val="17"/>
    <w:lvlOverride w:ilvl="0">
      <w:startOverride w:val="1"/>
    </w:lvlOverride>
  </w:num>
  <w:num w:numId="26">
    <w:abstractNumId w:val="17"/>
    <w:lvlOverride w:ilvl="0">
      <w:startOverride w:val="1"/>
    </w:lvlOverride>
  </w:num>
  <w:num w:numId="27">
    <w:abstractNumId w:val="17"/>
    <w:lvlOverride w:ilvl="0">
      <w:startOverride w:val="1"/>
    </w:lvlOverride>
  </w:num>
  <w:num w:numId="28">
    <w:abstractNumId w:val="17"/>
    <w:lvlOverride w:ilvl="0">
      <w:startOverride w:val="1"/>
    </w:lvlOverride>
  </w:num>
  <w:num w:numId="29">
    <w:abstractNumId w:val="17"/>
    <w:lvlOverride w:ilvl="0">
      <w:startOverride w:val="1"/>
    </w:lvlOverride>
  </w:num>
  <w:num w:numId="30">
    <w:abstractNumId w:val="17"/>
    <w:lvlOverride w:ilvl="0">
      <w:startOverride w:val="1"/>
    </w:lvlOverride>
  </w:num>
  <w:num w:numId="31">
    <w:abstractNumId w:val="17"/>
    <w:lvlOverride w:ilvl="0">
      <w:startOverride w:val="1"/>
    </w:lvlOverride>
  </w:num>
  <w:num w:numId="32">
    <w:abstractNumId w:val="17"/>
    <w:lvlOverride w:ilvl="0">
      <w:startOverride w:val="1"/>
    </w:lvlOverride>
  </w:num>
  <w:num w:numId="33">
    <w:abstractNumId w:val="17"/>
    <w:lvlOverride w:ilvl="0">
      <w:startOverride w:val="1"/>
    </w:lvlOverride>
  </w:num>
  <w:num w:numId="34">
    <w:abstractNumId w:val="12"/>
  </w:num>
  <w:num w:numId="35">
    <w:abstractNumId w:val="17"/>
    <w:lvlOverride w:ilvl="0">
      <w:startOverride w:val="1"/>
    </w:lvlOverride>
  </w:num>
  <w:num w:numId="36">
    <w:abstractNumId w:val="17"/>
    <w:lvlOverride w:ilvl="0">
      <w:startOverride w:val="1"/>
    </w:lvlOverride>
  </w:num>
  <w:num w:numId="37">
    <w:abstractNumId w:val="15"/>
    <w:lvlOverride w:ilvl="0">
      <w:startOverride w:val="1"/>
    </w:lvlOverride>
  </w:num>
  <w:num w:numId="38">
    <w:abstractNumId w:val="17"/>
    <w:lvlOverride w:ilvl="0">
      <w:startOverride w:val="1"/>
    </w:lvlOverride>
  </w:num>
  <w:num w:numId="39">
    <w:abstractNumId w:val="17"/>
    <w:lvlOverride w:ilvl="0">
      <w:startOverride w:val="1"/>
    </w:lvlOverride>
  </w:num>
  <w:num w:numId="40">
    <w:abstractNumId w:val="14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activeWritingStyle w:appName="MSWord" w:lang="de-DE" w:vendorID="3" w:dllVersion="517" w:checkStyle="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Ua/YeTDKywRzzMfa3cWnSuRz32U=" w:salt="pMSjRQcX4f1ynuTMWgOwvg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noLeading/>
    <w:doNotExpandShiftReturn/>
    <w:suppressBottomSpacing/>
    <w:suppressTopSpacing/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E5E"/>
    <w:rsid w:val="00000F42"/>
    <w:rsid w:val="00004820"/>
    <w:rsid w:val="00010F51"/>
    <w:rsid w:val="0001248C"/>
    <w:rsid w:val="000126F8"/>
    <w:rsid w:val="00014145"/>
    <w:rsid w:val="000147AC"/>
    <w:rsid w:val="00027A13"/>
    <w:rsid w:val="00032796"/>
    <w:rsid w:val="0003470F"/>
    <w:rsid w:val="00035565"/>
    <w:rsid w:val="00037E26"/>
    <w:rsid w:val="00051EAF"/>
    <w:rsid w:val="0005372A"/>
    <w:rsid w:val="00067F4F"/>
    <w:rsid w:val="00090F97"/>
    <w:rsid w:val="0009490F"/>
    <w:rsid w:val="00094E52"/>
    <w:rsid w:val="0009772A"/>
    <w:rsid w:val="00097BD1"/>
    <w:rsid w:val="000A3331"/>
    <w:rsid w:val="000A3E0B"/>
    <w:rsid w:val="000B26D9"/>
    <w:rsid w:val="000C252A"/>
    <w:rsid w:val="000C2BDE"/>
    <w:rsid w:val="000C3C00"/>
    <w:rsid w:val="000D357F"/>
    <w:rsid w:val="000D4743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22DBE"/>
    <w:rsid w:val="0012313A"/>
    <w:rsid w:val="00123735"/>
    <w:rsid w:val="0012699E"/>
    <w:rsid w:val="00131E1E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93CED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0638"/>
    <w:rsid w:val="001D4CE1"/>
    <w:rsid w:val="001D4F38"/>
    <w:rsid w:val="001D7230"/>
    <w:rsid w:val="001E03DE"/>
    <w:rsid w:val="001E4452"/>
    <w:rsid w:val="001E4C25"/>
    <w:rsid w:val="001E602C"/>
    <w:rsid w:val="001F1918"/>
    <w:rsid w:val="001F2D0F"/>
    <w:rsid w:val="001F55DD"/>
    <w:rsid w:val="001F75D3"/>
    <w:rsid w:val="00202C0E"/>
    <w:rsid w:val="00204556"/>
    <w:rsid w:val="00204A44"/>
    <w:rsid w:val="00205B52"/>
    <w:rsid w:val="0020741A"/>
    <w:rsid w:val="002223B8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09C5"/>
    <w:rsid w:val="00264878"/>
    <w:rsid w:val="00266C26"/>
    <w:rsid w:val="002671F8"/>
    <w:rsid w:val="00267C53"/>
    <w:rsid w:val="00271053"/>
    <w:rsid w:val="00271FED"/>
    <w:rsid w:val="00273436"/>
    <w:rsid w:val="002760D3"/>
    <w:rsid w:val="00277D6C"/>
    <w:rsid w:val="00280039"/>
    <w:rsid w:val="00284110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63524"/>
    <w:rsid w:val="0036616C"/>
    <w:rsid w:val="00366174"/>
    <w:rsid w:val="00367E4C"/>
    <w:rsid w:val="00374BBB"/>
    <w:rsid w:val="00376F6E"/>
    <w:rsid w:val="00381B71"/>
    <w:rsid w:val="00383579"/>
    <w:rsid w:val="003847EC"/>
    <w:rsid w:val="003866E6"/>
    <w:rsid w:val="00396D58"/>
    <w:rsid w:val="0039725A"/>
    <w:rsid w:val="003972A0"/>
    <w:rsid w:val="003A17A6"/>
    <w:rsid w:val="003A38E4"/>
    <w:rsid w:val="003B7B7E"/>
    <w:rsid w:val="003C110B"/>
    <w:rsid w:val="003C1232"/>
    <w:rsid w:val="003C53B9"/>
    <w:rsid w:val="003C738A"/>
    <w:rsid w:val="003D0E9B"/>
    <w:rsid w:val="003D296C"/>
    <w:rsid w:val="003F7E9E"/>
    <w:rsid w:val="004016D8"/>
    <w:rsid w:val="00405882"/>
    <w:rsid w:val="004075E5"/>
    <w:rsid w:val="00407C8C"/>
    <w:rsid w:val="004172A9"/>
    <w:rsid w:val="0042782C"/>
    <w:rsid w:val="00435AE1"/>
    <w:rsid w:val="0044650F"/>
    <w:rsid w:val="004513A1"/>
    <w:rsid w:val="004538CA"/>
    <w:rsid w:val="00453CF3"/>
    <w:rsid w:val="00456495"/>
    <w:rsid w:val="00457190"/>
    <w:rsid w:val="004623B4"/>
    <w:rsid w:val="004623BF"/>
    <w:rsid w:val="00471620"/>
    <w:rsid w:val="004741E9"/>
    <w:rsid w:val="00481F47"/>
    <w:rsid w:val="00482A98"/>
    <w:rsid w:val="0049311E"/>
    <w:rsid w:val="004938D1"/>
    <w:rsid w:val="00494B45"/>
    <w:rsid w:val="0049654F"/>
    <w:rsid w:val="00497686"/>
    <w:rsid w:val="004A1798"/>
    <w:rsid w:val="004A7B97"/>
    <w:rsid w:val="004A7C64"/>
    <w:rsid w:val="004B3BED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7257"/>
    <w:rsid w:val="00527DDE"/>
    <w:rsid w:val="00530403"/>
    <w:rsid w:val="00534EED"/>
    <w:rsid w:val="00540262"/>
    <w:rsid w:val="0054499E"/>
    <w:rsid w:val="00573E96"/>
    <w:rsid w:val="00576F2C"/>
    <w:rsid w:val="00577814"/>
    <w:rsid w:val="005779F9"/>
    <w:rsid w:val="005804DB"/>
    <w:rsid w:val="005856B1"/>
    <w:rsid w:val="005876A6"/>
    <w:rsid w:val="005955ED"/>
    <w:rsid w:val="005A0701"/>
    <w:rsid w:val="005A09C2"/>
    <w:rsid w:val="005A28FC"/>
    <w:rsid w:val="005A6DBE"/>
    <w:rsid w:val="005A70DE"/>
    <w:rsid w:val="005B08AE"/>
    <w:rsid w:val="005B0D3F"/>
    <w:rsid w:val="005B15F8"/>
    <w:rsid w:val="005B3891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112C7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73A61"/>
    <w:rsid w:val="006765D7"/>
    <w:rsid w:val="006775C6"/>
    <w:rsid w:val="00680661"/>
    <w:rsid w:val="00681844"/>
    <w:rsid w:val="006843E6"/>
    <w:rsid w:val="00686EB0"/>
    <w:rsid w:val="006903FE"/>
    <w:rsid w:val="0069304D"/>
    <w:rsid w:val="00693CF8"/>
    <w:rsid w:val="00695E70"/>
    <w:rsid w:val="0069790C"/>
    <w:rsid w:val="006A147C"/>
    <w:rsid w:val="006A1C37"/>
    <w:rsid w:val="006A2FC2"/>
    <w:rsid w:val="006A4772"/>
    <w:rsid w:val="006A5208"/>
    <w:rsid w:val="006B0332"/>
    <w:rsid w:val="006B1560"/>
    <w:rsid w:val="006B1A7C"/>
    <w:rsid w:val="006B31CE"/>
    <w:rsid w:val="006B31F8"/>
    <w:rsid w:val="006B700D"/>
    <w:rsid w:val="006C33F5"/>
    <w:rsid w:val="006C3947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21741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67397"/>
    <w:rsid w:val="0077045C"/>
    <w:rsid w:val="007718F5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B4B27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802A41"/>
    <w:rsid w:val="008102EC"/>
    <w:rsid w:val="00827115"/>
    <w:rsid w:val="00832C30"/>
    <w:rsid w:val="008353A0"/>
    <w:rsid w:val="00837F77"/>
    <w:rsid w:val="00841BB3"/>
    <w:rsid w:val="00845208"/>
    <w:rsid w:val="008467F3"/>
    <w:rsid w:val="00850209"/>
    <w:rsid w:val="0086358D"/>
    <w:rsid w:val="0086636D"/>
    <w:rsid w:val="008674A4"/>
    <w:rsid w:val="00867BBA"/>
    <w:rsid w:val="0087768F"/>
    <w:rsid w:val="00887223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344"/>
    <w:rsid w:val="008D17D8"/>
    <w:rsid w:val="008F458F"/>
    <w:rsid w:val="008F5021"/>
    <w:rsid w:val="009021D7"/>
    <w:rsid w:val="00906D4E"/>
    <w:rsid w:val="00906D6F"/>
    <w:rsid w:val="00914193"/>
    <w:rsid w:val="009157FB"/>
    <w:rsid w:val="00926329"/>
    <w:rsid w:val="00927B13"/>
    <w:rsid w:val="00930FE2"/>
    <w:rsid w:val="00936624"/>
    <w:rsid w:val="00940DD2"/>
    <w:rsid w:val="009473CE"/>
    <w:rsid w:val="00950B3E"/>
    <w:rsid w:val="009533B3"/>
    <w:rsid w:val="0095516D"/>
    <w:rsid w:val="0096258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7E18"/>
    <w:rsid w:val="00A02C90"/>
    <w:rsid w:val="00A100F2"/>
    <w:rsid w:val="00A103D4"/>
    <w:rsid w:val="00A139C0"/>
    <w:rsid w:val="00A22DFE"/>
    <w:rsid w:val="00A246F6"/>
    <w:rsid w:val="00A314EE"/>
    <w:rsid w:val="00A35D8E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2087"/>
    <w:rsid w:val="00A74BFA"/>
    <w:rsid w:val="00A76E42"/>
    <w:rsid w:val="00A76ECE"/>
    <w:rsid w:val="00A87E55"/>
    <w:rsid w:val="00A90944"/>
    <w:rsid w:val="00A90DB3"/>
    <w:rsid w:val="00A97F1B"/>
    <w:rsid w:val="00AA059D"/>
    <w:rsid w:val="00AA0C06"/>
    <w:rsid w:val="00AA4C6F"/>
    <w:rsid w:val="00AA767F"/>
    <w:rsid w:val="00AB051C"/>
    <w:rsid w:val="00AB49BE"/>
    <w:rsid w:val="00AB5A79"/>
    <w:rsid w:val="00AC0AFD"/>
    <w:rsid w:val="00AC3F90"/>
    <w:rsid w:val="00AC5754"/>
    <w:rsid w:val="00AC594B"/>
    <w:rsid w:val="00AD168F"/>
    <w:rsid w:val="00AD43B4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0D1C"/>
    <w:rsid w:val="00B3204A"/>
    <w:rsid w:val="00B35914"/>
    <w:rsid w:val="00B37F49"/>
    <w:rsid w:val="00B4270F"/>
    <w:rsid w:val="00B45EE4"/>
    <w:rsid w:val="00B47498"/>
    <w:rsid w:val="00B555F4"/>
    <w:rsid w:val="00B56116"/>
    <w:rsid w:val="00B56727"/>
    <w:rsid w:val="00B56943"/>
    <w:rsid w:val="00B5798C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C4A44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4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2442"/>
    <w:rsid w:val="00C53607"/>
    <w:rsid w:val="00C567B5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6AD8"/>
    <w:rsid w:val="00D817B0"/>
    <w:rsid w:val="00D82A06"/>
    <w:rsid w:val="00D85FAC"/>
    <w:rsid w:val="00D91A72"/>
    <w:rsid w:val="00D924C7"/>
    <w:rsid w:val="00D95363"/>
    <w:rsid w:val="00D9578B"/>
    <w:rsid w:val="00DA4A66"/>
    <w:rsid w:val="00DA643B"/>
    <w:rsid w:val="00DB5C0B"/>
    <w:rsid w:val="00DB650B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34034"/>
    <w:rsid w:val="00E420B2"/>
    <w:rsid w:val="00E439C3"/>
    <w:rsid w:val="00E471DA"/>
    <w:rsid w:val="00E5327E"/>
    <w:rsid w:val="00E6070F"/>
    <w:rsid w:val="00E661FE"/>
    <w:rsid w:val="00E71593"/>
    <w:rsid w:val="00E71839"/>
    <w:rsid w:val="00E7421C"/>
    <w:rsid w:val="00E74F7F"/>
    <w:rsid w:val="00E76329"/>
    <w:rsid w:val="00E8354F"/>
    <w:rsid w:val="00E851E7"/>
    <w:rsid w:val="00E916A7"/>
    <w:rsid w:val="00E92E5E"/>
    <w:rsid w:val="00E96534"/>
    <w:rsid w:val="00E97C68"/>
    <w:rsid w:val="00EA020F"/>
    <w:rsid w:val="00EB4CE0"/>
    <w:rsid w:val="00EC2715"/>
    <w:rsid w:val="00EC408B"/>
    <w:rsid w:val="00EC4F99"/>
    <w:rsid w:val="00EC6202"/>
    <w:rsid w:val="00ED2A75"/>
    <w:rsid w:val="00ED3415"/>
    <w:rsid w:val="00ED675A"/>
    <w:rsid w:val="00EE0DBE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2203"/>
    <w:rsid w:val="00F35AEC"/>
    <w:rsid w:val="00F35D26"/>
    <w:rsid w:val="00F360C8"/>
    <w:rsid w:val="00F414F0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0" w:defQFormat="0" w:count="267">
    <w:lsdException w:name="Normal" w:locked="0" w:semiHidden="0" w:uiPriority="0"/>
    <w:lsdException w:name="heading 1" w:locked="0" w:semiHidden="0" w:uiPriority="9" w:qFormat="1"/>
    <w:lsdException w:name="heading 2" w:locked="0" w:uiPriority="9" w:unhideWhenUsed="1" w:qFormat="1"/>
    <w:lsdException w:name="heading 3" w:locked="0" w:semiHidden="0" w:uiPriority="9" w:qFormat="1"/>
    <w:lsdException w:name="heading 4" w:locked="0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 w:unhideWhenUsed="1"/>
    <w:lsdException w:name="footer" w:locked="0" w:uiPriority="0" w:unhideWhenUsed="1"/>
    <w:lsdException w:name="caption" w:locked="0" w:uiPriority="35" w:qFormat="1"/>
    <w:lsdException w:name="table of figures" w:locked="0"/>
    <w:lsdException w:name="footnote reference" w:locked="0"/>
    <w:lsdException w:name="page number" w:uiPriority="0" w:unhideWhenUsed="1"/>
    <w:lsdException w:name="Title" w:uiPriority="10" w:qFormat="1"/>
    <w:lsdException w:name="Default Paragraph Font" w:locked="0" w:uiPriority="1" w:unhideWhenUsed="1"/>
    <w:lsdException w:name="Body Text" w:locked="0" w:unhideWhenUsed="1"/>
    <w:lsdException w:name="Subtitle" w:uiPriority="11" w:qFormat="1"/>
    <w:lsdException w:name="Body Text First Indent" w:locked="0" w:unhideWhenUsed="1"/>
    <w:lsdException w:name="Hyperlink" w:locked="0" w:semiHidden="0"/>
    <w:lsdException w:name="FollowedHyperlink" w:locked="0"/>
    <w:lsdException w:name="Strong" w:locked="0" w:semiHidden="0" w:uiPriority="22"/>
    <w:lsdException w:name="Emphasis" w:locked="0" w:semiHidden="0" w:uiPriority="20" w:qFormat="1"/>
    <w:lsdException w:name="Plain Text" w:locked="0"/>
    <w:lsdException w:name="HTML Top of Form" w:locked="0" w:unhideWhenUsed="1"/>
    <w:lsdException w:name="HTML Bottom of Form" w:locked="0" w:unhideWhenUsed="1"/>
    <w:lsdException w:name="Normal Table" w:locked="0" w:unhideWhenUsed="1"/>
    <w:lsdException w:name="No List" w:locked="0" w:unhideWhenUsed="1"/>
    <w:lsdException w:name="Outline List 1" w:unhideWhenUsed="1"/>
    <w:lsdException w:name="Outline List 2" w:locked="0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0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locked="0"/>
    <w:lsdException w:name="List Paragraph" w:uiPriority="34" w:qFormat="1"/>
    <w:lsdException w:name="Quote" w:locked="0" w:semiHidden="0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0" w:defQFormat="0" w:count="267">
    <w:lsdException w:name="Normal" w:locked="0" w:semiHidden="0" w:uiPriority="0"/>
    <w:lsdException w:name="heading 1" w:locked="0" w:semiHidden="0" w:uiPriority="9" w:qFormat="1"/>
    <w:lsdException w:name="heading 2" w:locked="0" w:uiPriority="9" w:unhideWhenUsed="1" w:qFormat="1"/>
    <w:lsdException w:name="heading 3" w:locked="0" w:semiHidden="0" w:uiPriority="9" w:qFormat="1"/>
    <w:lsdException w:name="heading 4" w:locked="0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 w:unhideWhenUsed="1"/>
    <w:lsdException w:name="footer" w:locked="0" w:uiPriority="0" w:unhideWhenUsed="1"/>
    <w:lsdException w:name="caption" w:locked="0" w:uiPriority="35" w:qFormat="1"/>
    <w:lsdException w:name="table of figures" w:locked="0"/>
    <w:lsdException w:name="footnote reference" w:locked="0"/>
    <w:lsdException w:name="page number" w:uiPriority="0" w:unhideWhenUsed="1"/>
    <w:lsdException w:name="Title" w:uiPriority="10" w:qFormat="1"/>
    <w:lsdException w:name="Default Paragraph Font" w:locked="0" w:uiPriority="1" w:unhideWhenUsed="1"/>
    <w:lsdException w:name="Body Text" w:locked="0" w:unhideWhenUsed="1"/>
    <w:lsdException w:name="Subtitle" w:uiPriority="11" w:qFormat="1"/>
    <w:lsdException w:name="Body Text First Indent" w:locked="0" w:unhideWhenUsed="1"/>
    <w:lsdException w:name="Hyperlink" w:locked="0" w:semiHidden="0"/>
    <w:lsdException w:name="FollowedHyperlink" w:locked="0"/>
    <w:lsdException w:name="Strong" w:locked="0" w:semiHidden="0" w:uiPriority="22"/>
    <w:lsdException w:name="Emphasis" w:locked="0" w:semiHidden="0" w:uiPriority="20" w:qFormat="1"/>
    <w:lsdException w:name="Plain Text" w:locked="0"/>
    <w:lsdException w:name="HTML Top of Form" w:locked="0" w:unhideWhenUsed="1"/>
    <w:lsdException w:name="HTML Bottom of Form" w:locked="0" w:unhideWhenUsed="1"/>
    <w:lsdException w:name="Normal Table" w:locked="0" w:unhideWhenUsed="1"/>
    <w:lsdException w:name="No List" w:locked="0" w:unhideWhenUsed="1"/>
    <w:lsdException w:name="Outline List 1" w:unhideWhenUsed="1"/>
    <w:lsdException w:name="Outline List 2" w:locked="0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0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locked="0"/>
    <w:lsdException w:name="List Paragraph" w:uiPriority="34" w:qFormat="1"/>
    <w:lsdException w:name="Quote" w:locked="0" w:semiHidden="0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02_Seminar\KM\aktuelle_Arbeitsvorlagen\UE_Beschreib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C8350-E19F-4AA7-A6A0-1B088E225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UE_Beschreibung.dotx</Template>
  <TotalTime>0</TotalTime>
  <Pages>5</Pages>
  <Words>628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Daniel Mohr</dc:creator>
  <cp:lastModifiedBy>Nacke, Rene (LS)</cp:lastModifiedBy>
  <cp:revision>4</cp:revision>
  <cp:lastPrinted>2013-03-18T15:50:00Z</cp:lastPrinted>
  <dcterms:created xsi:type="dcterms:W3CDTF">2015-10-28T16:46:00Z</dcterms:created>
  <dcterms:modified xsi:type="dcterms:W3CDTF">2015-10-28T16:51:00Z</dcterms:modified>
</cp:coreProperties>
</file>