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3"/>
        <w:gridCol w:w="7386"/>
      </w:tblGrid>
      <w:tr w:rsidR="00F046E3" w:rsidRPr="009F0B68" w14:paraId="7BD7EC29" w14:textId="77777777" w:rsidTr="009C6AEE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BD7EC28" w14:textId="77777777" w:rsidR="00F046E3" w:rsidRPr="006A5324" w:rsidRDefault="00F046E3" w:rsidP="007F47DC">
            <w:pPr>
              <w:pStyle w:val="tLernfeldKopf"/>
            </w:pPr>
            <w:r w:rsidRPr="006A5324">
              <w:t>Lernsituation</w:t>
            </w:r>
          </w:p>
        </w:tc>
      </w:tr>
      <w:tr w:rsidR="00F046E3" w:rsidRPr="009129E1" w14:paraId="7BD7EC2C" w14:textId="77777777" w:rsidTr="0047666E">
        <w:tc>
          <w:tcPr>
            <w:tcW w:w="22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BD7EC2A" w14:textId="6F787606" w:rsidR="00F046E3" w:rsidRPr="009129E1" w:rsidRDefault="00F046E3" w:rsidP="00355F3E">
            <w:pPr>
              <w:pStyle w:val="tLernfeldKopf-Titel"/>
            </w:pPr>
            <w:r w:rsidRPr="009129E1">
              <w:t>W</w:t>
            </w:r>
            <w:r w:rsidR="00355F3E">
              <w:t>BM</w:t>
            </w:r>
            <w:r w:rsidRPr="009129E1">
              <w:t>-LF</w:t>
            </w:r>
            <w:r w:rsidR="005A635A">
              <w:t>12</w:t>
            </w:r>
            <w:r w:rsidRPr="009129E1">
              <w:t>-LS0</w:t>
            </w:r>
            <w:r w:rsidR="005A635A">
              <w:t>9</w:t>
            </w:r>
          </w:p>
        </w:tc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EC2B" w14:textId="2DE4E628" w:rsidR="00F046E3" w:rsidRPr="009129E1" w:rsidRDefault="005A635A" w:rsidP="006A5E7E">
            <w:pPr>
              <w:pStyle w:val="tLernfeldKopf-Titel"/>
            </w:pPr>
            <w:r>
              <w:t>Reisekosten abrechnen</w:t>
            </w:r>
            <w:r w:rsidR="006C114F">
              <w:t xml:space="preserve"> </w:t>
            </w:r>
            <w:r w:rsidR="00151154">
              <w:t>(</w:t>
            </w:r>
            <w:r w:rsidR="006C114F">
              <w:t>app-basiert</w:t>
            </w:r>
            <w:r w:rsidR="00151154">
              <w:t>)</w:t>
            </w:r>
          </w:p>
        </w:tc>
      </w:tr>
      <w:tr w:rsidR="0047666E" w:rsidRPr="009129E1" w14:paraId="20F0F865" w14:textId="77777777" w:rsidTr="009C6AEE"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3469A" w14:textId="77777777" w:rsidR="0047666E" w:rsidRPr="009129E1" w:rsidRDefault="0047666E" w:rsidP="00355F3E">
            <w:pPr>
              <w:pStyle w:val="tLernfeldKopf-Titel"/>
            </w:pPr>
          </w:p>
        </w:tc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84D79" w14:textId="1819531C" w:rsidR="0047666E" w:rsidRDefault="0047666E" w:rsidP="006A5E7E">
            <w:pPr>
              <w:pStyle w:val="tLernfeldKopf-Titel"/>
            </w:pPr>
            <w:r>
              <w:t>2 Stunden</w:t>
            </w:r>
          </w:p>
        </w:tc>
      </w:tr>
    </w:tbl>
    <w:p w14:paraId="487CC535" w14:textId="66174EBB" w:rsidR="00751700" w:rsidRDefault="00751700">
      <w:pPr>
        <w:widowControl/>
        <w:autoSpaceDE/>
        <w:autoSpaceDN/>
        <w:adjustRightInd/>
      </w:pPr>
    </w:p>
    <w:p w14:paraId="273459E4" w14:textId="2F12F9DD" w:rsidR="00967A57" w:rsidRDefault="00967A57">
      <w:pPr>
        <w:widowControl/>
        <w:autoSpaceDE/>
        <w:autoSpaceDN/>
        <w:adjustRightInd/>
        <w:rPr>
          <w:color w:val="FF0000"/>
        </w:rPr>
      </w:pPr>
      <w:r w:rsidRPr="00967A57">
        <w:rPr>
          <w:color w:val="FF0000"/>
        </w:rPr>
        <w:t>A1</w:t>
      </w:r>
      <w:r w:rsidR="00151154">
        <w:rPr>
          <w:color w:val="FF0000"/>
        </w:rPr>
        <w:t>, 2, 3</w:t>
      </w:r>
    </w:p>
    <w:p w14:paraId="626284DC" w14:textId="225E8BA6" w:rsidR="00967A57" w:rsidRPr="00967A57" w:rsidRDefault="00967A57">
      <w:pPr>
        <w:widowControl/>
        <w:autoSpaceDE/>
        <w:autoSpaceDN/>
        <w:adjustRightInd/>
        <w:rPr>
          <w:color w:val="FF0000"/>
        </w:rPr>
      </w:pPr>
      <w:r>
        <w:rPr>
          <w:rFonts w:ascii="Calibri" w:eastAsia="Calibri" w:hAnsi="Calibri" w:cs="Calibri"/>
          <w:b/>
          <w:color w:val="757575"/>
          <w:sz w:val="15"/>
        </w:rPr>
        <w:object w:dxaOrig="1540" w:dyaOrig="998" w14:anchorId="20201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11" o:title=""/>
          </v:shape>
          <o:OLEObject Type="Embed" ProgID="Package" ShapeID="_x0000_i1025" DrawAspect="Icon" ObjectID="_1635237822" r:id="rId12"/>
        </w:object>
      </w:r>
    </w:p>
    <w:p w14:paraId="009A63E0" w14:textId="748BC285" w:rsidR="00967A57" w:rsidRDefault="00151154">
      <w:pPr>
        <w:widowControl/>
        <w:autoSpaceDE/>
        <w:autoSpaceDN/>
        <w:adjustRightInd/>
        <w:rPr>
          <w:color w:val="FF0000"/>
        </w:rPr>
      </w:pPr>
      <w:r>
        <w:rPr>
          <w:color w:val="FF0000"/>
        </w:rPr>
        <w:t>A4</w:t>
      </w:r>
    </w:p>
    <w:bookmarkStart w:id="0" w:name="_MON_1616922387"/>
    <w:bookmarkEnd w:id="0"/>
    <w:p w14:paraId="7FEFF59A" w14:textId="4EF4A4E3" w:rsidR="00967A57" w:rsidRPr="00967A57" w:rsidRDefault="00EE641D">
      <w:pPr>
        <w:widowControl/>
        <w:autoSpaceDE/>
        <w:autoSpaceDN/>
        <w:adjustRightInd/>
        <w:rPr>
          <w:color w:val="FF0000"/>
        </w:rPr>
      </w:pPr>
      <w:r w:rsidRPr="00A05A27">
        <w:object w:dxaOrig="9222" w:dyaOrig="7504" w14:anchorId="67DBA26C">
          <v:shape id="_x0000_i1029" type="#_x0000_t75" style="width:461pt;height:375pt" o:ole="">
            <v:imagedata r:id="rId13" o:title=""/>
          </v:shape>
          <o:OLEObject Type="Embed" ProgID="Word.Document.12" ShapeID="_x0000_i1029" DrawAspect="Content" ObjectID="_1635237823" r:id="rId14">
            <o:FieldCodes>\s</o:FieldCodes>
          </o:OLEObject>
        </w:object>
      </w:r>
      <w:bookmarkStart w:id="1" w:name="_GoBack"/>
      <w:bookmarkEnd w:id="1"/>
    </w:p>
    <w:p w14:paraId="3D3F35C5" w14:textId="77777777" w:rsidR="00C37C29" w:rsidRDefault="00C37C29">
      <w:pPr>
        <w:widowControl/>
        <w:autoSpaceDE/>
        <w:autoSpaceDN/>
        <w:adjustRightInd/>
        <w:rPr>
          <w:color w:val="FF0000"/>
        </w:rPr>
      </w:pPr>
      <w:r>
        <w:rPr>
          <w:color w:val="FF0000"/>
        </w:rPr>
        <w:br w:type="page"/>
      </w:r>
    </w:p>
    <w:p w14:paraId="459FF00A" w14:textId="2F1A636C" w:rsidR="00967A57" w:rsidRPr="00967A57" w:rsidRDefault="00151154">
      <w:pPr>
        <w:widowControl/>
        <w:autoSpaceDE/>
        <w:autoSpaceDN/>
        <w:adjustRightInd/>
        <w:rPr>
          <w:color w:val="FF0000"/>
        </w:rPr>
      </w:pPr>
      <w:r>
        <w:rPr>
          <w:color w:val="FF0000"/>
        </w:rPr>
        <w:lastRenderedPageBreak/>
        <w:t>A5</w:t>
      </w:r>
    </w:p>
    <w:p w14:paraId="5D66046E" w14:textId="157993B0" w:rsidR="00896A5C" w:rsidRDefault="0078177D" w:rsidP="00967A57">
      <w:pPr>
        <w:widowControl/>
        <w:autoSpaceDE/>
        <w:autoSpaceDN/>
        <w:adjustRightInd/>
      </w:pPr>
      <w:r>
        <w:rPr>
          <w:noProof/>
        </w:rPr>
        <w:drawing>
          <wp:inline distT="0" distB="0" distL="0" distR="0" wp14:anchorId="33668B00" wp14:editId="3817F7E2">
            <wp:extent cx="6120765" cy="16440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CB33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77CA" w14:textId="0430C2B9" w:rsidR="0078177D" w:rsidRDefault="0078177D" w:rsidP="00967A57">
      <w:pPr>
        <w:widowControl/>
        <w:autoSpaceDE/>
        <w:autoSpaceDN/>
        <w:adjustRightInd/>
      </w:pPr>
    </w:p>
    <w:p w14:paraId="5DAAD8E5" w14:textId="601B7D26" w:rsidR="0078177D" w:rsidRDefault="00C37C29" w:rsidP="00967A57">
      <w:pPr>
        <w:widowControl/>
        <w:autoSpaceDE/>
        <w:autoSpaceDN/>
        <w:adjustRightInd/>
      </w:pPr>
      <w:r>
        <w:rPr>
          <w:noProof/>
        </w:rPr>
        <w:drawing>
          <wp:inline distT="0" distB="0" distL="0" distR="0" wp14:anchorId="199D0C06" wp14:editId="42A692E2">
            <wp:extent cx="6120765" cy="342519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2C312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77D" w:rsidSect="00C50A60">
      <w:headerReference w:type="default" r:id="rId17"/>
      <w:footerReference w:type="default" r:id="rId18"/>
      <w:pgSz w:w="11907" w:h="16840" w:code="9"/>
      <w:pgMar w:top="567" w:right="1134" w:bottom="680" w:left="1134" w:header="482" w:footer="39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1D72D" w14:textId="77777777" w:rsidR="004E282E" w:rsidRDefault="004E282E">
      <w:r>
        <w:separator/>
      </w:r>
    </w:p>
    <w:p w14:paraId="3698C625" w14:textId="77777777" w:rsidR="004E282E" w:rsidRDefault="004E282E"/>
  </w:endnote>
  <w:endnote w:type="continuationSeparator" w:id="0">
    <w:p w14:paraId="0C6A53E7" w14:textId="77777777" w:rsidR="004E282E" w:rsidRDefault="004E282E">
      <w:r>
        <w:continuationSeparator/>
      </w:r>
    </w:p>
    <w:p w14:paraId="66217ED6" w14:textId="77777777" w:rsidR="004E282E" w:rsidRDefault="004E282E"/>
  </w:endnote>
  <w:endnote w:type="continuationNotice" w:id="1">
    <w:p w14:paraId="140137C6" w14:textId="77777777" w:rsidR="004E282E" w:rsidRDefault="004E28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Fet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751"/>
      <w:gridCol w:w="3969"/>
      <w:gridCol w:w="1773"/>
    </w:tblGrid>
    <w:tr w:rsidR="002D1D44" w:rsidRPr="003101AB" w14:paraId="7BD7ECCD" w14:textId="77777777" w:rsidTr="00F35D0D">
      <w:trPr>
        <w:cantSplit/>
        <w:trHeight w:val="136"/>
      </w:trPr>
      <w:tc>
        <w:tcPr>
          <w:tcW w:w="1751" w:type="dxa"/>
          <w:tcBorders>
            <w:top w:val="single" w:sz="4" w:space="0" w:color="000000"/>
          </w:tcBorders>
          <w:vAlign w:val="center"/>
        </w:tcPr>
        <w:p w14:paraId="7BD7ECCA" w14:textId="409811B9" w:rsidR="002D1D44" w:rsidRPr="003101AB" w:rsidRDefault="002D1D44" w:rsidP="002D1D44">
          <w:pPr>
            <w:pStyle w:val="Fuzeile"/>
          </w:pPr>
        </w:p>
      </w:tc>
      <w:tc>
        <w:tcPr>
          <w:tcW w:w="3969" w:type="dxa"/>
          <w:tcBorders>
            <w:top w:val="single" w:sz="4" w:space="0" w:color="000000"/>
          </w:tcBorders>
          <w:vAlign w:val="center"/>
        </w:tcPr>
        <w:p w14:paraId="7BD7ECCB" w14:textId="161272A2" w:rsidR="002D1D44" w:rsidRPr="003101AB" w:rsidRDefault="002D1D44" w:rsidP="003D58E8">
          <w:pPr>
            <w:pStyle w:val="Fuzeile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FILENAME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WBM-LF12-LS09 Reisekosten abrechnen V01 MöbelPlus</w:t>
          </w:r>
          <w:r>
            <w:rPr>
              <w:noProof/>
            </w:rPr>
            <w:fldChar w:fldCharType="end"/>
          </w:r>
        </w:p>
      </w:tc>
      <w:tc>
        <w:tcPr>
          <w:tcW w:w="1773" w:type="dxa"/>
          <w:tcBorders>
            <w:top w:val="single" w:sz="4" w:space="0" w:color="000000"/>
          </w:tcBorders>
          <w:vAlign w:val="center"/>
        </w:tcPr>
        <w:p w14:paraId="7BD7ECCC" w14:textId="628641EB" w:rsidR="002D1D44" w:rsidRPr="003101AB" w:rsidRDefault="002D1D44" w:rsidP="00A93E90">
          <w:pPr>
            <w:pStyle w:val="Fuzeile"/>
          </w:pPr>
        </w:p>
      </w:tc>
    </w:tr>
  </w:tbl>
  <w:p w14:paraId="7BD7ECCE" w14:textId="77777777" w:rsidR="00A32949" w:rsidRPr="00F45D52" w:rsidRDefault="00A32949" w:rsidP="009129E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88AC1" w14:textId="77777777" w:rsidR="004E282E" w:rsidRDefault="004E282E">
      <w:r>
        <w:separator/>
      </w:r>
    </w:p>
    <w:p w14:paraId="5F3FC329" w14:textId="77777777" w:rsidR="004E282E" w:rsidRDefault="004E282E"/>
  </w:footnote>
  <w:footnote w:type="continuationSeparator" w:id="0">
    <w:p w14:paraId="1F3FB724" w14:textId="77777777" w:rsidR="004E282E" w:rsidRDefault="004E282E">
      <w:r>
        <w:continuationSeparator/>
      </w:r>
    </w:p>
    <w:p w14:paraId="6A618FCE" w14:textId="77777777" w:rsidR="004E282E" w:rsidRDefault="004E282E"/>
  </w:footnote>
  <w:footnote w:type="continuationNotice" w:id="1">
    <w:p w14:paraId="39928ED5" w14:textId="77777777" w:rsidR="004E282E" w:rsidRDefault="004E28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7ECC8" w14:textId="3F04D95D" w:rsidR="00A32949" w:rsidRPr="00D92273" w:rsidRDefault="00D92273" w:rsidP="00D92273">
    <w:pPr>
      <w:pStyle w:val="Kopfzeile"/>
      <w:tabs>
        <w:tab w:val="clear" w:pos="2127"/>
        <w:tab w:val="clear" w:pos="6096"/>
        <w:tab w:val="clear" w:pos="10009"/>
        <w:tab w:val="left" w:pos="851"/>
        <w:tab w:val="center" w:pos="5812"/>
        <w:tab w:val="right" w:pos="9639"/>
      </w:tabs>
      <w:spacing w:before="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7789ECD2" wp14:editId="014F38B1">
              <wp:simplePos x="0" y="0"/>
              <wp:positionH relativeFrom="page">
                <wp:posOffset>186690</wp:posOffset>
              </wp:positionH>
              <wp:positionV relativeFrom="page">
                <wp:posOffset>-3871595</wp:posOffset>
              </wp:positionV>
              <wp:extent cx="45720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080F2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7pt,-304.85pt" to="50.7pt,-3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" stroked="f">
              <w10:wrap anchorx="page" anchory="page"/>
              <w10:anchorlock/>
            </v:line>
          </w:pict>
        </mc:Fallback>
      </mc:AlternateContent>
    </w:r>
    <w:r w:rsidR="00EE641D">
      <w:fldChar w:fldCharType="begin"/>
    </w:r>
    <w:r w:rsidR="00EE641D">
      <w:instrText xml:space="preserve"> SUBJECT   \* MERGEFORMAT </w:instrText>
    </w:r>
    <w:r w:rsidR="00EE641D">
      <w:fldChar w:fldCharType="separate"/>
    </w:r>
    <w:r w:rsidR="002D04DF">
      <w:t>WBM</w:t>
    </w:r>
    <w:r w:rsidR="00EE641D">
      <w:fldChar w:fldCharType="end"/>
    </w:r>
    <w:r w:rsidRPr="00935CAE">
      <w:tab/>
      <w:t>Lernfeld</w:t>
    </w:r>
    <w:r w:rsidR="005A635A">
      <w:t>12 Geschäftsreisen</w:t>
    </w:r>
    <w:r w:rsidRPr="00935CAE">
      <w:tab/>
      <w:t xml:space="preserve">Lernsituation: </w:t>
    </w:r>
    <w:r w:rsidR="005A635A">
      <w:t>Reisekostenabrechnung</w:t>
    </w:r>
    <w:r w:rsidRPr="00935CAE">
      <w:tab/>
      <w:t xml:space="preserve">Seite </w:t>
    </w:r>
    <w:r w:rsidRPr="00935CAE">
      <w:fldChar w:fldCharType="begin"/>
    </w:r>
    <w:r w:rsidRPr="00935CAE">
      <w:instrText xml:space="preserve"> PAGE  \* MERGEFORMAT </w:instrText>
    </w:r>
    <w:r w:rsidRPr="00935CAE">
      <w:fldChar w:fldCharType="separate"/>
    </w:r>
    <w:r w:rsidR="00EE641D">
      <w:rPr>
        <w:noProof/>
      </w:rPr>
      <w:t>1</w:t>
    </w:r>
    <w:r w:rsidRPr="00935CAE">
      <w:rPr>
        <w:noProof/>
      </w:rPr>
      <w:fldChar w:fldCharType="end"/>
    </w:r>
    <w:r w:rsidRPr="00935CAE">
      <w:t>/</w:t>
    </w:r>
    <w:r w:rsidR="00B90D2C">
      <w:rPr>
        <w:noProof/>
      </w:rPr>
      <w:fldChar w:fldCharType="begin"/>
    </w:r>
    <w:r w:rsidR="00B90D2C">
      <w:rPr>
        <w:noProof/>
      </w:rPr>
      <w:instrText xml:space="preserve"> NUMPAGES  \* MERGEFORMAT </w:instrText>
    </w:r>
    <w:r w:rsidR="00B90D2C">
      <w:rPr>
        <w:noProof/>
      </w:rPr>
      <w:fldChar w:fldCharType="separate"/>
    </w:r>
    <w:r w:rsidR="00EE641D">
      <w:rPr>
        <w:noProof/>
      </w:rPr>
      <w:t>2</w:t>
    </w:r>
    <w:r w:rsidR="00B90D2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62C80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124C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1AE2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5E49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0044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D063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EAAB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2858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68B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FE18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DC6CE4"/>
    <w:multiLevelType w:val="hybridMultilevel"/>
    <w:tmpl w:val="69F0A3A2"/>
    <w:lvl w:ilvl="0" w:tplc="0F7EA534">
      <w:numFmt w:val="bullet"/>
      <w:lvlText w:val="-"/>
      <w:lvlJc w:val="left"/>
      <w:pPr>
        <w:ind w:left="567" w:hanging="567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A6880"/>
    <w:multiLevelType w:val="hybridMultilevel"/>
    <w:tmpl w:val="E4FC58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764EB7"/>
    <w:multiLevelType w:val="hybridMultilevel"/>
    <w:tmpl w:val="4E2EBB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4514B"/>
    <w:multiLevelType w:val="hybridMultilevel"/>
    <w:tmpl w:val="BF34C406"/>
    <w:lvl w:ilvl="0" w:tplc="CB0400A6">
      <w:start w:val="1"/>
      <w:numFmt w:val="bullet"/>
      <w:pStyle w:val="T2Liste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color w:val="0000FF"/>
      </w:rPr>
    </w:lvl>
    <w:lvl w:ilvl="1" w:tplc="04070019">
      <w:start w:val="1"/>
      <w:numFmt w:val="lowerLetter"/>
      <w:lvlText w:val="%2)"/>
      <w:lvlJc w:val="left"/>
      <w:pPr>
        <w:tabs>
          <w:tab w:val="num" w:pos="1647"/>
        </w:tabs>
        <w:ind w:left="1647" w:hanging="567"/>
      </w:pPr>
      <w:rPr>
        <w:rFonts w:hint="default"/>
        <w:color w:val="0000FF"/>
      </w:rPr>
    </w:lvl>
    <w:lvl w:ilvl="2" w:tplc="0407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79258D2"/>
    <w:multiLevelType w:val="hybridMultilevel"/>
    <w:tmpl w:val="5A8C1D8C"/>
    <w:lvl w:ilvl="0" w:tplc="93BE73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50792"/>
    <w:multiLevelType w:val="hybridMultilevel"/>
    <w:tmpl w:val="3640AC84"/>
    <w:lvl w:ilvl="0" w:tplc="B232BA2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E6768"/>
    <w:multiLevelType w:val="multilevel"/>
    <w:tmpl w:val="F86C04F8"/>
    <w:lvl w:ilvl="0">
      <w:numFmt w:val="bullet"/>
      <w:pStyle w:val="L0"/>
      <w:lvlText w:val="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17365D" w:themeColor="text2" w:themeShade="BF"/>
      </w:rPr>
    </w:lvl>
    <w:lvl w:ilvl="1">
      <w:start w:val="1"/>
      <w:numFmt w:val="bullet"/>
      <w:pStyle w:val="LListe"/>
      <w:lvlText w:val="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0070C0"/>
      </w:rPr>
    </w:lvl>
    <w:lvl w:ilvl="2">
      <w:start w:val="1"/>
      <w:numFmt w:val="bullet"/>
      <w:lvlText w:val="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943634" w:themeColor="accent2" w:themeShade="BF"/>
      </w:rPr>
    </w:lvl>
    <w:lvl w:ilvl="3">
      <w:start w:val="1"/>
      <w:numFmt w:val="bullet"/>
      <w:lvlText w:val="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4F6228" w:themeColor="accent3" w:themeShade="80"/>
      </w:rPr>
    </w:lvl>
    <w:lvl w:ilvl="4">
      <w:start w:val="1"/>
      <w:numFmt w:val="bullet"/>
      <w:lvlText w:val=""/>
      <w:lvlJc w:val="left"/>
      <w:pPr>
        <w:tabs>
          <w:tab w:val="num" w:pos="2835"/>
        </w:tabs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"/>
      <w:lvlJc w:val="left"/>
      <w:pPr>
        <w:tabs>
          <w:tab w:val="num" w:pos="3969"/>
        </w:tabs>
        <w:ind w:left="3969" w:hanging="567"/>
      </w:pPr>
      <w:rPr>
        <w:rFonts w:ascii="Wingdings" w:hAnsi="Wingdings" w:hint="default"/>
      </w:rPr>
    </w:lvl>
    <w:lvl w:ilvl="7">
      <w:start w:val="1"/>
      <w:numFmt w:val="bullet"/>
      <w:lvlText w:val=""/>
      <w:lvlJc w:val="left"/>
      <w:pPr>
        <w:tabs>
          <w:tab w:val="num" w:pos="4536"/>
        </w:tabs>
        <w:ind w:left="4536" w:hanging="567"/>
      </w:pPr>
      <w:rPr>
        <w:rFonts w:ascii="Wingdings" w:hAnsi="Wingdings" w:hint="default"/>
      </w:rPr>
    </w:lvl>
    <w:lvl w:ilvl="8">
      <w:start w:val="1"/>
      <w:numFmt w:val="bullet"/>
      <w:lvlText w:val=""/>
      <w:lvlJc w:val="left"/>
      <w:pPr>
        <w:tabs>
          <w:tab w:val="num" w:pos="5103"/>
        </w:tabs>
        <w:ind w:left="5103" w:hanging="567"/>
      </w:pPr>
      <w:rPr>
        <w:rFonts w:ascii="Wingdings" w:hAnsi="Wingdings" w:hint="default"/>
      </w:rPr>
    </w:lvl>
  </w:abstractNum>
  <w:abstractNum w:abstractNumId="17" w15:restartNumberingAfterBreak="0">
    <w:nsid w:val="34EB4B0E"/>
    <w:multiLevelType w:val="multilevel"/>
    <w:tmpl w:val="2CAAE5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8" w15:restartNumberingAfterBreak="0">
    <w:nsid w:val="38710007"/>
    <w:multiLevelType w:val="hybridMultilevel"/>
    <w:tmpl w:val="2244DF6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22B3A"/>
    <w:multiLevelType w:val="hybridMultilevel"/>
    <w:tmpl w:val="F68024E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0773C62"/>
    <w:multiLevelType w:val="hybridMultilevel"/>
    <w:tmpl w:val="52C00790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0CA1252"/>
    <w:multiLevelType w:val="hybridMultilevel"/>
    <w:tmpl w:val="17683E46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28D03BC"/>
    <w:multiLevelType w:val="multilevel"/>
    <w:tmpl w:val="D4FA32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6627EDE"/>
    <w:multiLevelType w:val="hybridMultilevel"/>
    <w:tmpl w:val="B3126868"/>
    <w:lvl w:ilvl="0" w:tplc="E67A7DBA">
      <w:start w:val="1"/>
      <w:numFmt w:val="bullet"/>
      <w:pStyle w:val="T0-Liste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0000FF"/>
        <w:sz w:val="32"/>
        <w:szCs w:val="32"/>
      </w:rPr>
    </w:lvl>
    <w:lvl w:ilvl="1" w:tplc="CCBE16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0E48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E768C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54C94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EA3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D885C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49E11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E823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AD96171"/>
    <w:multiLevelType w:val="singleLevel"/>
    <w:tmpl w:val="41B05284"/>
    <w:lvl w:ilvl="0">
      <w:start w:val="1"/>
      <w:numFmt w:val="decimal"/>
      <w:pStyle w:val="AufgabenNr"/>
      <w:lvlText w:val="%1.   Aufgabe"/>
      <w:lvlJc w:val="left"/>
      <w:pPr>
        <w:tabs>
          <w:tab w:val="num" w:pos="1800"/>
        </w:tabs>
        <w:ind w:left="563" w:hanging="563"/>
      </w:pPr>
      <w:rPr>
        <w:rFonts w:ascii="Arial" w:hAnsi="Arial" w:hint="default"/>
        <w:vanish w:val="0"/>
        <w:sz w:val="28"/>
      </w:rPr>
    </w:lvl>
  </w:abstractNum>
  <w:abstractNum w:abstractNumId="25" w15:restartNumberingAfterBreak="0">
    <w:nsid w:val="6C30478E"/>
    <w:multiLevelType w:val="multilevel"/>
    <w:tmpl w:val="C2A267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CDB5694"/>
    <w:multiLevelType w:val="multilevel"/>
    <w:tmpl w:val="3F4CDA64"/>
    <w:lvl w:ilvl="0">
      <w:start w:val="1"/>
      <w:numFmt w:val="decimal"/>
      <w:pStyle w:val="TNummerierung"/>
      <w:lvlText w:val="%1."/>
      <w:lvlJc w:val="left"/>
      <w:pPr>
        <w:ind w:left="567" w:hanging="567"/>
      </w:pPr>
      <w:rPr>
        <w:rFonts w:hint="default"/>
        <w:b w:val="0"/>
        <w:bCs/>
        <w:i w:val="0"/>
        <w:iCs w:val="0"/>
        <w:vanish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  <w:b/>
        <w:bCs/>
        <w:i w:val="0"/>
        <w:iCs w:val="0"/>
        <w:vanish w:val="0"/>
        <w:color w:val="auto"/>
        <w:sz w:val="28"/>
        <w:szCs w:val="28"/>
      </w:rPr>
    </w:lvl>
    <w:lvl w:ilvl="2">
      <w:start w:val="1"/>
      <w:numFmt w:val="lowerLetter"/>
      <w:lvlText w:val="%2%3)"/>
      <w:lvlJc w:val="left"/>
      <w:pPr>
        <w:tabs>
          <w:tab w:val="num" w:pos="1701"/>
        </w:tabs>
        <w:ind w:left="1701" w:hanging="567"/>
      </w:pPr>
      <w:rPr>
        <w:rFonts w:hint="default"/>
        <w:b/>
        <w:bCs/>
        <w:i w:val="0"/>
        <w:iCs w:val="0"/>
        <w:sz w:val="24"/>
        <w:szCs w:val="24"/>
      </w:rPr>
    </w:lvl>
    <w:lvl w:ilvl="3">
      <w:start w:val="1"/>
      <w:numFmt w:val="lowerLetter"/>
      <w:lvlText w:val="%2%3%4)"/>
      <w:lvlJc w:val="left"/>
      <w:pPr>
        <w:tabs>
          <w:tab w:val="num" w:pos="2268"/>
        </w:tabs>
        <w:ind w:left="2268" w:hanging="567"/>
      </w:pPr>
      <w:rPr>
        <w:rFonts w:hint="default"/>
        <w:sz w:val="24"/>
        <w:szCs w:val="24"/>
      </w:rPr>
    </w:lvl>
    <w:lvl w:ilvl="4">
      <w:start w:val="1"/>
      <w:numFmt w:val="lowerLetter"/>
      <w:lvlText w:val="%2%3%4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decimal"/>
      <w:lvlText w:val="%2%3%4%5a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4"/>
        </w:tabs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4"/>
        </w:tabs>
        <w:ind w:left="5103" w:hanging="567"/>
      </w:pPr>
      <w:rPr>
        <w:rFonts w:hint="default"/>
      </w:rPr>
    </w:lvl>
  </w:abstractNum>
  <w:abstractNum w:abstractNumId="27" w15:restartNumberingAfterBreak="0">
    <w:nsid w:val="70023A53"/>
    <w:multiLevelType w:val="multilevel"/>
    <w:tmpl w:val="090A105C"/>
    <w:lvl w:ilvl="0">
      <w:start w:val="1"/>
      <w:numFmt w:val="bullet"/>
      <w:pStyle w:val="TListe"/>
      <w:lvlText w:val="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984806" w:themeColor="accent6" w:themeShade="80"/>
      </w:rPr>
    </w:lvl>
    <w:lvl w:ilvl="1">
      <w:start w:val="1"/>
      <w:numFmt w:val="bullet"/>
      <w:lvlText w:val="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0070C0"/>
      </w:rPr>
    </w:lvl>
    <w:lvl w:ilvl="2">
      <w:start w:val="1"/>
      <w:numFmt w:val="bullet"/>
      <w:lvlText w:val=""/>
      <w:lvlJc w:val="left"/>
      <w:pPr>
        <w:tabs>
          <w:tab w:val="num" w:pos="2835"/>
        </w:tabs>
        <w:ind w:left="2835" w:hanging="567"/>
      </w:pPr>
      <w:rPr>
        <w:rFonts w:ascii="Wingdings" w:hAnsi="Wingdings" w:hint="default"/>
        <w:color w:val="943634" w:themeColor="accent2" w:themeShade="BF"/>
      </w:rPr>
    </w:lvl>
    <w:lvl w:ilvl="3">
      <w:start w:val="1"/>
      <w:numFmt w:val="bullet"/>
      <w:lvlText w:val="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  <w:color w:val="4F6228" w:themeColor="accent3" w:themeShade="80"/>
      </w:rPr>
    </w:lvl>
    <w:lvl w:ilvl="4">
      <w:start w:val="1"/>
      <w:numFmt w:val="bullet"/>
      <w:lvlText w:val=""/>
      <w:lvlJc w:val="left"/>
      <w:pPr>
        <w:tabs>
          <w:tab w:val="num" w:pos="3969"/>
        </w:tabs>
        <w:ind w:left="3969" w:hanging="56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536"/>
        </w:tabs>
        <w:ind w:left="4536" w:hanging="567"/>
      </w:pPr>
      <w:rPr>
        <w:rFonts w:ascii="Wingdings" w:hAnsi="Wingdings" w:hint="default"/>
      </w:rPr>
    </w:lvl>
    <w:lvl w:ilvl="6">
      <w:start w:val="1"/>
      <w:numFmt w:val="bullet"/>
      <w:lvlText w:val=""/>
      <w:lvlJc w:val="left"/>
      <w:pPr>
        <w:tabs>
          <w:tab w:val="num" w:pos="5103"/>
        </w:tabs>
        <w:ind w:left="5103" w:hanging="567"/>
      </w:pPr>
      <w:rPr>
        <w:rFonts w:ascii="Wingdings" w:hAnsi="Wingdings" w:hint="default"/>
      </w:rPr>
    </w:lvl>
    <w:lvl w:ilvl="7">
      <w:start w:val="1"/>
      <w:numFmt w:val="bullet"/>
      <w:lvlText w:val=""/>
      <w:lvlJc w:val="left"/>
      <w:pPr>
        <w:tabs>
          <w:tab w:val="num" w:pos="5670"/>
        </w:tabs>
        <w:ind w:left="5670" w:hanging="567"/>
      </w:pPr>
      <w:rPr>
        <w:rFonts w:ascii="Wingdings" w:hAnsi="Wingdings" w:hint="default"/>
      </w:rPr>
    </w:lvl>
    <w:lvl w:ilvl="8">
      <w:start w:val="1"/>
      <w:numFmt w:val="bullet"/>
      <w:lvlText w:val=""/>
      <w:lvlJc w:val="left"/>
      <w:pPr>
        <w:tabs>
          <w:tab w:val="num" w:pos="6237"/>
        </w:tabs>
        <w:ind w:left="6237" w:hanging="567"/>
      </w:pPr>
      <w:rPr>
        <w:rFonts w:ascii="Wingdings" w:hAnsi="Wingdings" w:hint="default"/>
      </w:rPr>
    </w:lvl>
  </w:abstractNum>
  <w:abstractNum w:abstractNumId="28" w15:restartNumberingAfterBreak="0">
    <w:nsid w:val="7411019F"/>
    <w:multiLevelType w:val="hybridMultilevel"/>
    <w:tmpl w:val="CD942308"/>
    <w:lvl w:ilvl="0" w:tplc="B232BA2C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94C2C48"/>
    <w:multiLevelType w:val="hybridMultilevel"/>
    <w:tmpl w:val="BBCABB3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32339"/>
    <w:multiLevelType w:val="hybridMultilevel"/>
    <w:tmpl w:val="E154E3E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3"/>
  </w:num>
  <w:num w:numId="4">
    <w:abstractNumId w:val="27"/>
  </w:num>
  <w:num w:numId="5">
    <w:abstractNumId w:val="16"/>
  </w:num>
  <w:num w:numId="6">
    <w:abstractNumId w:val="2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30"/>
  </w:num>
  <w:num w:numId="18">
    <w:abstractNumId w:val="16"/>
  </w:num>
  <w:num w:numId="19">
    <w:abstractNumId w:val="21"/>
  </w:num>
  <w:num w:numId="20">
    <w:abstractNumId w:val="20"/>
  </w:num>
  <w:num w:numId="21">
    <w:abstractNumId w:val="18"/>
  </w:num>
  <w:num w:numId="22">
    <w:abstractNumId w:val="29"/>
  </w:num>
  <w:num w:numId="23">
    <w:abstractNumId w:val="10"/>
  </w:num>
  <w:num w:numId="24">
    <w:abstractNumId w:val="26"/>
  </w:num>
  <w:num w:numId="25">
    <w:abstractNumId w:val="16"/>
  </w:num>
  <w:num w:numId="26">
    <w:abstractNumId w:val="19"/>
  </w:num>
  <w:num w:numId="27">
    <w:abstractNumId w:val="26"/>
  </w:num>
  <w:num w:numId="28">
    <w:abstractNumId w:val="17"/>
  </w:num>
  <w:num w:numId="29">
    <w:abstractNumId w:val="14"/>
  </w:num>
  <w:num w:numId="30">
    <w:abstractNumId w:val="15"/>
  </w:num>
  <w:num w:numId="31">
    <w:abstractNumId w:val="28"/>
  </w:num>
  <w:num w:numId="32">
    <w:abstractNumId w:val="25"/>
  </w:num>
  <w:num w:numId="33">
    <w:abstractNumId w:val="11"/>
  </w:num>
  <w:num w:numId="34">
    <w:abstractNumId w:val="22"/>
  </w:num>
  <w:num w:numId="35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0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4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F3E"/>
    <w:rsid w:val="00002826"/>
    <w:rsid w:val="000028D9"/>
    <w:rsid w:val="00003AB5"/>
    <w:rsid w:val="00004088"/>
    <w:rsid w:val="0001144A"/>
    <w:rsid w:val="000119DC"/>
    <w:rsid w:val="00011D1C"/>
    <w:rsid w:val="000121B4"/>
    <w:rsid w:val="00013141"/>
    <w:rsid w:val="00014682"/>
    <w:rsid w:val="00014B02"/>
    <w:rsid w:val="0001776C"/>
    <w:rsid w:val="00023276"/>
    <w:rsid w:val="00025EC4"/>
    <w:rsid w:val="0003021E"/>
    <w:rsid w:val="0003044E"/>
    <w:rsid w:val="00030B29"/>
    <w:rsid w:val="00031385"/>
    <w:rsid w:val="000315AB"/>
    <w:rsid w:val="000364D6"/>
    <w:rsid w:val="000364D7"/>
    <w:rsid w:val="0003757C"/>
    <w:rsid w:val="0004107D"/>
    <w:rsid w:val="0004108E"/>
    <w:rsid w:val="0004304E"/>
    <w:rsid w:val="00044537"/>
    <w:rsid w:val="00045B8D"/>
    <w:rsid w:val="000502FC"/>
    <w:rsid w:val="00051155"/>
    <w:rsid w:val="00051A70"/>
    <w:rsid w:val="000550B9"/>
    <w:rsid w:val="00057DE5"/>
    <w:rsid w:val="00060114"/>
    <w:rsid w:val="00063986"/>
    <w:rsid w:val="000650EB"/>
    <w:rsid w:val="000737D5"/>
    <w:rsid w:val="00074BEE"/>
    <w:rsid w:val="00074FC1"/>
    <w:rsid w:val="00075EEC"/>
    <w:rsid w:val="000769B8"/>
    <w:rsid w:val="00081512"/>
    <w:rsid w:val="00082A45"/>
    <w:rsid w:val="00082D31"/>
    <w:rsid w:val="00093235"/>
    <w:rsid w:val="00093DA2"/>
    <w:rsid w:val="00094EA0"/>
    <w:rsid w:val="000A21D7"/>
    <w:rsid w:val="000A3330"/>
    <w:rsid w:val="000A3D06"/>
    <w:rsid w:val="000A4211"/>
    <w:rsid w:val="000A4D6C"/>
    <w:rsid w:val="000A593C"/>
    <w:rsid w:val="000B3501"/>
    <w:rsid w:val="000B3C14"/>
    <w:rsid w:val="000B5200"/>
    <w:rsid w:val="000C132B"/>
    <w:rsid w:val="000C17FD"/>
    <w:rsid w:val="000C1D56"/>
    <w:rsid w:val="000C2F72"/>
    <w:rsid w:val="000C3C5D"/>
    <w:rsid w:val="000C4CB1"/>
    <w:rsid w:val="000C760D"/>
    <w:rsid w:val="000D07A8"/>
    <w:rsid w:val="000D29F1"/>
    <w:rsid w:val="000D4587"/>
    <w:rsid w:val="000E1597"/>
    <w:rsid w:val="000E4872"/>
    <w:rsid w:val="000F63DD"/>
    <w:rsid w:val="000F64F3"/>
    <w:rsid w:val="00100181"/>
    <w:rsid w:val="0010029A"/>
    <w:rsid w:val="0010420B"/>
    <w:rsid w:val="00104F21"/>
    <w:rsid w:val="00107F9D"/>
    <w:rsid w:val="00110099"/>
    <w:rsid w:val="00112856"/>
    <w:rsid w:val="00113C01"/>
    <w:rsid w:val="00116CB5"/>
    <w:rsid w:val="001171DA"/>
    <w:rsid w:val="0011794E"/>
    <w:rsid w:val="00120E6F"/>
    <w:rsid w:val="00122F61"/>
    <w:rsid w:val="00123080"/>
    <w:rsid w:val="0012392D"/>
    <w:rsid w:val="00124BE8"/>
    <w:rsid w:val="00126016"/>
    <w:rsid w:val="00127077"/>
    <w:rsid w:val="001310AC"/>
    <w:rsid w:val="00136E55"/>
    <w:rsid w:val="0013772B"/>
    <w:rsid w:val="00140068"/>
    <w:rsid w:val="001423D0"/>
    <w:rsid w:val="00142A74"/>
    <w:rsid w:val="00150D1F"/>
    <w:rsid w:val="00151154"/>
    <w:rsid w:val="001536F5"/>
    <w:rsid w:val="00153A2F"/>
    <w:rsid w:val="0015528D"/>
    <w:rsid w:val="00155962"/>
    <w:rsid w:val="00155EAB"/>
    <w:rsid w:val="00157417"/>
    <w:rsid w:val="001604C1"/>
    <w:rsid w:val="00161694"/>
    <w:rsid w:val="00162301"/>
    <w:rsid w:val="0016254A"/>
    <w:rsid w:val="001626A0"/>
    <w:rsid w:val="001626C2"/>
    <w:rsid w:val="001631ED"/>
    <w:rsid w:val="00163F36"/>
    <w:rsid w:val="0017153A"/>
    <w:rsid w:val="00171DD7"/>
    <w:rsid w:val="00172B37"/>
    <w:rsid w:val="00173538"/>
    <w:rsid w:val="00173A7E"/>
    <w:rsid w:val="0017569F"/>
    <w:rsid w:val="001762AB"/>
    <w:rsid w:val="001778CF"/>
    <w:rsid w:val="00180476"/>
    <w:rsid w:val="0018075C"/>
    <w:rsid w:val="00180903"/>
    <w:rsid w:val="00180E36"/>
    <w:rsid w:val="00181C62"/>
    <w:rsid w:val="00181E83"/>
    <w:rsid w:val="0018256A"/>
    <w:rsid w:val="0018389A"/>
    <w:rsid w:val="00184571"/>
    <w:rsid w:val="0018562A"/>
    <w:rsid w:val="00186333"/>
    <w:rsid w:val="001900A5"/>
    <w:rsid w:val="00193C46"/>
    <w:rsid w:val="00194D34"/>
    <w:rsid w:val="00194F41"/>
    <w:rsid w:val="00195954"/>
    <w:rsid w:val="00195CE0"/>
    <w:rsid w:val="001A0CAF"/>
    <w:rsid w:val="001A2FAB"/>
    <w:rsid w:val="001A3C0F"/>
    <w:rsid w:val="001A5ED6"/>
    <w:rsid w:val="001A6301"/>
    <w:rsid w:val="001A6430"/>
    <w:rsid w:val="001A6FFF"/>
    <w:rsid w:val="001A7AF1"/>
    <w:rsid w:val="001B0016"/>
    <w:rsid w:val="001B1DF2"/>
    <w:rsid w:val="001B1FB6"/>
    <w:rsid w:val="001B3797"/>
    <w:rsid w:val="001B5914"/>
    <w:rsid w:val="001B5BA9"/>
    <w:rsid w:val="001B6709"/>
    <w:rsid w:val="001B707C"/>
    <w:rsid w:val="001C01D4"/>
    <w:rsid w:val="001C04FE"/>
    <w:rsid w:val="001C10FB"/>
    <w:rsid w:val="001C3888"/>
    <w:rsid w:val="001C52B5"/>
    <w:rsid w:val="001D054C"/>
    <w:rsid w:val="001D2A64"/>
    <w:rsid w:val="001D2F47"/>
    <w:rsid w:val="001E15A9"/>
    <w:rsid w:val="001E1762"/>
    <w:rsid w:val="001E2F9F"/>
    <w:rsid w:val="001E35D6"/>
    <w:rsid w:val="001E4D8C"/>
    <w:rsid w:val="001F0F8A"/>
    <w:rsid w:val="001F1109"/>
    <w:rsid w:val="00200D06"/>
    <w:rsid w:val="00202BBD"/>
    <w:rsid w:val="00202DBE"/>
    <w:rsid w:val="002037B7"/>
    <w:rsid w:val="00204590"/>
    <w:rsid w:val="00206573"/>
    <w:rsid w:val="00207858"/>
    <w:rsid w:val="00207BEC"/>
    <w:rsid w:val="00212BA6"/>
    <w:rsid w:val="00213DC7"/>
    <w:rsid w:val="00216409"/>
    <w:rsid w:val="00216F4B"/>
    <w:rsid w:val="00226ABD"/>
    <w:rsid w:val="00227E05"/>
    <w:rsid w:val="0023322C"/>
    <w:rsid w:val="00233AE6"/>
    <w:rsid w:val="0023516E"/>
    <w:rsid w:val="0023559F"/>
    <w:rsid w:val="00236858"/>
    <w:rsid w:val="0024131C"/>
    <w:rsid w:val="00241340"/>
    <w:rsid w:val="002440B3"/>
    <w:rsid w:val="00250A60"/>
    <w:rsid w:val="00253284"/>
    <w:rsid w:val="0025677E"/>
    <w:rsid w:val="00256D53"/>
    <w:rsid w:val="00257BDF"/>
    <w:rsid w:val="00257C97"/>
    <w:rsid w:val="00265C4F"/>
    <w:rsid w:val="0027162C"/>
    <w:rsid w:val="00272A35"/>
    <w:rsid w:val="002750DD"/>
    <w:rsid w:val="00276B7A"/>
    <w:rsid w:val="00276CE6"/>
    <w:rsid w:val="00282375"/>
    <w:rsid w:val="00283EC4"/>
    <w:rsid w:val="00284E8D"/>
    <w:rsid w:val="00284FCA"/>
    <w:rsid w:val="0028620B"/>
    <w:rsid w:val="00286A21"/>
    <w:rsid w:val="00292196"/>
    <w:rsid w:val="00295D76"/>
    <w:rsid w:val="00296AA3"/>
    <w:rsid w:val="0029781E"/>
    <w:rsid w:val="00297D3A"/>
    <w:rsid w:val="002A0FF4"/>
    <w:rsid w:val="002A1C05"/>
    <w:rsid w:val="002B18F7"/>
    <w:rsid w:val="002B2AB9"/>
    <w:rsid w:val="002B3442"/>
    <w:rsid w:val="002B6D33"/>
    <w:rsid w:val="002B6D75"/>
    <w:rsid w:val="002C0015"/>
    <w:rsid w:val="002C1CC3"/>
    <w:rsid w:val="002C3030"/>
    <w:rsid w:val="002C3B6C"/>
    <w:rsid w:val="002C459A"/>
    <w:rsid w:val="002C585D"/>
    <w:rsid w:val="002C7E5B"/>
    <w:rsid w:val="002D0136"/>
    <w:rsid w:val="002D02C6"/>
    <w:rsid w:val="002D04DF"/>
    <w:rsid w:val="002D1109"/>
    <w:rsid w:val="002D1D44"/>
    <w:rsid w:val="002D3092"/>
    <w:rsid w:val="002D3451"/>
    <w:rsid w:val="002D37C2"/>
    <w:rsid w:val="002D3E31"/>
    <w:rsid w:val="002D406B"/>
    <w:rsid w:val="002D4692"/>
    <w:rsid w:val="002D4895"/>
    <w:rsid w:val="002D63A4"/>
    <w:rsid w:val="002D6833"/>
    <w:rsid w:val="002D6D57"/>
    <w:rsid w:val="002D7BDF"/>
    <w:rsid w:val="002E15A5"/>
    <w:rsid w:val="002E17A1"/>
    <w:rsid w:val="002E2114"/>
    <w:rsid w:val="002E5195"/>
    <w:rsid w:val="002E611C"/>
    <w:rsid w:val="002E6170"/>
    <w:rsid w:val="002E6537"/>
    <w:rsid w:val="002F00AC"/>
    <w:rsid w:val="003004E2"/>
    <w:rsid w:val="00304A76"/>
    <w:rsid w:val="00307043"/>
    <w:rsid w:val="003101AB"/>
    <w:rsid w:val="00311264"/>
    <w:rsid w:val="0031256B"/>
    <w:rsid w:val="003127AE"/>
    <w:rsid w:val="00317D6E"/>
    <w:rsid w:val="00320D71"/>
    <w:rsid w:val="00323D8B"/>
    <w:rsid w:val="003275BE"/>
    <w:rsid w:val="00327AAD"/>
    <w:rsid w:val="00327C61"/>
    <w:rsid w:val="00330663"/>
    <w:rsid w:val="00337F41"/>
    <w:rsid w:val="00341DFA"/>
    <w:rsid w:val="003429A1"/>
    <w:rsid w:val="00343AF5"/>
    <w:rsid w:val="00346328"/>
    <w:rsid w:val="00347CF6"/>
    <w:rsid w:val="00350215"/>
    <w:rsid w:val="0035316F"/>
    <w:rsid w:val="003542F2"/>
    <w:rsid w:val="00354EFC"/>
    <w:rsid w:val="00355F3E"/>
    <w:rsid w:val="00356342"/>
    <w:rsid w:val="00356AA7"/>
    <w:rsid w:val="003620AC"/>
    <w:rsid w:val="003626A1"/>
    <w:rsid w:val="003632E6"/>
    <w:rsid w:val="00363593"/>
    <w:rsid w:val="003653F1"/>
    <w:rsid w:val="00367723"/>
    <w:rsid w:val="00367D29"/>
    <w:rsid w:val="0037068B"/>
    <w:rsid w:val="00374933"/>
    <w:rsid w:val="00376158"/>
    <w:rsid w:val="003775A8"/>
    <w:rsid w:val="00377A31"/>
    <w:rsid w:val="003842E0"/>
    <w:rsid w:val="003867B1"/>
    <w:rsid w:val="00386F1E"/>
    <w:rsid w:val="0038746C"/>
    <w:rsid w:val="0039322D"/>
    <w:rsid w:val="003958D5"/>
    <w:rsid w:val="00395F2A"/>
    <w:rsid w:val="00397ABD"/>
    <w:rsid w:val="003A18E5"/>
    <w:rsid w:val="003A24D2"/>
    <w:rsid w:val="003A3EB5"/>
    <w:rsid w:val="003A582E"/>
    <w:rsid w:val="003A58E2"/>
    <w:rsid w:val="003A5F6D"/>
    <w:rsid w:val="003B0A5B"/>
    <w:rsid w:val="003B0C29"/>
    <w:rsid w:val="003B0F4F"/>
    <w:rsid w:val="003C0858"/>
    <w:rsid w:val="003C621C"/>
    <w:rsid w:val="003D121E"/>
    <w:rsid w:val="003D1DF4"/>
    <w:rsid w:val="003D3266"/>
    <w:rsid w:val="003D431D"/>
    <w:rsid w:val="003D58E8"/>
    <w:rsid w:val="003E49D6"/>
    <w:rsid w:val="003E6024"/>
    <w:rsid w:val="003E64AF"/>
    <w:rsid w:val="003E65D8"/>
    <w:rsid w:val="003E729B"/>
    <w:rsid w:val="003F3AD5"/>
    <w:rsid w:val="003F4329"/>
    <w:rsid w:val="00402DF0"/>
    <w:rsid w:val="004033E8"/>
    <w:rsid w:val="00406C57"/>
    <w:rsid w:val="00412456"/>
    <w:rsid w:val="00420633"/>
    <w:rsid w:val="004224BA"/>
    <w:rsid w:val="00426EC3"/>
    <w:rsid w:val="00430BB0"/>
    <w:rsid w:val="00433A50"/>
    <w:rsid w:val="00437F0E"/>
    <w:rsid w:val="00440A94"/>
    <w:rsid w:val="004428EB"/>
    <w:rsid w:val="004449CC"/>
    <w:rsid w:val="00444EA8"/>
    <w:rsid w:val="00445BB4"/>
    <w:rsid w:val="0045029D"/>
    <w:rsid w:val="0045357A"/>
    <w:rsid w:val="00456CC0"/>
    <w:rsid w:val="00457CC7"/>
    <w:rsid w:val="00460231"/>
    <w:rsid w:val="00461255"/>
    <w:rsid w:val="004622F8"/>
    <w:rsid w:val="00465263"/>
    <w:rsid w:val="00466398"/>
    <w:rsid w:val="00467A40"/>
    <w:rsid w:val="0047298C"/>
    <w:rsid w:val="004733CE"/>
    <w:rsid w:val="0047666E"/>
    <w:rsid w:val="00477D60"/>
    <w:rsid w:val="00492D07"/>
    <w:rsid w:val="004940BB"/>
    <w:rsid w:val="0049599A"/>
    <w:rsid w:val="00496347"/>
    <w:rsid w:val="00497E2F"/>
    <w:rsid w:val="004A18E8"/>
    <w:rsid w:val="004A3C3B"/>
    <w:rsid w:val="004A4D3B"/>
    <w:rsid w:val="004A7F45"/>
    <w:rsid w:val="004B026D"/>
    <w:rsid w:val="004B3A13"/>
    <w:rsid w:val="004B4F5E"/>
    <w:rsid w:val="004B54F3"/>
    <w:rsid w:val="004B70CD"/>
    <w:rsid w:val="004B710D"/>
    <w:rsid w:val="004B73CA"/>
    <w:rsid w:val="004B7A8C"/>
    <w:rsid w:val="004B7AC4"/>
    <w:rsid w:val="004C0617"/>
    <w:rsid w:val="004C1E6C"/>
    <w:rsid w:val="004C220F"/>
    <w:rsid w:val="004C33F4"/>
    <w:rsid w:val="004C47A4"/>
    <w:rsid w:val="004C5E29"/>
    <w:rsid w:val="004D03E5"/>
    <w:rsid w:val="004D22A3"/>
    <w:rsid w:val="004D4376"/>
    <w:rsid w:val="004D5F13"/>
    <w:rsid w:val="004D7638"/>
    <w:rsid w:val="004E0193"/>
    <w:rsid w:val="004E282E"/>
    <w:rsid w:val="004E5C1B"/>
    <w:rsid w:val="004E66B7"/>
    <w:rsid w:val="004E77EB"/>
    <w:rsid w:val="004E7CD1"/>
    <w:rsid w:val="004F124E"/>
    <w:rsid w:val="004F1E8B"/>
    <w:rsid w:val="004F34E8"/>
    <w:rsid w:val="004F4344"/>
    <w:rsid w:val="004F5458"/>
    <w:rsid w:val="00502140"/>
    <w:rsid w:val="00503E13"/>
    <w:rsid w:val="00504AA2"/>
    <w:rsid w:val="0050516F"/>
    <w:rsid w:val="0050615E"/>
    <w:rsid w:val="005074B0"/>
    <w:rsid w:val="00510D10"/>
    <w:rsid w:val="005113F9"/>
    <w:rsid w:val="005126D9"/>
    <w:rsid w:val="00520807"/>
    <w:rsid w:val="00520890"/>
    <w:rsid w:val="00525685"/>
    <w:rsid w:val="0052597B"/>
    <w:rsid w:val="00526E51"/>
    <w:rsid w:val="0053055F"/>
    <w:rsid w:val="00531C3C"/>
    <w:rsid w:val="0053252D"/>
    <w:rsid w:val="005327DD"/>
    <w:rsid w:val="00532B88"/>
    <w:rsid w:val="00532BBC"/>
    <w:rsid w:val="00536E33"/>
    <w:rsid w:val="005379F6"/>
    <w:rsid w:val="00541873"/>
    <w:rsid w:val="0054532C"/>
    <w:rsid w:val="0054617D"/>
    <w:rsid w:val="005548FC"/>
    <w:rsid w:val="00555A18"/>
    <w:rsid w:val="00556D75"/>
    <w:rsid w:val="00557939"/>
    <w:rsid w:val="0056560F"/>
    <w:rsid w:val="0057301D"/>
    <w:rsid w:val="005751F3"/>
    <w:rsid w:val="005764B6"/>
    <w:rsid w:val="0058266B"/>
    <w:rsid w:val="00583D70"/>
    <w:rsid w:val="00590171"/>
    <w:rsid w:val="00590405"/>
    <w:rsid w:val="005906E9"/>
    <w:rsid w:val="00590D56"/>
    <w:rsid w:val="00593C4B"/>
    <w:rsid w:val="00594433"/>
    <w:rsid w:val="00595B21"/>
    <w:rsid w:val="00597781"/>
    <w:rsid w:val="005A089F"/>
    <w:rsid w:val="005A1158"/>
    <w:rsid w:val="005A27CE"/>
    <w:rsid w:val="005A635A"/>
    <w:rsid w:val="005B2B3D"/>
    <w:rsid w:val="005B4AEA"/>
    <w:rsid w:val="005B6A3A"/>
    <w:rsid w:val="005D0130"/>
    <w:rsid w:val="005D2587"/>
    <w:rsid w:val="005D3520"/>
    <w:rsid w:val="005D7022"/>
    <w:rsid w:val="005D7C49"/>
    <w:rsid w:val="005E144E"/>
    <w:rsid w:val="005E3004"/>
    <w:rsid w:val="005E34F6"/>
    <w:rsid w:val="005E7053"/>
    <w:rsid w:val="005F0D84"/>
    <w:rsid w:val="005F419B"/>
    <w:rsid w:val="005F4743"/>
    <w:rsid w:val="005F70B6"/>
    <w:rsid w:val="00603756"/>
    <w:rsid w:val="00604607"/>
    <w:rsid w:val="00604EA3"/>
    <w:rsid w:val="00617A00"/>
    <w:rsid w:val="00621FC5"/>
    <w:rsid w:val="00624FC0"/>
    <w:rsid w:val="00625CEB"/>
    <w:rsid w:val="00625D86"/>
    <w:rsid w:val="00626D25"/>
    <w:rsid w:val="00626E80"/>
    <w:rsid w:val="00633E5C"/>
    <w:rsid w:val="00636291"/>
    <w:rsid w:val="00637A2A"/>
    <w:rsid w:val="006406FF"/>
    <w:rsid w:val="00641527"/>
    <w:rsid w:val="0064592C"/>
    <w:rsid w:val="00645BC2"/>
    <w:rsid w:val="006465B0"/>
    <w:rsid w:val="006466B9"/>
    <w:rsid w:val="00650708"/>
    <w:rsid w:val="0065077C"/>
    <w:rsid w:val="006512A5"/>
    <w:rsid w:val="00651E70"/>
    <w:rsid w:val="0065281B"/>
    <w:rsid w:val="00653E56"/>
    <w:rsid w:val="00655AF2"/>
    <w:rsid w:val="00655F35"/>
    <w:rsid w:val="006568CA"/>
    <w:rsid w:val="006625DA"/>
    <w:rsid w:val="00662DAE"/>
    <w:rsid w:val="0067007D"/>
    <w:rsid w:val="00670FB3"/>
    <w:rsid w:val="00671A5C"/>
    <w:rsid w:val="00671B89"/>
    <w:rsid w:val="00672A3C"/>
    <w:rsid w:val="006756AB"/>
    <w:rsid w:val="00676F92"/>
    <w:rsid w:val="00680051"/>
    <w:rsid w:val="00680FEC"/>
    <w:rsid w:val="006815B5"/>
    <w:rsid w:val="00682F0C"/>
    <w:rsid w:val="00685DC6"/>
    <w:rsid w:val="00690085"/>
    <w:rsid w:val="00692C69"/>
    <w:rsid w:val="00694A01"/>
    <w:rsid w:val="00696A2A"/>
    <w:rsid w:val="006A02FE"/>
    <w:rsid w:val="006A12C6"/>
    <w:rsid w:val="006A1365"/>
    <w:rsid w:val="006A1ACC"/>
    <w:rsid w:val="006A5324"/>
    <w:rsid w:val="006A5E7E"/>
    <w:rsid w:val="006B3532"/>
    <w:rsid w:val="006C0E89"/>
    <w:rsid w:val="006C114F"/>
    <w:rsid w:val="006C3CC2"/>
    <w:rsid w:val="006C4AD9"/>
    <w:rsid w:val="006D0A38"/>
    <w:rsid w:val="006D52AE"/>
    <w:rsid w:val="006D798E"/>
    <w:rsid w:val="006E161F"/>
    <w:rsid w:val="006E36AC"/>
    <w:rsid w:val="006E3CC1"/>
    <w:rsid w:val="006E43E1"/>
    <w:rsid w:val="006E5FDB"/>
    <w:rsid w:val="006E68C6"/>
    <w:rsid w:val="006E6F8C"/>
    <w:rsid w:val="006F2DE1"/>
    <w:rsid w:val="006F331F"/>
    <w:rsid w:val="006F33DB"/>
    <w:rsid w:val="006F48C7"/>
    <w:rsid w:val="006F5401"/>
    <w:rsid w:val="00701EC3"/>
    <w:rsid w:val="00701FEA"/>
    <w:rsid w:val="00703A8E"/>
    <w:rsid w:val="00704692"/>
    <w:rsid w:val="00705340"/>
    <w:rsid w:val="0070577F"/>
    <w:rsid w:val="00707FA1"/>
    <w:rsid w:val="00711075"/>
    <w:rsid w:val="0071260E"/>
    <w:rsid w:val="00712BF1"/>
    <w:rsid w:val="00714655"/>
    <w:rsid w:val="007205E9"/>
    <w:rsid w:val="007218DB"/>
    <w:rsid w:val="00724108"/>
    <w:rsid w:val="00726B1A"/>
    <w:rsid w:val="0072796F"/>
    <w:rsid w:val="00727CA4"/>
    <w:rsid w:val="00727E20"/>
    <w:rsid w:val="007306E6"/>
    <w:rsid w:val="00730DFC"/>
    <w:rsid w:val="007311FE"/>
    <w:rsid w:val="007343CA"/>
    <w:rsid w:val="00736189"/>
    <w:rsid w:val="00736B71"/>
    <w:rsid w:val="0074691E"/>
    <w:rsid w:val="0074728B"/>
    <w:rsid w:val="0074750D"/>
    <w:rsid w:val="007506F1"/>
    <w:rsid w:val="00751700"/>
    <w:rsid w:val="00754F64"/>
    <w:rsid w:val="00755225"/>
    <w:rsid w:val="00756416"/>
    <w:rsid w:val="00757571"/>
    <w:rsid w:val="0076559B"/>
    <w:rsid w:val="00766C5B"/>
    <w:rsid w:val="00766C5E"/>
    <w:rsid w:val="00773EA7"/>
    <w:rsid w:val="00774EB1"/>
    <w:rsid w:val="007755BB"/>
    <w:rsid w:val="00776DF5"/>
    <w:rsid w:val="00777310"/>
    <w:rsid w:val="007807D5"/>
    <w:rsid w:val="0078162E"/>
    <w:rsid w:val="0078177D"/>
    <w:rsid w:val="007838C8"/>
    <w:rsid w:val="007869C0"/>
    <w:rsid w:val="00787018"/>
    <w:rsid w:val="00791B3F"/>
    <w:rsid w:val="00792E31"/>
    <w:rsid w:val="00793423"/>
    <w:rsid w:val="007940D8"/>
    <w:rsid w:val="00797D7F"/>
    <w:rsid w:val="007A1C57"/>
    <w:rsid w:val="007A5FEA"/>
    <w:rsid w:val="007B1734"/>
    <w:rsid w:val="007B386E"/>
    <w:rsid w:val="007B67E5"/>
    <w:rsid w:val="007C39FC"/>
    <w:rsid w:val="007C7A47"/>
    <w:rsid w:val="007C7BEB"/>
    <w:rsid w:val="007D0FCC"/>
    <w:rsid w:val="007D21E4"/>
    <w:rsid w:val="007D37E8"/>
    <w:rsid w:val="007D4046"/>
    <w:rsid w:val="007D47E7"/>
    <w:rsid w:val="007D5D6F"/>
    <w:rsid w:val="007D5E9A"/>
    <w:rsid w:val="007E02AC"/>
    <w:rsid w:val="007E0A93"/>
    <w:rsid w:val="007E75F0"/>
    <w:rsid w:val="007F2816"/>
    <w:rsid w:val="007F3B46"/>
    <w:rsid w:val="007F47DC"/>
    <w:rsid w:val="007F5118"/>
    <w:rsid w:val="007F7016"/>
    <w:rsid w:val="008005F0"/>
    <w:rsid w:val="00807A45"/>
    <w:rsid w:val="00810424"/>
    <w:rsid w:val="0081068D"/>
    <w:rsid w:val="00811406"/>
    <w:rsid w:val="00814419"/>
    <w:rsid w:val="008174E9"/>
    <w:rsid w:val="00822AF4"/>
    <w:rsid w:val="00823EF6"/>
    <w:rsid w:val="00824059"/>
    <w:rsid w:val="00825786"/>
    <w:rsid w:val="008263DF"/>
    <w:rsid w:val="00826663"/>
    <w:rsid w:val="0082680E"/>
    <w:rsid w:val="00827333"/>
    <w:rsid w:val="008279B7"/>
    <w:rsid w:val="00832E65"/>
    <w:rsid w:val="008338C6"/>
    <w:rsid w:val="008362D6"/>
    <w:rsid w:val="00836D3C"/>
    <w:rsid w:val="008408BE"/>
    <w:rsid w:val="00840DE6"/>
    <w:rsid w:val="00843188"/>
    <w:rsid w:val="0084743C"/>
    <w:rsid w:val="008476A8"/>
    <w:rsid w:val="00851B18"/>
    <w:rsid w:val="00852636"/>
    <w:rsid w:val="008532BF"/>
    <w:rsid w:val="00870FB7"/>
    <w:rsid w:val="00872B18"/>
    <w:rsid w:val="00873A71"/>
    <w:rsid w:val="00873C25"/>
    <w:rsid w:val="008744DC"/>
    <w:rsid w:val="00874979"/>
    <w:rsid w:val="00883BE5"/>
    <w:rsid w:val="00884131"/>
    <w:rsid w:val="0088542B"/>
    <w:rsid w:val="00887B15"/>
    <w:rsid w:val="0089029F"/>
    <w:rsid w:val="008924CA"/>
    <w:rsid w:val="008932A5"/>
    <w:rsid w:val="00896A5C"/>
    <w:rsid w:val="008A0725"/>
    <w:rsid w:val="008A2192"/>
    <w:rsid w:val="008A45A1"/>
    <w:rsid w:val="008A5426"/>
    <w:rsid w:val="008A5843"/>
    <w:rsid w:val="008A6142"/>
    <w:rsid w:val="008B1022"/>
    <w:rsid w:val="008B1965"/>
    <w:rsid w:val="008B2786"/>
    <w:rsid w:val="008B5493"/>
    <w:rsid w:val="008B68F4"/>
    <w:rsid w:val="008B7529"/>
    <w:rsid w:val="008C01BF"/>
    <w:rsid w:val="008C2679"/>
    <w:rsid w:val="008C2B74"/>
    <w:rsid w:val="008D13CD"/>
    <w:rsid w:val="008D3AFC"/>
    <w:rsid w:val="008E1AA7"/>
    <w:rsid w:val="008E1B02"/>
    <w:rsid w:val="008E1C0E"/>
    <w:rsid w:val="008E3343"/>
    <w:rsid w:val="008E49BD"/>
    <w:rsid w:val="008E5C13"/>
    <w:rsid w:val="008E63AF"/>
    <w:rsid w:val="008F15B6"/>
    <w:rsid w:val="008F2620"/>
    <w:rsid w:val="008F328D"/>
    <w:rsid w:val="008F40BB"/>
    <w:rsid w:val="008F538E"/>
    <w:rsid w:val="008F76AD"/>
    <w:rsid w:val="00900258"/>
    <w:rsid w:val="00910BFA"/>
    <w:rsid w:val="0091126A"/>
    <w:rsid w:val="009129E1"/>
    <w:rsid w:val="00913DC6"/>
    <w:rsid w:val="00914681"/>
    <w:rsid w:val="0091668C"/>
    <w:rsid w:val="00917ACC"/>
    <w:rsid w:val="00920C47"/>
    <w:rsid w:val="00922E6D"/>
    <w:rsid w:val="00923F2E"/>
    <w:rsid w:val="009247AF"/>
    <w:rsid w:val="00924987"/>
    <w:rsid w:val="00926EE8"/>
    <w:rsid w:val="00930BE2"/>
    <w:rsid w:val="009357AF"/>
    <w:rsid w:val="00935CAE"/>
    <w:rsid w:val="009368A2"/>
    <w:rsid w:val="00936B7F"/>
    <w:rsid w:val="00942DBA"/>
    <w:rsid w:val="0094605C"/>
    <w:rsid w:val="00947155"/>
    <w:rsid w:val="00951C14"/>
    <w:rsid w:val="0095286C"/>
    <w:rsid w:val="009532D0"/>
    <w:rsid w:val="0095531A"/>
    <w:rsid w:val="009571DE"/>
    <w:rsid w:val="009611E4"/>
    <w:rsid w:val="009632A1"/>
    <w:rsid w:val="0096365C"/>
    <w:rsid w:val="00965494"/>
    <w:rsid w:val="00965946"/>
    <w:rsid w:val="009669EF"/>
    <w:rsid w:val="00967A57"/>
    <w:rsid w:val="009722C8"/>
    <w:rsid w:val="009737A2"/>
    <w:rsid w:val="00974E8B"/>
    <w:rsid w:val="00976A0D"/>
    <w:rsid w:val="009770E3"/>
    <w:rsid w:val="00980ABF"/>
    <w:rsid w:val="009837A8"/>
    <w:rsid w:val="00984E22"/>
    <w:rsid w:val="009859D2"/>
    <w:rsid w:val="00986889"/>
    <w:rsid w:val="00986D58"/>
    <w:rsid w:val="00992707"/>
    <w:rsid w:val="009A1F38"/>
    <w:rsid w:val="009A2AE7"/>
    <w:rsid w:val="009A2C42"/>
    <w:rsid w:val="009A7CE1"/>
    <w:rsid w:val="009B31E4"/>
    <w:rsid w:val="009B43B3"/>
    <w:rsid w:val="009B4DBE"/>
    <w:rsid w:val="009C1D89"/>
    <w:rsid w:val="009C306A"/>
    <w:rsid w:val="009C6AEE"/>
    <w:rsid w:val="009C71DB"/>
    <w:rsid w:val="009C7BBE"/>
    <w:rsid w:val="009D14C9"/>
    <w:rsid w:val="009D263B"/>
    <w:rsid w:val="009D29EC"/>
    <w:rsid w:val="009D3883"/>
    <w:rsid w:val="009D3A43"/>
    <w:rsid w:val="009D7B13"/>
    <w:rsid w:val="009E644F"/>
    <w:rsid w:val="009E713E"/>
    <w:rsid w:val="009E715A"/>
    <w:rsid w:val="009F0CF4"/>
    <w:rsid w:val="009F21C8"/>
    <w:rsid w:val="009F486C"/>
    <w:rsid w:val="009F5B09"/>
    <w:rsid w:val="009F61AC"/>
    <w:rsid w:val="009F76ED"/>
    <w:rsid w:val="00A00273"/>
    <w:rsid w:val="00A0256F"/>
    <w:rsid w:val="00A02A25"/>
    <w:rsid w:val="00A02ADA"/>
    <w:rsid w:val="00A02DB9"/>
    <w:rsid w:val="00A05A27"/>
    <w:rsid w:val="00A06F51"/>
    <w:rsid w:val="00A1109E"/>
    <w:rsid w:val="00A11DD9"/>
    <w:rsid w:val="00A123CB"/>
    <w:rsid w:val="00A133E5"/>
    <w:rsid w:val="00A13BC1"/>
    <w:rsid w:val="00A21F1A"/>
    <w:rsid w:val="00A23407"/>
    <w:rsid w:val="00A2510E"/>
    <w:rsid w:val="00A30055"/>
    <w:rsid w:val="00A30447"/>
    <w:rsid w:val="00A32949"/>
    <w:rsid w:val="00A32BCF"/>
    <w:rsid w:val="00A34FB0"/>
    <w:rsid w:val="00A43854"/>
    <w:rsid w:val="00A45B25"/>
    <w:rsid w:val="00A4691B"/>
    <w:rsid w:val="00A4704F"/>
    <w:rsid w:val="00A50F47"/>
    <w:rsid w:val="00A51B2D"/>
    <w:rsid w:val="00A52306"/>
    <w:rsid w:val="00A52F90"/>
    <w:rsid w:val="00A566A9"/>
    <w:rsid w:val="00A60E75"/>
    <w:rsid w:val="00A62568"/>
    <w:rsid w:val="00A659E6"/>
    <w:rsid w:val="00A65DD2"/>
    <w:rsid w:val="00A72A66"/>
    <w:rsid w:val="00A755FA"/>
    <w:rsid w:val="00A7636E"/>
    <w:rsid w:val="00A768BB"/>
    <w:rsid w:val="00A77BE7"/>
    <w:rsid w:val="00A815AB"/>
    <w:rsid w:val="00A829CB"/>
    <w:rsid w:val="00A82CB0"/>
    <w:rsid w:val="00A855A2"/>
    <w:rsid w:val="00A85A9C"/>
    <w:rsid w:val="00A865BD"/>
    <w:rsid w:val="00A86785"/>
    <w:rsid w:val="00A87181"/>
    <w:rsid w:val="00A93E90"/>
    <w:rsid w:val="00A94D9F"/>
    <w:rsid w:val="00AA1CAC"/>
    <w:rsid w:val="00AA2019"/>
    <w:rsid w:val="00AA648E"/>
    <w:rsid w:val="00AB12C6"/>
    <w:rsid w:val="00AB268B"/>
    <w:rsid w:val="00AB2958"/>
    <w:rsid w:val="00AB3268"/>
    <w:rsid w:val="00AB3F6C"/>
    <w:rsid w:val="00AB4003"/>
    <w:rsid w:val="00AB4964"/>
    <w:rsid w:val="00AB608B"/>
    <w:rsid w:val="00AB7D4C"/>
    <w:rsid w:val="00AB7D80"/>
    <w:rsid w:val="00AC0CB2"/>
    <w:rsid w:val="00AC16C0"/>
    <w:rsid w:val="00AC1C62"/>
    <w:rsid w:val="00AC27A9"/>
    <w:rsid w:val="00AC282B"/>
    <w:rsid w:val="00AC51E4"/>
    <w:rsid w:val="00AC590A"/>
    <w:rsid w:val="00AC7914"/>
    <w:rsid w:val="00AD4197"/>
    <w:rsid w:val="00AD5A6D"/>
    <w:rsid w:val="00AD5B61"/>
    <w:rsid w:val="00AD6342"/>
    <w:rsid w:val="00AD7975"/>
    <w:rsid w:val="00AE1C0E"/>
    <w:rsid w:val="00AE4782"/>
    <w:rsid w:val="00AE6C72"/>
    <w:rsid w:val="00AE6FAD"/>
    <w:rsid w:val="00AF0458"/>
    <w:rsid w:val="00AF507E"/>
    <w:rsid w:val="00AF6629"/>
    <w:rsid w:val="00AF7254"/>
    <w:rsid w:val="00B01141"/>
    <w:rsid w:val="00B034C9"/>
    <w:rsid w:val="00B05003"/>
    <w:rsid w:val="00B059DE"/>
    <w:rsid w:val="00B06018"/>
    <w:rsid w:val="00B111E5"/>
    <w:rsid w:val="00B13261"/>
    <w:rsid w:val="00B13CDE"/>
    <w:rsid w:val="00B14525"/>
    <w:rsid w:val="00B15AF9"/>
    <w:rsid w:val="00B16D52"/>
    <w:rsid w:val="00B20011"/>
    <w:rsid w:val="00B251F3"/>
    <w:rsid w:val="00B26DEF"/>
    <w:rsid w:val="00B304CB"/>
    <w:rsid w:val="00B33AB1"/>
    <w:rsid w:val="00B35D4B"/>
    <w:rsid w:val="00B370B4"/>
    <w:rsid w:val="00B420EF"/>
    <w:rsid w:val="00B4537C"/>
    <w:rsid w:val="00B464EC"/>
    <w:rsid w:val="00B46C36"/>
    <w:rsid w:val="00B46F1D"/>
    <w:rsid w:val="00B474A2"/>
    <w:rsid w:val="00B50D75"/>
    <w:rsid w:val="00B52D97"/>
    <w:rsid w:val="00B574F5"/>
    <w:rsid w:val="00B60442"/>
    <w:rsid w:val="00B60E93"/>
    <w:rsid w:val="00B6158D"/>
    <w:rsid w:val="00B64411"/>
    <w:rsid w:val="00B64D7D"/>
    <w:rsid w:val="00B65A43"/>
    <w:rsid w:val="00B65AA2"/>
    <w:rsid w:val="00B66C94"/>
    <w:rsid w:val="00B70B8E"/>
    <w:rsid w:val="00B711EC"/>
    <w:rsid w:val="00B73065"/>
    <w:rsid w:val="00B745F9"/>
    <w:rsid w:val="00B74D8C"/>
    <w:rsid w:val="00B75BA2"/>
    <w:rsid w:val="00B76B4D"/>
    <w:rsid w:val="00B77F6A"/>
    <w:rsid w:val="00B83409"/>
    <w:rsid w:val="00B863AF"/>
    <w:rsid w:val="00B87456"/>
    <w:rsid w:val="00B90503"/>
    <w:rsid w:val="00B90D2C"/>
    <w:rsid w:val="00B92777"/>
    <w:rsid w:val="00B961D7"/>
    <w:rsid w:val="00B969D5"/>
    <w:rsid w:val="00BA0894"/>
    <w:rsid w:val="00BA13E6"/>
    <w:rsid w:val="00BB1AFB"/>
    <w:rsid w:val="00BB272A"/>
    <w:rsid w:val="00BC1D5F"/>
    <w:rsid w:val="00BC4B52"/>
    <w:rsid w:val="00BC556C"/>
    <w:rsid w:val="00BC7A44"/>
    <w:rsid w:val="00BC7EB1"/>
    <w:rsid w:val="00BD2339"/>
    <w:rsid w:val="00BD4232"/>
    <w:rsid w:val="00BE1DFC"/>
    <w:rsid w:val="00BE370E"/>
    <w:rsid w:val="00BE4FC7"/>
    <w:rsid w:val="00BE5E9E"/>
    <w:rsid w:val="00BE6E16"/>
    <w:rsid w:val="00BE7229"/>
    <w:rsid w:val="00BE7AA5"/>
    <w:rsid w:val="00BF0CF5"/>
    <w:rsid w:val="00BF3D4C"/>
    <w:rsid w:val="00BF3EBE"/>
    <w:rsid w:val="00BF44DB"/>
    <w:rsid w:val="00BF4C6C"/>
    <w:rsid w:val="00BF7B1C"/>
    <w:rsid w:val="00C01850"/>
    <w:rsid w:val="00C0290D"/>
    <w:rsid w:val="00C0344F"/>
    <w:rsid w:val="00C0741D"/>
    <w:rsid w:val="00C105B0"/>
    <w:rsid w:val="00C16EAC"/>
    <w:rsid w:val="00C21DAF"/>
    <w:rsid w:val="00C22505"/>
    <w:rsid w:val="00C25179"/>
    <w:rsid w:val="00C3075E"/>
    <w:rsid w:val="00C3084F"/>
    <w:rsid w:val="00C311FB"/>
    <w:rsid w:val="00C31E93"/>
    <w:rsid w:val="00C328CC"/>
    <w:rsid w:val="00C3317A"/>
    <w:rsid w:val="00C37C29"/>
    <w:rsid w:val="00C40333"/>
    <w:rsid w:val="00C4037C"/>
    <w:rsid w:val="00C4238B"/>
    <w:rsid w:val="00C47793"/>
    <w:rsid w:val="00C501FE"/>
    <w:rsid w:val="00C50635"/>
    <w:rsid w:val="00C50A60"/>
    <w:rsid w:val="00C55585"/>
    <w:rsid w:val="00C562E3"/>
    <w:rsid w:val="00C573B3"/>
    <w:rsid w:val="00C60E96"/>
    <w:rsid w:val="00C618A2"/>
    <w:rsid w:val="00C63592"/>
    <w:rsid w:val="00C65C8B"/>
    <w:rsid w:val="00C76E30"/>
    <w:rsid w:val="00C7797C"/>
    <w:rsid w:val="00C81B93"/>
    <w:rsid w:val="00C85E36"/>
    <w:rsid w:val="00C870FA"/>
    <w:rsid w:val="00C871FB"/>
    <w:rsid w:val="00C93553"/>
    <w:rsid w:val="00C94B81"/>
    <w:rsid w:val="00CA010A"/>
    <w:rsid w:val="00CA05C2"/>
    <w:rsid w:val="00CA0F10"/>
    <w:rsid w:val="00CA1E81"/>
    <w:rsid w:val="00CA2280"/>
    <w:rsid w:val="00CA62B2"/>
    <w:rsid w:val="00CC0C9B"/>
    <w:rsid w:val="00CC0ED9"/>
    <w:rsid w:val="00CC3F27"/>
    <w:rsid w:val="00CC4C53"/>
    <w:rsid w:val="00CD1582"/>
    <w:rsid w:val="00CE01D1"/>
    <w:rsid w:val="00CE0A40"/>
    <w:rsid w:val="00CE289E"/>
    <w:rsid w:val="00CE51D1"/>
    <w:rsid w:val="00CE7129"/>
    <w:rsid w:val="00CF4507"/>
    <w:rsid w:val="00CF4FB1"/>
    <w:rsid w:val="00CF5922"/>
    <w:rsid w:val="00CF6301"/>
    <w:rsid w:val="00D0081C"/>
    <w:rsid w:val="00D00A6B"/>
    <w:rsid w:val="00D01123"/>
    <w:rsid w:val="00D02C5E"/>
    <w:rsid w:val="00D034DB"/>
    <w:rsid w:val="00D03A16"/>
    <w:rsid w:val="00D060A4"/>
    <w:rsid w:val="00D11369"/>
    <w:rsid w:val="00D11E82"/>
    <w:rsid w:val="00D136B1"/>
    <w:rsid w:val="00D1517D"/>
    <w:rsid w:val="00D15D5A"/>
    <w:rsid w:val="00D1615A"/>
    <w:rsid w:val="00D220E7"/>
    <w:rsid w:val="00D24160"/>
    <w:rsid w:val="00D247D3"/>
    <w:rsid w:val="00D24860"/>
    <w:rsid w:val="00D356A6"/>
    <w:rsid w:val="00D360D3"/>
    <w:rsid w:val="00D366AA"/>
    <w:rsid w:val="00D40BC8"/>
    <w:rsid w:val="00D44889"/>
    <w:rsid w:val="00D4546D"/>
    <w:rsid w:val="00D45576"/>
    <w:rsid w:val="00D4576F"/>
    <w:rsid w:val="00D507C2"/>
    <w:rsid w:val="00D5262E"/>
    <w:rsid w:val="00D53CA6"/>
    <w:rsid w:val="00D54E0A"/>
    <w:rsid w:val="00D55B5B"/>
    <w:rsid w:val="00D57217"/>
    <w:rsid w:val="00D60D8B"/>
    <w:rsid w:val="00D620C6"/>
    <w:rsid w:val="00D63989"/>
    <w:rsid w:val="00D6577A"/>
    <w:rsid w:val="00D6658E"/>
    <w:rsid w:val="00D665BE"/>
    <w:rsid w:val="00D66B00"/>
    <w:rsid w:val="00D66BBD"/>
    <w:rsid w:val="00D67237"/>
    <w:rsid w:val="00D7647B"/>
    <w:rsid w:val="00D80313"/>
    <w:rsid w:val="00D85AAD"/>
    <w:rsid w:val="00D86291"/>
    <w:rsid w:val="00D86567"/>
    <w:rsid w:val="00D876F9"/>
    <w:rsid w:val="00D91A47"/>
    <w:rsid w:val="00D92273"/>
    <w:rsid w:val="00D93F55"/>
    <w:rsid w:val="00DA5D34"/>
    <w:rsid w:val="00DB124A"/>
    <w:rsid w:val="00DB1889"/>
    <w:rsid w:val="00DB23B4"/>
    <w:rsid w:val="00DB24DD"/>
    <w:rsid w:val="00DB2785"/>
    <w:rsid w:val="00DB29F7"/>
    <w:rsid w:val="00DB2DFC"/>
    <w:rsid w:val="00DB4D29"/>
    <w:rsid w:val="00DB5C6B"/>
    <w:rsid w:val="00DB619C"/>
    <w:rsid w:val="00DB7B12"/>
    <w:rsid w:val="00DC009A"/>
    <w:rsid w:val="00DC0C97"/>
    <w:rsid w:val="00DC2A8F"/>
    <w:rsid w:val="00DC5975"/>
    <w:rsid w:val="00DC67AB"/>
    <w:rsid w:val="00DD32E3"/>
    <w:rsid w:val="00DD3BD0"/>
    <w:rsid w:val="00DD67B6"/>
    <w:rsid w:val="00DE2E3E"/>
    <w:rsid w:val="00DE4E0B"/>
    <w:rsid w:val="00DE521D"/>
    <w:rsid w:val="00DE6A34"/>
    <w:rsid w:val="00DE76C4"/>
    <w:rsid w:val="00DF0BAC"/>
    <w:rsid w:val="00DF1CD8"/>
    <w:rsid w:val="00DF42CB"/>
    <w:rsid w:val="00DF4B1A"/>
    <w:rsid w:val="00DF552B"/>
    <w:rsid w:val="00E00226"/>
    <w:rsid w:val="00E01226"/>
    <w:rsid w:val="00E05605"/>
    <w:rsid w:val="00E072EC"/>
    <w:rsid w:val="00E07663"/>
    <w:rsid w:val="00E111A2"/>
    <w:rsid w:val="00E11C36"/>
    <w:rsid w:val="00E12C36"/>
    <w:rsid w:val="00E152B8"/>
    <w:rsid w:val="00E17A56"/>
    <w:rsid w:val="00E203C8"/>
    <w:rsid w:val="00E2055C"/>
    <w:rsid w:val="00E21A1E"/>
    <w:rsid w:val="00E309DC"/>
    <w:rsid w:val="00E312E1"/>
    <w:rsid w:val="00E41838"/>
    <w:rsid w:val="00E42A9D"/>
    <w:rsid w:val="00E42F94"/>
    <w:rsid w:val="00E44103"/>
    <w:rsid w:val="00E45061"/>
    <w:rsid w:val="00E4625E"/>
    <w:rsid w:val="00E5191C"/>
    <w:rsid w:val="00E51D10"/>
    <w:rsid w:val="00E52374"/>
    <w:rsid w:val="00E52438"/>
    <w:rsid w:val="00E53DC4"/>
    <w:rsid w:val="00E54214"/>
    <w:rsid w:val="00E551DC"/>
    <w:rsid w:val="00E568AA"/>
    <w:rsid w:val="00E569EA"/>
    <w:rsid w:val="00E56B39"/>
    <w:rsid w:val="00E60692"/>
    <w:rsid w:val="00E61904"/>
    <w:rsid w:val="00E629DE"/>
    <w:rsid w:val="00E67F92"/>
    <w:rsid w:val="00E70A80"/>
    <w:rsid w:val="00E70F72"/>
    <w:rsid w:val="00E72E1F"/>
    <w:rsid w:val="00E73058"/>
    <w:rsid w:val="00E74AE0"/>
    <w:rsid w:val="00E74AEB"/>
    <w:rsid w:val="00E761E8"/>
    <w:rsid w:val="00E7623E"/>
    <w:rsid w:val="00E83AF3"/>
    <w:rsid w:val="00E8703C"/>
    <w:rsid w:val="00E8761B"/>
    <w:rsid w:val="00E87D7E"/>
    <w:rsid w:val="00E87E9B"/>
    <w:rsid w:val="00E902AD"/>
    <w:rsid w:val="00E90EC5"/>
    <w:rsid w:val="00E91134"/>
    <w:rsid w:val="00E92D32"/>
    <w:rsid w:val="00E93F8A"/>
    <w:rsid w:val="00E94C5D"/>
    <w:rsid w:val="00E961CF"/>
    <w:rsid w:val="00EA06AE"/>
    <w:rsid w:val="00EA0805"/>
    <w:rsid w:val="00EA2AD0"/>
    <w:rsid w:val="00EA5777"/>
    <w:rsid w:val="00EA767F"/>
    <w:rsid w:val="00EA7B79"/>
    <w:rsid w:val="00EB0CD6"/>
    <w:rsid w:val="00EB0F10"/>
    <w:rsid w:val="00EB253B"/>
    <w:rsid w:val="00EB2845"/>
    <w:rsid w:val="00EB2E45"/>
    <w:rsid w:val="00EB3A62"/>
    <w:rsid w:val="00EB5585"/>
    <w:rsid w:val="00EB702E"/>
    <w:rsid w:val="00EC3AAF"/>
    <w:rsid w:val="00ED1A6A"/>
    <w:rsid w:val="00ED3220"/>
    <w:rsid w:val="00ED4622"/>
    <w:rsid w:val="00ED47A6"/>
    <w:rsid w:val="00ED670E"/>
    <w:rsid w:val="00ED7410"/>
    <w:rsid w:val="00EE4D03"/>
    <w:rsid w:val="00EE5EC4"/>
    <w:rsid w:val="00EE641D"/>
    <w:rsid w:val="00EE6C7E"/>
    <w:rsid w:val="00EE71B3"/>
    <w:rsid w:val="00EF44D0"/>
    <w:rsid w:val="00EF4A36"/>
    <w:rsid w:val="00F0281A"/>
    <w:rsid w:val="00F02E9E"/>
    <w:rsid w:val="00F02EF4"/>
    <w:rsid w:val="00F046E3"/>
    <w:rsid w:val="00F062C0"/>
    <w:rsid w:val="00F12189"/>
    <w:rsid w:val="00F14BDE"/>
    <w:rsid w:val="00F17EA5"/>
    <w:rsid w:val="00F213F0"/>
    <w:rsid w:val="00F2172C"/>
    <w:rsid w:val="00F21B42"/>
    <w:rsid w:val="00F21CF5"/>
    <w:rsid w:val="00F23BF5"/>
    <w:rsid w:val="00F24207"/>
    <w:rsid w:val="00F2735D"/>
    <w:rsid w:val="00F30A19"/>
    <w:rsid w:val="00F31046"/>
    <w:rsid w:val="00F336A7"/>
    <w:rsid w:val="00F33910"/>
    <w:rsid w:val="00F33F86"/>
    <w:rsid w:val="00F347EE"/>
    <w:rsid w:val="00F352BF"/>
    <w:rsid w:val="00F353AA"/>
    <w:rsid w:val="00F35D0D"/>
    <w:rsid w:val="00F377CF"/>
    <w:rsid w:val="00F42524"/>
    <w:rsid w:val="00F428FC"/>
    <w:rsid w:val="00F438D2"/>
    <w:rsid w:val="00F45D52"/>
    <w:rsid w:val="00F45EBA"/>
    <w:rsid w:val="00F4729F"/>
    <w:rsid w:val="00F515C8"/>
    <w:rsid w:val="00F53E9F"/>
    <w:rsid w:val="00F54222"/>
    <w:rsid w:val="00F55053"/>
    <w:rsid w:val="00F551EC"/>
    <w:rsid w:val="00F56823"/>
    <w:rsid w:val="00F57D87"/>
    <w:rsid w:val="00F60455"/>
    <w:rsid w:val="00F61DF2"/>
    <w:rsid w:val="00F66ADC"/>
    <w:rsid w:val="00F67E96"/>
    <w:rsid w:val="00F756D2"/>
    <w:rsid w:val="00F7583E"/>
    <w:rsid w:val="00F75DC6"/>
    <w:rsid w:val="00F819AD"/>
    <w:rsid w:val="00F83EF2"/>
    <w:rsid w:val="00F840D0"/>
    <w:rsid w:val="00F85151"/>
    <w:rsid w:val="00F85370"/>
    <w:rsid w:val="00F862D0"/>
    <w:rsid w:val="00F87A6D"/>
    <w:rsid w:val="00F904BA"/>
    <w:rsid w:val="00F91096"/>
    <w:rsid w:val="00F92295"/>
    <w:rsid w:val="00F93099"/>
    <w:rsid w:val="00F95B6A"/>
    <w:rsid w:val="00FA0A1F"/>
    <w:rsid w:val="00FA0B6B"/>
    <w:rsid w:val="00FA0BF7"/>
    <w:rsid w:val="00FA11A4"/>
    <w:rsid w:val="00FA3009"/>
    <w:rsid w:val="00FA380E"/>
    <w:rsid w:val="00FA4533"/>
    <w:rsid w:val="00FA466C"/>
    <w:rsid w:val="00FB2048"/>
    <w:rsid w:val="00FB2AC9"/>
    <w:rsid w:val="00FB6259"/>
    <w:rsid w:val="00FC04E2"/>
    <w:rsid w:val="00FC0E40"/>
    <w:rsid w:val="00FC223D"/>
    <w:rsid w:val="00FC4317"/>
    <w:rsid w:val="00FC4858"/>
    <w:rsid w:val="00FC5404"/>
    <w:rsid w:val="00FC6B09"/>
    <w:rsid w:val="00FC7A96"/>
    <w:rsid w:val="00FD096C"/>
    <w:rsid w:val="00FD34AB"/>
    <w:rsid w:val="00FD3997"/>
    <w:rsid w:val="00FD4A06"/>
    <w:rsid w:val="00FE15AD"/>
    <w:rsid w:val="00FE32C6"/>
    <w:rsid w:val="00FE4E44"/>
    <w:rsid w:val="00FE582B"/>
    <w:rsid w:val="00FE611F"/>
    <w:rsid w:val="00FE7AD1"/>
    <w:rsid w:val="00FF2BE6"/>
    <w:rsid w:val="00FF744E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BD7EC28"/>
  <w15:docId w15:val="{5959D8F0-665E-406C-A4B0-E4EFB051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/>
    <w:lsdException w:name="heading 7" w:locked="1"/>
    <w:lsdException w:name="heading 8" w:locked="1"/>
    <w:lsdException w:name="heading 9" w:lock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081512"/>
    <w:pPr>
      <w:widowControl w:val="0"/>
      <w:autoSpaceDE w:val="0"/>
      <w:autoSpaceDN w:val="0"/>
      <w:adjustRightInd w:val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140068"/>
    <w:pPr>
      <w:keepNext/>
      <w:tabs>
        <w:tab w:val="left" w:pos="760"/>
        <w:tab w:val="decimal" w:pos="3920"/>
        <w:tab w:val="decimal" w:pos="6180"/>
        <w:tab w:val="left" w:pos="8440"/>
      </w:tabs>
      <w:outlineLvl w:val="0"/>
    </w:pPr>
    <w:rPr>
      <w:b/>
      <w:sz w:val="28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140068"/>
    <w:pPr>
      <w:keepNext/>
      <w:spacing w:before="240" w:after="60"/>
      <w:outlineLvl w:val="1"/>
    </w:pPr>
    <w:rPr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4006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40068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40068"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rsid w:val="00851B1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rsid w:val="00851B1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rsid w:val="00851B1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rsid w:val="00851B18"/>
    <w:p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140068"/>
    <w:rPr>
      <w:rFonts w:ascii="Arial" w:hAnsi="Arial" w:cs="Arial"/>
      <w:b/>
      <w:sz w:val="28"/>
      <w:szCs w:val="22"/>
    </w:rPr>
  </w:style>
  <w:style w:type="character" w:customStyle="1" w:styleId="berschrift2Zchn">
    <w:name w:val="Überschrift 2 Zchn"/>
    <w:link w:val="berschrift2"/>
    <w:rsid w:val="00140068"/>
    <w:rPr>
      <w:rFonts w:ascii="Arial" w:hAnsi="Arial" w:cs="Arial"/>
      <w:b/>
      <w:bCs/>
      <w:iCs/>
      <w:sz w:val="26"/>
      <w:szCs w:val="28"/>
    </w:rPr>
  </w:style>
  <w:style w:type="character" w:customStyle="1" w:styleId="berschrift3Zchn">
    <w:name w:val="Überschrift 3 Zchn"/>
    <w:link w:val="berschrift3"/>
    <w:uiPriority w:val="99"/>
    <w:rsid w:val="00140068"/>
    <w:rPr>
      <w:rFonts w:ascii="Arial" w:hAnsi="Arial" w:cs="Arial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9"/>
    <w:rsid w:val="00140068"/>
    <w:rPr>
      <w:rFonts w:ascii="Arial" w:hAnsi="Arial"/>
      <w:b/>
      <w:bCs/>
      <w:sz w:val="24"/>
      <w:szCs w:val="28"/>
    </w:rPr>
  </w:style>
  <w:style w:type="character" w:customStyle="1" w:styleId="berschrift5Zchn">
    <w:name w:val="Überschrift 5 Zchn"/>
    <w:link w:val="berschrift5"/>
    <w:uiPriority w:val="99"/>
    <w:rsid w:val="00140068"/>
    <w:rPr>
      <w:rFonts w:ascii="Arial" w:hAnsi="Arial" w:cs="Arial"/>
      <w:b/>
      <w:bCs/>
      <w:iCs/>
      <w:sz w:val="24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8544F6"/>
    <w:rPr>
      <w:rFonts w:ascii="Calibri" w:eastAsia="Times New Roman" w:hAnsi="Calibri"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8544F6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8544F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8544F6"/>
    <w:rPr>
      <w:rFonts w:ascii="Cambria" w:eastAsia="Times New Roman" w:hAnsi="Cambria" w:cs="Times New Roman"/>
    </w:rPr>
  </w:style>
  <w:style w:type="paragraph" w:customStyle="1" w:styleId="TNummerierung">
    <w:name w:val="T_Nummerierung"/>
    <w:basedOn w:val="T0-NumerierungNr"/>
    <w:next w:val="T1"/>
    <w:link w:val="TNummerierungZchn"/>
    <w:qFormat/>
    <w:rsid w:val="00A50F47"/>
    <w:pPr>
      <w:numPr>
        <w:numId w:val="1"/>
      </w:numPr>
      <w:tabs>
        <w:tab w:val="clear" w:pos="1134"/>
      </w:tabs>
    </w:pPr>
  </w:style>
  <w:style w:type="paragraph" w:customStyle="1" w:styleId="T0">
    <w:name w:val="T0"/>
    <w:basedOn w:val="Standard"/>
    <w:link w:val="T0Char"/>
    <w:rsid w:val="00792E31"/>
    <w:pPr>
      <w:tabs>
        <w:tab w:val="left" w:pos="5670"/>
        <w:tab w:val="right" w:pos="7372"/>
      </w:tabs>
      <w:autoSpaceDE/>
      <w:autoSpaceDN/>
      <w:adjustRightInd/>
      <w:ind w:right="1701"/>
      <w:jc w:val="both"/>
    </w:pPr>
    <w:rPr>
      <w:rFonts w:cs="Arial"/>
    </w:rPr>
  </w:style>
  <w:style w:type="paragraph" w:customStyle="1" w:styleId="T">
    <w:name w:val="T"/>
    <w:basedOn w:val="Standard"/>
    <w:link w:val="TZchn"/>
    <w:rsid w:val="00757571"/>
  </w:style>
  <w:style w:type="paragraph" w:customStyle="1" w:styleId="tLehrplaninhalt">
    <w:name w:val="t_Lehrplaninhalt"/>
    <w:basedOn w:val="Standard"/>
    <w:uiPriority w:val="99"/>
    <w:rsid w:val="00851B18"/>
    <w:pPr>
      <w:jc w:val="center"/>
    </w:pPr>
    <w:rPr>
      <w:vanish/>
      <w:sz w:val="14"/>
      <w:szCs w:val="14"/>
    </w:rPr>
  </w:style>
  <w:style w:type="paragraph" w:customStyle="1" w:styleId="t00">
    <w:name w:val="t0"/>
    <w:basedOn w:val="T"/>
    <w:qFormat/>
    <w:rsid w:val="0017569F"/>
  </w:style>
  <w:style w:type="paragraph" w:customStyle="1" w:styleId="tLehrplantabkopf">
    <w:name w:val="t_Lehrplantabkopf"/>
    <w:basedOn w:val="Standard"/>
    <w:uiPriority w:val="99"/>
    <w:rsid w:val="00851B18"/>
    <w:pPr>
      <w:jc w:val="center"/>
    </w:pPr>
    <w:rPr>
      <w:b/>
      <w:bCs/>
      <w:vanish/>
      <w:sz w:val="18"/>
      <w:szCs w:val="18"/>
    </w:rPr>
  </w:style>
  <w:style w:type="paragraph" w:customStyle="1" w:styleId="TListe">
    <w:name w:val="T_Liste"/>
    <w:basedOn w:val="T"/>
    <w:link w:val="TListeZchn"/>
    <w:qFormat/>
    <w:rsid w:val="002C7E5B"/>
    <w:pPr>
      <w:numPr>
        <w:numId w:val="4"/>
      </w:numPr>
    </w:pPr>
  </w:style>
  <w:style w:type="character" w:customStyle="1" w:styleId="TZchn">
    <w:name w:val="T Zchn"/>
    <w:basedOn w:val="Absatz-Standardschriftart"/>
    <w:link w:val="T"/>
    <w:rsid w:val="0017569F"/>
  </w:style>
  <w:style w:type="character" w:customStyle="1" w:styleId="TListeZchn">
    <w:name w:val="T_Liste Zchn"/>
    <w:basedOn w:val="TZchn"/>
    <w:link w:val="TListe"/>
    <w:rsid w:val="002C7E5B"/>
  </w:style>
  <w:style w:type="paragraph" w:styleId="Dokumentstruktur">
    <w:name w:val="Document Map"/>
    <w:basedOn w:val="Standard"/>
    <w:link w:val="DokumentstrukturZchn"/>
    <w:uiPriority w:val="99"/>
    <w:semiHidden/>
    <w:rsid w:val="00851B1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rsid w:val="008544F6"/>
    <w:rPr>
      <w:sz w:val="0"/>
      <w:szCs w:val="0"/>
    </w:rPr>
  </w:style>
  <w:style w:type="paragraph" w:styleId="Kopfzeile">
    <w:name w:val="header"/>
    <w:basedOn w:val="Standard"/>
    <w:link w:val="KopfzeileZchn"/>
    <w:uiPriority w:val="99"/>
    <w:rsid w:val="00851B18"/>
    <w:pPr>
      <w:pBdr>
        <w:bottom w:val="single" w:sz="4" w:space="1" w:color="auto"/>
      </w:pBdr>
      <w:tabs>
        <w:tab w:val="left" w:pos="2127"/>
        <w:tab w:val="center" w:pos="6096"/>
        <w:tab w:val="right" w:pos="10009"/>
      </w:tabs>
      <w:spacing w:after="240"/>
    </w:pPr>
    <w:rPr>
      <w:sz w:val="16"/>
      <w:szCs w:val="16"/>
    </w:rPr>
  </w:style>
  <w:style w:type="character" w:customStyle="1" w:styleId="KopfzeileZchn">
    <w:name w:val="Kopfzeile Zchn"/>
    <w:link w:val="Kopfzeile"/>
    <w:uiPriority w:val="99"/>
    <w:semiHidden/>
    <w:rsid w:val="008544F6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45D52"/>
    <w:pPr>
      <w:tabs>
        <w:tab w:val="center" w:pos="4536"/>
        <w:tab w:val="right" w:pos="9072"/>
      </w:tabs>
    </w:pPr>
    <w:rPr>
      <w:sz w:val="12"/>
    </w:rPr>
  </w:style>
  <w:style w:type="character" w:customStyle="1" w:styleId="FuzeileZchn">
    <w:name w:val="Fußzeile Zchn"/>
    <w:link w:val="Fuzeile"/>
    <w:uiPriority w:val="99"/>
    <w:rsid w:val="00F45D52"/>
    <w:rPr>
      <w:rFonts w:ascii="Arial" w:hAnsi="Arial" w:cs="Arial"/>
      <w:sz w:val="12"/>
      <w:szCs w:val="24"/>
    </w:rPr>
  </w:style>
  <w:style w:type="paragraph" w:styleId="StandardWeb">
    <w:name w:val="Normal (Web)"/>
    <w:basedOn w:val="Standard"/>
    <w:uiPriority w:val="99"/>
    <w:rsid w:val="00851B18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color w:val="363A8F"/>
    </w:rPr>
  </w:style>
  <w:style w:type="paragraph" w:customStyle="1" w:styleId="t0Auftrge">
    <w:name w:val="t0_Aufträge"/>
    <w:basedOn w:val="Standard"/>
    <w:uiPriority w:val="99"/>
    <w:qFormat/>
    <w:rsid w:val="00B35D4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before="120"/>
      <w:ind w:left="833" w:right="113" w:hanging="720"/>
    </w:pPr>
    <w:rPr>
      <w:b/>
      <w:bCs/>
      <w:sz w:val="28"/>
      <w:szCs w:val="28"/>
    </w:rPr>
  </w:style>
  <w:style w:type="paragraph" w:customStyle="1" w:styleId="tLernfeldKopf">
    <w:name w:val="t_Lernfeld_Kopf"/>
    <w:basedOn w:val="Standard"/>
    <w:uiPriority w:val="99"/>
    <w:rsid w:val="006A5324"/>
    <w:pPr>
      <w:ind w:left="720" w:hanging="720"/>
    </w:pPr>
    <w:rPr>
      <w:bCs/>
      <w:sz w:val="16"/>
      <w:szCs w:val="16"/>
    </w:rPr>
  </w:style>
  <w:style w:type="paragraph" w:customStyle="1" w:styleId="tLernfeldBezeichnung">
    <w:name w:val="t_Lernfeld_Bezeichnung"/>
    <w:basedOn w:val="Standard"/>
    <w:uiPriority w:val="99"/>
    <w:rsid w:val="006A5324"/>
    <w:pPr>
      <w:jc w:val="center"/>
    </w:pPr>
    <w:rPr>
      <w:b/>
      <w:bCs/>
      <w:sz w:val="28"/>
      <w:szCs w:val="40"/>
    </w:rPr>
  </w:style>
  <w:style w:type="paragraph" w:customStyle="1" w:styleId="t0Datenkranz">
    <w:name w:val="t0_Datenkranz"/>
    <w:basedOn w:val="Standard"/>
    <w:uiPriority w:val="99"/>
    <w:qFormat/>
    <w:rsid w:val="00B35D4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tabs>
        <w:tab w:val="left" w:pos="709"/>
      </w:tabs>
      <w:spacing w:before="120"/>
      <w:ind w:left="833" w:right="113" w:hanging="720"/>
    </w:pPr>
    <w:rPr>
      <w:b/>
      <w:bCs/>
      <w:sz w:val="28"/>
      <w:szCs w:val="28"/>
    </w:rPr>
  </w:style>
  <w:style w:type="character" w:customStyle="1" w:styleId="T0-NumerierungNrZchn">
    <w:name w:val="T0-Numerierung_Nr Zchn"/>
    <w:basedOn w:val="Absatz-Standardschriftart"/>
    <w:link w:val="T0-NumerierungNr"/>
    <w:uiPriority w:val="99"/>
    <w:rsid w:val="00A50F47"/>
  </w:style>
  <w:style w:type="paragraph" w:customStyle="1" w:styleId="LLehrerhinweis">
    <w:name w:val="L_Lehrerhinweis"/>
    <w:basedOn w:val="Standard"/>
    <w:uiPriority w:val="99"/>
    <w:qFormat/>
    <w:rsid w:val="00B35D4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99CC"/>
      <w:tabs>
        <w:tab w:val="left" w:pos="709"/>
      </w:tabs>
      <w:spacing w:before="120" w:after="40"/>
      <w:ind w:left="833" w:right="113" w:hanging="720"/>
    </w:pPr>
    <w:rPr>
      <w:b/>
      <w:bCs/>
      <w:vanish/>
      <w:sz w:val="28"/>
      <w:szCs w:val="28"/>
    </w:rPr>
  </w:style>
  <w:style w:type="paragraph" w:customStyle="1" w:styleId="L">
    <w:name w:val="L"/>
    <w:basedOn w:val="Standard"/>
    <w:link w:val="LZchn"/>
    <w:qFormat/>
    <w:rsid w:val="006A5324"/>
    <w:pPr>
      <w:widowControl/>
      <w:autoSpaceDE/>
      <w:autoSpaceDN/>
      <w:adjustRightInd/>
    </w:pPr>
    <w:rPr>
      <w:rFonts w:ascii="Times New Roman" w:hAnsi="Times New Roman"/>
      <w:vanish/>
      <w:color w:val="FF0000"/>
      <w:sz w:val="20"/>
      <w:szCs w:val="20"/>
    </w:rPr>
  </w:style>
  <w:style w:type="paragraph" w:customStyle="1" w:styleId="L0">
    <w:name w:val="L0"/>
    <w:basedOn w:val="L"/>
    <w:link w:val="L0Zchn"/>
    <w:rsid w:val="00DB7B12"/>
    <w:pPr>
      <w:numPr>
        <w:numId w:val="5"/>
      </w:numPr>
      <w:tabs>
        <w:tab w:val="left" w:pos="5670"/>
        <w:tab w:val="right" w:pos="7372"/>
      </w:tabs>
    </w:pPr>
  </w:style>
  <w:style w:type="paragraph" w:customStyle="1" w:styleId="LLsungshinweis">
    <w:name w:val="L_Lösungshinweis"/>
    <w:basedOn w:val="L0"/>
    <w:next w:val="L0"/>
    <w:link w:val="LLsungshinweisZchn"/>
    <w:uiPriority w:val="99"/>
    <w:qFormat/>
    <w:rsid w:val="00B35D4B"/>
    <w:pPr>
      <w:numPr>
        <w:numId w:val="0"/>
      </w:num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clear" w:color="auto" w:fill="FFFF99"/>
      <w:spacing w:before="160" w:after="60"/>
      <w:ind w:left="57" w:right="57"/>
    </w:pPr>
    <w:rPr>
      <w:b/>
      <w:bCs/>
      <w:sz w:val="28"/>
      <w:szCs w:val="28"/>
    </w:rPr>
  </w:style>
  <w:style w:type="paragraph" w:customStyle="1" w:styleId="L0Kasten-grau">
    <w:name w:val="L0_Kasten-grau"/>
    <w:basedOn w:val="L0"/>
    <w:uiPriority w:val="99"/>
    <w:rsid w:val="00774EB1"/>
    <w:pPr>
      <w:shd w:val="clear" w:color="auto" w:fill="E6E6E6"/>
      <w:spacing w:before="120" w:after="120"/>
      <w:outlineLvl w:val="6"/>
    </w:pPr>
    <w:rPr>
      <w:vanish w:val="0"/>
    </w:rPr>
  </w:style>
  <w:style w:type="paragraph" w:customStyle="1" w:styleId="L0Kasten">
    <w:name w:val="L0_Kasten"/>
    <w:basedOn w:val="L0"/>
    <w:uiPriority w:val="99"/>
    <w:rsid w:val="00DB7B1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L0Linieoben">
    <w:name w:val="L0_Linie_oben"/>
    <w:basedOn w:val="L0"/>
    <w:next w:val="L0"/>
    <w:uiPriority w:val="99"/>
    <w:rsid w:val="00774EB1"/>
    <w:pPr>
      <w:pBdr>
        <w:top w:val="single" w:sz="8" w:space="1" w:color="auto"/>
      </w:pBdr>
      <w:spacing w:before="120"/>
    </w:pPr>
    <w:rPr>
      <w:vanish w:val="0"/>
    </w:rPr>
  </w:style>
  <w:style w:type="paragraph" w:customStyle="1" w:styleId="L0Linieunten">
    <w:name w:val="L0_Linie_unten"/>
    <w:basedOn w:val="L0"/>
    <w:next w:val="L0"/>
    <w:uiPriority w:val="99"/>
    <w:rsid w:val="00774EB1"/>
    <w:pPr>
      <w:pBdr>
        <w:bottom w:val="single" w:sz="8" w:space="1" w:color="auto"/>
      </w:pBdr>
      <w:spacing w:after="240"/>
    </w:pPr>
    <w:rPr>
      <w:vanish w:val="0"/>
    </w:rPr>
  </w:style>
  <w:style w:type="paragraph" w:customStyle="1" w:styleId="L1">
    <w:name w:val="L1"/>
    <w:basedOn w:val="L0"/>
    <w:uiPriority w:val="99"/>
    <w:rsid w:val="00D0081C"/>
    <w:pPr>
      <w:tabs>
        <w:tab w:val="clear" w:pos="5670"/>
        <w:tab w:val="left" w:pos="3686"/>
      </w:tabs>
    </w:pPr>
  </w:style>
  <w:style w:type="character" w:customStyle="1" w:styleId="TNummerierungZchn">
    <w:name w:val="T_Nummerierung Zchn"/>
    <w:basedOn w:val="T0-NumerierungNrZchn"/>
    <w:link w:val="TNummerierung"/>
    <w:rsid w:val="00A50F47"/>
  </w:style>
  <w:style w:type="paragraph" w:customStyle="1" w:styleId="L1Kasten-grau">
    <w:name w:val="L1_Kasten-grau"/>
    <w:basedOn w:val="L1"/>
    <w:uiPriority w:val="99"/>
    <w:rsid w:val="00774EB1"/>
    <w:pPr>
      <w:shd w:val="clear" w:color="auto" w:fill="E6E6E6"/>
      <w:tabs>
        <w:tab w:val="left" w:pos="5670"/>
      </w:tabs>
      <w:spacing w:before="120" w:after="120"/>
      <w:outlineLvl w:val="6"/>
    </w:pPr>
    <w:rPr>
      <w:vanish w:val="0"/>
    </w:rPr>
  </w:style>
  <w:style w:type="paragraph" w:customStyle="1" w:styleId="L1Linieoben">
    <w:name w:val="L1_Linie_oben"/>
    <w:basedOn w:val="L1"/>
    <w:next w:val="L1"/>
    <w:uiPriority w:val="99"/>
    <w:rsid w:val="00774EB1"/>
    <w:pPr>
      <w:pBdr>
        <w:top w:val="single" w:sz="8" w:space="1" w:color="auto"/>
      </w:pBdr>
      <w:tabs>
        <w:tab w:val="left" w:pos="5670"/>
        <w:tab w:val="decimal" w:pos="9356"/>
      </w:tabs>
      <w:spacing w:before="240"/>
    </w:pPr>
    <w:rPr>
      <w:vanish w:val="0"/>
    </w:rPr>
  </w:style>
  <w:style w:type="paragraph" w:customStyle="1" w:styleId="L1Linieunten">
    <w:name w:val="L1_Linie_unten"/>
    <w:basedOn w:val="L1"/>
    <w:next w:val="L1"/>
    <w:uiPriority w:val="99"/>
    <w:rsid w:val="00774EB1"/>
    <w:pPr>
      <w:pBdr>
        <w:bottom w:val="single" w:sz="8" w:space="1" w:color="auto"/>
      </w:pBdr>
      <w:tabs>
        <w:tab w:val="left" w:pos="5670"/>
        <w:tab w:val="decimal" w:pos="9356"/>
      </w:tabs>
      <w:spacing w:after="240"/>
    </w:pPr>
    <w:rPr>
      <w:vanish w:val="0"/>
    </w:rPr>
  </w:style>
  <w:style w:type="paragraph" w:customStyle="1" w:styleId="L2">
    <w:name w:val="L2"/>
    <w:basedOn w:val="L1"/>
    <w:uiPriority w:val="99"/>
    <w:rsid w:val="00774EB1"/>
    <w:pPr>
      <w:tabs>
        <w:tab w:val="left" w:pos="1134"/>
        <w:tab w:val="left" w:pos="5670"/>
        <w:tab w:val="decimal" w:pos="9356"/>
      </w:tabs>
      <w:ind w:left="1134"/>
    </w:pPr>
    <w:rPr>
      <w:vanish w:val="0"/>
    </w:rPr>
  </w:style>
  <w:style w:type="paragraph" w:customStyle="1" w:styleId="L2Kasten-grau">
    <w:name w:val="L2_Kasten-grau"/>
    <w:basedOn w:val="L2"/>
    <w:uiPriority w:val="99"/>
    <w:rsid w:val="00774EB1"/>
    <w:pPr>
      <w:shd w:val="clear" w:color="auto" w:fill="E6E6E6"/>
    </w:pPr>
  </w:style>
  <w:style w:type="paragraph" w:customStyle="1" w:styleId="L2Linieoben">
    <w:name w:val="L2_Linie_oben"/>
    <w:basedOn w:val="L2"/>
    <w:uiPriority w:val="99"/>
    <w:rsid w:val="00774EB1"/>
    <w:pPr>
      <w:pBdr>
        <w:top w:val="single" w:sz="8" w:space="1" w:color="auto"/>
      </w:pBdr>
      <w:spacing w:before="240"/>
    </w:pPr>
    <w:rPr>
      <w:vanish/>
    </w:rPr>
  </w:style>
  <w:style w:type="paragraph" w:customStyle="1" w:styleId="L2Linieunten">
    <w:name w:val="L2_Linie_unten"/>
    <w:basedOn w:val="L2"/>
    <w:next w:val="L2"/>
    <w:uiPriority w:val="99"/>
    <w:rsid w:val="00774EB1"/>
    <w:pPr>
      <w:pBdr>
        <w:bottom w:val="single" w:sz="6" w:space="1" w:color="auto"/>
      </w:pBdr>
      <w:spacing w:after="240"/>
    </w:pPr>
  </w:style>
  <w:style w:type="paragraph" w:customStyle="1" w:styleId="L3">
    <w:name w:val="L3"/>
    <w:basedOn w:val="L2"/>
    <w:uiPriority w:val="99"/>
    <w:rsid w:val="00774EB1"/>
    <w:pPr>
      <w:tabs>
        <w:tab w:val="left" w:pos="1701"/>
      </w:tabs>
      <w:ind w:left="1701"/>
    </w:pPr>
    <w:rPr>
      <w:vanish/>
    </w:rPr>
  </w:style>
  <w:style w:type="paragraph" w:customStyle="1" w:styleId="T1">
    <w:name w:val="T1"/>
    <w:basedOn w:val="Standard"/>
    <w:uiPriority w:val="99"/>
    <w:rsid w:val="00AE6C72"/>
    <w:pPr>
      <w:widowControl/>
      <w:tabs>
        <w:tab w:val="left" w:pos="568"/>
        <w:tab w:val="left" w:pos="5670"/>
        <w:tab w:val="right" w:pos="7372"/>
        <w:tab w:val="decimal" w:pos="9356"/>
      </w:tabs>
      <w:autoSpaceDE/>
      <w:autoSpaceDN/>
      <w:adjustRightInd/>
      <w:ind w:left="567"/>
    </w:pPr>
    <w:rPr>
      <w:vanish/>
    </w:rPr>
  </w:style>
  <w:style w:type="paragraph" w:customStyle="1" w:styleId="T0-NumerierungNr">
    <w:name w:val="T0-Numerierung_Nr"/>
    <w:basedOn w:val="Standard"/>
    <w:link w:val="T0-NumerierungNrZchn"/>
    <w:uiPriority w:val="99"/>
    <w:qFormat/>
    <w:rsid w:val="00E17A5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60"/>
      <w:jc w:val="both"/>
    </w:pPr>
  </w:style>
  <w:style w:type="paragraph" w:customStyle="1" w:styleId="T0-ZitatRahmen">
    <w:name w:val="T0-Zitat_Rahmen"/>
    <w:basedOn w:val="Standard"/>
    <w:uiPriority w:val="99"/>
    <w:rsid w:val="00AE6C72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tabs>
        <w:tab w:val="left" w:pos="5670"/>
        <w:tab w:val="right" w:pos="7088"/>
        <w:tab w:val="right" w:pos="7372"/>
      </w:tabs>
      <w:autoSpaceDE/>
      <w:autoSpaceDN/>
      <w:adjustRightInd/>
      <w:ind w:left="567" w:right="2268"/>
      <w:jc w:val="both"/>
    </w:pPr>
    <w:rPr>
      <w:i/>
      <w:iCs/>
      <w:vanish/>
      <w:sz w:val="22"/>
      <w:szCs w:val="22"/>
    </w:rPr>
  </w:style>
  <w:style w:type="paragraph" w:customStyle="1" w:styleId="T0-Kasten-grau">
    <w:name w:val="T0-Kasten-grau"/>
    <w:basedOn w:val="Standard"/>
    <w:uiPriority w:val="99"/>
    <w:rsid w:val="00AE6C72"/>
    <w:pPr>
      <w:widowControl/>
      <w:shd w:val="clear" w:color="auto" w:fill="E6E6E6"/>
      <w:tabs>
        <w:tab w:val="left" w:pos="5670"/>
        <w:tab w:val="right" w:pos="7372"/>
      </w:tabs>
      <w:autoSpaceDE/>
      <w:autoSpaceDN/>
      <w:adjustRightInd/>
      <w:spacing w:before="240" w:after="240"/>
      <w:outlineLvl w:val="6"/>
    </w:pPr>
    <w:rPr>
      <w:vanish/>
    </w:rPr>
  </w:style>
  <w:style w:type="paragraph" w:customStyle="1" w:styleId="T0-Kasten-blau">
    <w:name w:val="T0-Kasten-blau"/>
    <w:basedOn w:val="T0-Kasten-grau"/>
    <w:uiPriority w:val="99"/>
    <w:rsid w:val="00774E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FF"/>
      <w:spacing w:after="120"/>
    </w:pPr>
    <w:rPr>
      <w:b/>
      <w:bCs/>
      <w:sz w:val="28"/>
      <w:szCs w:val="28"/>
    </w:rPr>
  </w:style>
  <w:style w:type="paragraph" w:customStyle="1" w:styleId="T0-Kastengelb14pt">
    <w:name w:val="T0-Kasten_gelb_14pt"/>
    <w:basedOn w:val="Standard"/>
    <w:uiPriority w:val="99"/>
    <w:rsid w:val="00AE6C72"/>
    <w:pPr>
      <w:widowControl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hd w:val="clear" w:color="auto" w:fill="FFFF99"/>
      <w:autoSpaceDE/>
      <w:autoSpaceDN/>
      <w:adjustRightInd/>
      <w:spacing w:before="120"/>
      <w:jc w:val="center"/>
    </w:pPr>
    <w:rPr>
      <w:b/>
      <w:bCs/>
      <w:sz w:val="28"/>
      <w:szCs w:val="28"/>
    </w:rPr>
  </w:style>
  <w:style w:type="paragraph" w:customStyle="1" w:styleId="T0-Lineoben">
    <w:name w:val="T0-Line_oben"/>
    <w:basedOn w:val="Standard"/>
    <w:uiPriority w:val="99"/>
    <w:rsid w:val="00AE6C72"/>
    <w:pPr>
      <w:widowControl/>
      <w:pBdr>
        <w:top w:val="single" w:sz="8" w:space="1" w:color="auto"/>
      </w:pBdr>
      <w:tabs>
        <w:tab w:val="left" w:pos="5670"/>
        <w:tab w:val="right" w:pos="7372"/>
      </w:tabs>
      <w:autoSpaceDE/>
      <w:autoSpaceDN/>
      <w:adjustRightInd/>
      <w:spacing w:before="120"/>
    </w:pPr>
    <w:rPr>
      <w:vanish/>
    </w:rPr>
  </w:style>
  <w:style w:type="paragraph" w:customStyle="1" w:styleId="T0-Linieunten">
    <w:name w:val="T0-Linie_unten"/>
    <w:basedOn w:val="Standard"/>
    <w:uiPriority w:val="99"/>
    <w:rsid w:val="00AE6C72"/>
    <w:pPr>
      <w:widowControl/>
      <w:pBdr>
        <w:bottom w:val="single" w:sz="8" w:space="1" w:color="auto"/>
      </w:pBdr>
      <w:tabs>
        <w:tab w:val="left" w:pos="5670"/>
        <w:tab w:val="right" w:pos="7372"/>
      </w:tabs>
      <w:autoSpaceDE/>
      <w:autoSpaceDN/>
      <w:adjustRightInd/>
      <w:spacing w:after="240"/>
    </w:pPr>
    <w:rPr>
      <w:vanish/>
    </w:rPr>
  </w:style>
  <w:style w:type="paragraph" w:customStyle="1" w:styleId="T0-Liste">
    <w:name w:val="T0-Liste"/>
    <w:basedOn w:val="Standard"/>
    <w:uiPriority w:val="99"/>
    <w:rsid w:val="00AE6C72"/>
    <w:pPr>
      <w:numPr>
        <w:numId w:val="2"/>
      </w:numPr>
      <w:tabs>
        <w:tab w:val="left" w:pos="5670"/>
        <w:tab w:val="right" w:pos="7372"/>
      </w:tabs>
      <w:spacing w:before="60"/>
    </w:pPr>
    <w:rPr>
      <w:vanish/>
    </w:rPr>
  </w:style>
  <w:style w:type="paragraph" w:customStyle="1" w:styleId="T0--Zwischentitel">
    <w:name w:val="T0-Ü-Zwischentitel"/>
    <w:basedOn w:val="Standard"/>
    <w:next w:val="T1"/>
    <w:uiPriority w:val="99"/>
    <w:rsid w:val="006D52AE"/>
    <w:pPr>
      <w:widowControl/>
      <w:tabs>
        <w:tab w:val="left" w:pos="567"/>
        <w:tab w:val="left" w:pos="5670"/>
        <w:tab w:val="right" w:pos="7372"/>
      </w:tabs>
      <w:autoSpaceDE/>
      <w:autoSpaceDN/>
      <w:adjustRightInd/>
      <w:spacing w:before="120" w:after="20"/>
      <w:ind w:left="567" w:hanging="567"/>
    </w:pPr>
    <w:rPr>
      <w:b/>
      <w:bCs/>
      <w:vanish/>
      <w:sz w:val="28"/>
      <w:szCs w:val="28"/>
    </w:rPr>
  </w:style>
  <w:style w:type="paragraph" w:customStyle="1" w:styleId="T1-Linieoben">
    <w:name w:val="T1-Linie_oben"/>
    <w:basedOn w:val="T1"/>
    <w:next w:val="T1"/>
    <w:uiPriority w:val="99"/>
    <w:rsid w:val="00774EB1"/>
    <w:pPr>
      <w:pBdr>
        <w:top w:val="single" w:sz="8" w:space="1" w:color="auto"/>
      </w:pBdr>
      <w:spacing w:before="60"/>
      <w:jc w:val="both"/>
    </w:pPr>
  </w:style>
  <w:style w:type="paragraph" w:customStyle="1" w:styleId="T1-Linieunten">
    <w:name w:val="T1-Linie_unten"/>
    <w:basedOn w:val="T1"/>
    <w:next w:val="T1"/>
    <w:uiPriority w:val="99"/>
    <w:rsid w:val="00774EB1"/>
    <w:pPr>
      <w:pBdr>
        <w:bottom w:val="single" w:sz="8" w:space="1" w:color="auto"/>
      </w:pBdr>
      <w:spacing w:before="60"/>
      <w:jc w:val="both"/>
    </w:pPr>
  </w:style>
  <w:style w:type="paragraph" w:customStyle="1" w:styleId="T1Einzug">
    <w:name w:val="T1_Einzug"/>
    <w:basedOn w:val="Standard"/>
    <w:uiPriority w:val="99"/>
    <w:rsid w:val="006D52AE"/>
    <w:pPr>
      <w:widowControl/>
      <w:tabs>
        <w:tab w:val="left" w:pos="567"/>
        <w:tab w:val="left" w:pos="5670"/>
        <w:tab w:val="right" w:pos="7372"/>
      </w:tabs>
      <w:autoSpaceDE/>
      <w:autoSpaceDN/>
      <w:adjustRightInd/>
      <w:spacing w:before="60"/>
      <w:ind w:left="1134" w:hanging="567"/>
    </w:pPr>
    <w:rPr>
      <w:vanish/>
    </w:rPr>
  </w:style>
  <w:style w:type="paragraph" w:customStyle="1" w:styleId="T1Kasten">
    <w:name w:val="T1_Kasten"/>
    <w:basedOn w:val="Standard"/>
    <w:uiPriority w:val="99"/>
    <w:rsid w:val="00AE6C72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0"/>
        <w:tab w:val="right" w:pos="7372"/>
      </w:tabs>
      <w:autoSpaceDE/>
      <w:autoSpaceDN/>
      <w:adjustRightInd/>
      <w:spacing w:before="120" w:after="120"/>
      <w:ind w:left="680" w:right="680"/>
      <w:outlineLvl w:val="6"/>
    </w:pPr>
    <w:rPr>
      <w:vanish/>
    </w:rPr>
  </w:style>
  <w:style w:type="paragraph" w:customStyle="1" w:styleId="T1Kasten-grau">
    <w:name w:val="T1_Kasten-grau"/>
    <w:basedOn w:val="T1Kasten"/>
    <w:uiPriority w:val="99"/>
    <w:rsid w:val="00774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ind w:left="567" w:right="567"/>
    </w:pPr>
  </w:style>
  <w:style w:type="paragraph" w:customStyle="1" w:styleId="T2">
    <w:name w:val="T2"/>
    <w:basedOn w:val="T1"/>
    <w:uiPriority w:val="99"/>
    <w:rsid w:val="00774EB1"/>
    <w:pPr>
      <w:tabs>
        <w:tab w:val="left" w:pos="1134"/>
      </w:tabs>
      <w:ind w:left="1134"/>
    </w:pPr>
  </w:style>
  <w:style w:type="paragraph" w:customStyle="1" w:styleId="T2-Kasten">
    <w:name w:val="T2-Kasten"/>
    <w:basedOn w:val="T2"/>
    <w:uiPriority w:val="99"/>
    <w:rsid w:val="00774E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568"/>
        <w:tab w:val="clear" w:pos="5670"/>
        <w:tab w:val="clear" w:pos="7372"/>
        <w:tab w:val="clear" w:pos="9356"/>
      </w:tabs>
      <w:spacing w:before="120" w:after="120"/>
      <w:ind w:left="1247" w:right="1814"/>
    </w:pPr>
  </w:style>
  <w:style w:type="paragraph" w:customStyle="1" w:styleId="T2-Kasten-grau">
    <w:name w:val="T2-Kasten-grau"/>
    <w:basedOn w:val="T2-Kasten"/>
    <w:uiPriority w:val="99"/>
    <w:rsid w:val="00774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ind w:left="1134" w:right="1701"/>
    </w:pPr>
  </w:style>
  <w:style w:type="paragraph" w:customStyle="1" w:styleId="T2Liste">
    <w:name w:val="T2_Liste"/>
    <w:basedOn w:val="T2"/>
    <w:uiPriority w:val="99"/>
    <w:rsid w:val="00774EB1"/>
    <w:pPr>
      <w:numPr>
        <w:numId w:val="3"/>
      </w:numPr>
      <w:tabs>
        <w:tab w:val="clear" w:pos="568"/>
        <w:tab w:val="clear" w:pos="1134"/>
      </w:tabs>
      <w:spacing w:after="60"/>
    </w:pPr>
  </w:style>
  <w:style w:type="paragraph" w:customStyle="1" w:styleId="T210pt">
    <w:name w:val="T2_10pt"/>
    <w:basedOn w:val="T2"/>
    <w:uiPriority w:val="99"/>
    <w:rsid w:val="00774EB1"/>
    <w:rPr>
      <w:sz w:val="20"/>
      <w:szCs w:val="20"/>
    </w:rPr>
  </w:style>
  <w:style w:type="paragraph" w:customStyle="1" w:styleId="T2Linieoben">
    <w:name w:val="T2_Linie_oben"/>
    <w:basedOn w:val="T2"/>
    <w:next w:val="T2"/>
    <w:uiPriority w:val="99"/>
    <w:rsid w:val="00774EB1"/>
    <w:pPr>
      <w:pBdr>
        <w:top w:val="single" w:sz="8" w:space="1" w:color="auto"/>
      </w:pBdr>
    </w:pPr>
  </w:style>
  <w:style w:type="paragraph" w:customStyle="1" w:styleId="T2Linieunten">
    <w:name w:val="T2_Linie_unten"/>
    <w:basedOn w:val="T2"/>
    <w:next w:val="T2"/>
    <w:uiPriority w:val="99"/>
    <w:rsid w:val="00774EB1"/>
    <w:pPr>
      <w:pBdr>
        <w:bottom w:val="single" w:sz="8" w:space="1" w:color="auto"/>
      </w:pBdr>
    </w:pPr>
  </w:style>
  <w:style w:type="paragraph" w:customStyle="1" w:styleId="T3">
    <w:name w:val="T3"/>
    <w:basedOn w:val="T2"/>
    <w:uiPriority w:val="99"/>
    <w:rsid w:val="00774EB1"/>
    <w:pPr>
      <w:tabs>
        <w:tab w:val="left" w:pos="1701"/>
      </w:tabs>
      <w:ind w:left="1701"/>
    </w:pPr>
  </w:style>
  <w:style w:type="paragraph" w:customStyle="1" w:styleId="T3Einrckung">
    <w:name w:val="T3 Einrückung"/>
    <w:basedOn w:val="T3"/>
    <w:uiPriority w:val="99"/>
    <w:rsid w:val="00774EB1"/>
    <w:pPr>
      <w:tabs>
        <w:tab w:val="clear" w:pos="568"/>
        <w:tab w:val="clear" w:pos="1134"/>
        <w:tab w:val="clear" w:pos="1701"/>
      </w:tabs>
      <w:ind w:left="2268"/>
    </w:pPr>
  </w:style>
  <w:style w:type="paragraph" w:customStyle="1" w:styleId="T3Kasten">
    <w:name w:val="T3_Kasten"/>
    <w:basedOn w:val="T3"/>
    <w:uiPriority w:val="99"/>
    <w:rsid w:val="00774E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ind w:left="1814" w:right="1814"/>
    </w:pPr>
  </w:style>
  <w:style w:type="paragraph" w:customStyle="1" w:styleId="T3Kasten-grau">
    <w:name w:val="T3_Kasten-grau"/>
    <w:basedOn w:val="T3Kasten"/>
    <w:uiPriority w:val="99"/>
    <w:rsid w:val="00774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ind w:left="1701" w:right="1701"/>
    </w:pPr>
  </w:style>
  <w:style w:type="paragraph" w:customStyle="1" w:styleId="T3Linieoben">
    <w:name w:val="T3_Linie_oben"/>
    <w:basedOn w:val="T3"/>
    <w:next w:val="T3"/>
    <w:uiPriority w:val="99"/>
    <w:rsid w:val="00774EB1"/>
    <w:pPr>
      <w:pBdr>
        <w:top w:val="single" w:sz="8" w:space="1" w:color="auto"/>
      </w:pBdr>
    </w:pPr>
  </w:style>
  <w:style w:type="paragraph" w:customStyle="1" w:styleId="T3Linieunten">
    <w:name w:val="T3_Linie_unten"/>
    <w:basedOn w:val="T3"/>
    <w:next w:val="T3"/>
    <w:uiPriority w:val="99"/>
    <w:rsid w:val="00774EB1"/>
    <w:pPr>
      <w:pBdr>
        <w:bottom w:val="single" w:sz="8" w:space="1" w:color="auto"/>
      </w:pBdr>
    </w:pPr>
  </w:style>
  <w:style w:type="paragraph" w:customStyle="1" w:styleId="T4">
    <w:name w:val="T4"/>
    <w:basedOn w:val="T3"/>
    <w:uiPriority w:val="99"/>
    <w:rsid w:val="00E4625E"/>
    <w:pPr>
      <w:spacing w:before="40" w:after="40"/>
      <w:ind w:left="2268"/>
    </w:pPr>
  </w:style>
  <w:style w:type="paragraph" w:styleId="Titel">
    <w:name w:val="Title"/>
    <w:basedOn w:val="Standard"/>
    <w:link w:val="TitelZchn"/>
    <w:uiPriority w:val="99"/>
    <w:qFormat/>
    <w:rsid w:val="00774EB1"/>
    <w:pPr>
      <w:widowControl/>
      <w:autoSpaceDE/>
      <w:autoSpaceDN/>
      <w:adjustRightInd/>
      <w:spacing w:before="240" w:after="360"/>
      <w:jc w:val="center"/>
    </w:pPr>
    <w:rPr>
      <w:b/>
      <w:bCs/>
      <w:spacing w:val="20"/>
      <w:sz w:val="44"/>
      <w:szCs w:val="44"/>
    </w:rPr>
  </w:style>
  <w:style w:type="character" w:customStyle="1" w:styleId="TitelZchn">
    <w:name w:val="Titel Zchn"/>
    <w:link w:val="Titel"/>
    <w:uiPriority w:val="10"/>
    <w:rsid w:val="008544F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t0Unternehmensprofil">
    <w:name w:val="t0_Unternehmensprofil"/>
    <w:basedOn w:val="Standard"/>
    <w:uiPriority w:val="99"/>
    <w:qFormat/>
    <w:rsid w:val="00B35D4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before="240"/>
      <w:ind w:left="113" w:right="113"/>
    </w:pPr>
    <w:rPr>
      <w:b/>
      <w:bCs/>
      <w:sz w:val="28"/>
      <w:szCs w:val="28"/>
    </w:rPr>
  </w:style>
  <w:style w:type="table" w:styleId="Tabellenraster">
    <w:name w:val="Table Grid"/>
    <w:basedOn w:val="NormaleTabelle"/>
    <w:uiPriority w:val="99"/>
    <w:rsid w:val="00AA20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Liste">
    <w:name w:val="L_Liste"/>
    <w:basedOn w:val="L"/>
    <w:link w:val="LListeZchn"/>
    <w:qFormat/>
    <w:rsid w:val="002C7E5B"/>
    <w:pPr>
      <w:numPr>
        <w:ilvl w:val="1"/>
        <w:numId w:val="5"/>
      </w:numPr>
      <w:tabs>
        <w:tab w:val="left" w:pos="6096"/>
      </w:tabs>
    </w:pPr>
    <w:rPr>
      <w:rFonts w:cs="Arial"/>
    </w:rPr>
  </w:style>
  <w:style w:type="paragraph" w:customStyle="1" w:styleId="AufgabenNr">
    <w:name w:val="Aufgaben_Nr"/>
    <w:basedOn w:val="Standard"/>
    <w:next w:val="Standard"/>
    <w:rsid w:val="00792E31"/>
    <w:pPr>
      <w:keepNext/>
      <w:keepLines/>
      <w:widowControl/>
      <w:numPr>
        <w:numId w:val="6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0" w:color="auto" w:fill="FFFFFF"/>
      <w:tabs>
        <w:tab w:val="left" w:pos="1980"/>
        <w:tab w:val="right" w:pos="7938"/>
        <w:tab w:val="decimal" w:pos="9242"/>
      </w:tabs>
      <w:autoSpaceDE/>
      <w:autoSpaceDN/>
      <w:adjustRightInd/>
      <w:spacing w:after="20"/>
    </w:pPr>
    <w:rPr>
      <w:rFonts w:cs="Arial"/>
      <w:b/>
      <w:sz w:val="28"/>
      <w:szCs w:val="28"/>
    </w:rPr>
  </w:style>
  <w:style w:type="character" w:customStyle="1" w:styleId="LZchn">
    <w:name w:val="L Zchn"/>
    <w:basedOn w:val="Absatz-Standardschriftart"/>
    <w:link w:val="L"/>
    <w:rsid w:val="002C7E5B"/>
    <w:rPr>
      <w:rFonts w:ascii="Times New Roman" w:hAnsi="Times New Roman"/>
      <w:vanish/>
      <w:color w:val="FF0000"/>
      <w:sz w:val="20"/>
      <w:szCs w:val="20"/>
    </w:rPr>
  </w:style>
  <w:style w:type="character" w:customStyle="1" w:styleId="LListeZchn">
    <w:name w:val="L_Liste Zchn"/>
    <w:basedOn w:val="LZchn"/>
    <w:link w:val="LListe"/>
    <w:rsid w:val="002C7E5B"/>
    <w:rPr>
      <w:rFonts w:ascii="Times New Roman" w:hAnsi="Times New Roman" w:cs="Arial"/>
      <w:vanish/>
      <w:color w:val="FF0000"/>
      <w:sz w:val="20"/>
      <w:szCs w:val="20"/>
    </w:rPr>
  </w:style>
  <w:style w:type="paragraph" w:customStyle="1" w:styleId="Dok-Quelle">
    <w:name w:val="Dok-Quelle"/>
    <w:basedOn w:val="Standard"/>
    <w:next w:val="Standard"/>
    <w:autoRedefine/>
    <w:rsid w:val="00792E31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1260"/>
      </w:tabs>
      <w:autoSpaceDE/>
      <w:autoSpaceDN/>
      <w:adjustRightInd/>
      <w:spacing w:after="120"/>
      <w:ind w:left="1259" w:hanging="1259"/>
    </w:pPr>
    <w:rPr>
      <w:b/>
      <w:vanish/>
      <w:color w:val="008000"/>
      <w:sz w:val="16"/>
      <w:szCs w:val="16"/>
    </w:rPr>
  </w:style>
  <w:style w:type="character" w:customStyle="1" w:styleId="L0Zchn">
    <w:name w:val="L0 Zchn"/>
    <w:basedOn w:val="LZchn"/>
    <w:link w:val="L0"/>
    <w:rsid w:val="00DB7B12"/>
    <w:rPr>
      <w:rFonts w:ascii="Times New Roman" w:hAnsi="Times New Roman"/>
      <w:vanish/>
      <w:color w:val="FF0000"/>
      <w:sz w:val="20"/>
      <w:szCs w:val="20"/>
    </w:rPr>
  </w:style>
  <w:style w:type="character" w:customStyle="1" w:styleId="LLsungshinweisZchn">
    <w:name w:val="L_Lösungshinweis Zchn"/>
    <w:basedOn w:val="L0Zchn"/>
    <w:link w:val="LLsungshinweis"/>
    <w:uiPriority w:val="99"/>
    <w:rsid w:val="00B35D4B"/>
    <w:rPr>
      <w:rFonts w:ascii="Times New Roman" w:hAnsi="Times New Roman"/>
      <w:b/>
      <w:bCs/>
      <w:vanish/>
      <w:color w:val="FF0000"/>
      <w:sz w:val="28"/>
      <w:szCs w:val="28"/>
      <w:shd w:val="clear" w:color="auto" w:fill="FFFF99"/>
    </w:rPr>
  </w:style>
  <w:style w:type="paragraph" w:customStyle="1" w:styleId="Dok-Aufgabentyp">
    <w:name w:val="Dok-Aufgabentyp"/>
    <w:basedOn w:val="Dok-Einsatz"/>
    <w:rsid w:val="00792E31"/>
    <w:pPr>
      <w:tabs>
        <w:tab w:val="left" w:pos="2520"/>
        <w:tab w:val="left" w:pos="4536"/>
        <w:tab w:val="right" w:pos="6804"/>
        <w:tab w:val="left" w:pos="7881"/>
      </w:tabs>
    </w:pPr>
    <w:rPr>
      <w:color w:val="0000FF"/>
    </w:rPr>
  </w:style>
  <w:style w:type="paragraph" w:customStyle="1" w:styleId="Dok-Einsatz">
    <w:name w:val="Dok-Einsatz"/>
    <w:basedOn w:val="L"/>
    <w:next w:val="Dok-Aufgabentyp"/>
    <w:autoRedefine/>
    <w:rsid w:val="00792E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1260"/>
      </w:tabs>
      <w:ind w:left="1259" w:hanging="1259"/>
    </w:pPr>
    <w:rPr>
      <w:rFonts w:ascii="Arial" w:hAnsi="Arial" w:cs="Arial"/>
      <w:color w:val="FF00FF"/>
      <w:sz w:val="16"/>
      <w:szCs w:val="16"/>
    </w:rPr>
  </w:style>
  <w:style w:type="paragraph" w:customStyle="1" w:styleId="Dok-Lsungshinweis">
    <w:name w:val="Dok-Lösungshinweis"/>
    <w:basedOn w:val="Standard"/>
    <w:rsid w:val="00792E31"/>
    <w:pPr>
      <w:keepLines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clear" w:color="auto" w:fill="CCFFCC"/>
      <w:tabs>
        <w:tab w:val="left" w:pos="5670"/>
        <w:tab w:val="right" w:pos="7372"/>
      </w:tabs>
      <w:autoSpaceDE/>
      <w:autoSpaceDN/>
      <w:adjustRightInd/>
      <w:spacing w:before="160" w:after="60" w:line="240" w:lineRule="atLeast"/>
      <w:jc w:val="both"/>
    </w:pPr>
    <w:rPr>
      <w:vanish/>
      <w:color w:val="FF0000"/>
      <w:sz w:val="28"/>
      <w:szCs w:val="20"/>
    </w:rPr>
  </w:style>
  <w:style w:type="paragraph" w:customStyle="1" w:styleId="AufgabenNrLehrerneueSeite">
    <w:name w:val="Aufgaben_Nr_Lehrer_neue_Seite"/>
    <w:basedOn w:val="Standard"/>
    <w:next w:val="AufgabenNr"/>
    <w:rsid w:val="00792E31"/>
    <w:pPr>
      <w:keepNext/>
      <w:keepLines/>
      <w:pageBreakBefore/>
      <w:widowControl/>
      <w:suppressLineNumbers/>
      <w:tabs>
        <w:tab w:val="left" w:pos="3969"/>
        <w:tab w:val="left" w:pos="5670"/>
        <w:tab w:val="right" w:pos="7372"/>
      </w:tabs>
      <w:autoSpaceDE/>
      <w:autoSpaceDN/>
      <w:adjustRightInd/>
      <w:jc w:val="both"/>
    </w:pPr>
    <w:rPr>
      <w:vanish/>
      <w:color w:val="FF0000"/>
      <w:sz w:val="16"/>
      <w:szCs w:val="20"/>
    </w:rPr>
  </w:style>
  <w:style w:type="paragraph" w:customStyle="1" w:styleId="AufgabenNrneueSeite">
    <w:name w:val="Aufgaben_Nr_neue_Seite"/>
    <w:basedOn w:val="Standard"/>
    <w:next w:val="AufgabenNrLehrerneueSeite"/>
    <w:autoRedefine/>
    <w:rsid w:val="00792E31"/>
    <w:pPr>
      <w:keepNext/>
      <w:keepLines/>
      <w:widowControl/>
      <w:suppressLineNumbers/>
      <w:tabs>
        <w:tab w:val="left" w:pos="980"/>
        <w:tab w:val="left" w:pos="3969"/>
        <w:tab w:val="right" w:pos="5387"/>
        <w:tab w:val="left" w:pos="5670"/>
        <w:tab w:val="right" w:pos="7372"/>
        <w:tab w:val="decimal" w:pos="9356"/>
      </w:tabs>
      <w:autoSpaceDE/>
      <w:autoSpaceDN/>
      <w:adjustRightInd/>
      <w:spacing w:before="20"/>
      <w:jc w:val="both"/>
    </w:pPr>
    <w:rPr>
      <w:rFonts w:cs="Arial"/>
      <w:sz w:val="16"/>
    </w:rPr>
  </w:style>
  <w:style w:type="paragraph" w:customStyle="1" w:styleId="Dok-Lehrplan">
    <w:name w:val="Dok-Lehrplan"/>
    <w:basedOn w:val="Dok-Aufgabentyp"/>
    <w:rsid w:val="00792E31"/>
    <w:pPr>
      <w:keepNext/>
      <w:keepLines/>
    </w:pPr>
  </w:style>
  <w:style w:type="paragraph" w:customStyle="1" w:styleId="Dok-Lehrerinfo">
    <w:name w:val="Dok-Lehrerinfo"/>
    <w:basedOn w:val="Standard"/>
    <w:rsid w:val="00792E31"/>
    <w:pPr>
      <w:keepNext/>
      <w:keepLines/>
      <w:widowControl/>
      <w:p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pBdr>
      <w:shd w:val="clear" w:color="auto" w:fill="C6D9F1"/>
      <w:tabs>
        <w:tab w:val="left" w:pos="1260"/>
      </w:tabs>
      <w:autoSpaceDE/>
      <w:autoSpaceDN/>
      <w:adjustRightInd/>
      <w:spacing w:before="120"/>
      <w:ind w:left="1259" w:hanging="1259"/>
    </w:pPr>
    <w:rPr>
      <w:rFonts w:cs="Arial"/>
      <w:b/>
      <w:vanish/>
      <w:color w:val="FF0000"/>
      <w:sz w:val="32"/>
      <w:szCs w:val="16"/>
    </w:rPr>
  </w:style>
  <w:style w:type="character" w:customStyle="1" w:styleId="T0Char">
    <w:name w:val="T0 Char"/>
    <w:link w:val="T0"/>
    <w:rsid w:val="00792E31"/>
    <w:rPr>
      <w:rFonts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13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13CD"/>
    <w:rPr>
      <w:rFonts w:ascii="Tahoma" w:hAnsi="Tahoma" w:cs="Tahoma"/>
      <w:sz w:val="16"/>
      <w:szCs w:val="16"/>
    </w:rPr>
  </w:style>
  <w:style w:type="paragraph" w:customStyle="1" w:styleId="tLernfeldKopf-Titel">
    <w:name w:val="t_Lernfeld_Kopf-Titel"/>
    <w:basedOn w:val="Standard"/>
    <w:rsid w:val="009129E1"/>
    <w:rPr>
      <w:b/>
    </w:rPr>
  </w:style>
  <w:style w:type="paragraph" w:customStyle="1" w:styleId="LLehrerversion">
    <w:name w:val="L_Lehrerversion"/>
    <w:basedOn w:val="Standard"/>
    <w:rsid w:val="003542F2"/>
    <w:pPr>
      <w:tabs>
        <w:tab w:val="center" w:pos="6804"/>
        <w:tab w:val="right" w:pos="13608"/>
      </w:tabs>
    </w:pPr>
    <w:rPr>
      <w:rFonts w:ascii="Arial Fett" w:hAnsi="Arial Fett"/>
      <w:b/>
      <w:bCs/>
      <w:vanish/>
      <w:color w:val="FFFFFF" w:themeColor="background1"/>
      <w:sz w:val="44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character" w:styleId="Hyperlink">
    <w:name w:val="Hyperlink"/>
    <w:basedOn w:val="Absatz-Standardschriftart"/>
    <w:uiPriority w:val="99"/>
    <w:unhideWhenUsed/>
    <w:rsid w:val="008932A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932A5"/>
    <w:rPr>
      <w:color w:val="800080" w:themeColor="followedHyperlink"/>
      <w:u w:val="single"/>
    </w:rPr>
  </w:style>
  <w:style w:type="paragraph" w:customStyle="1" w:styleId="QuellGenehmigung">
    <w:name w:val="Quell_Genehmigung"/>
    <w:basedOn w:val="Standard"/>
    <w:rsid w:val="00F14BDE"/>
    <w:pPr>
      <w:widowControl/>
      <w:autoSpaceDE/>
      <w:autoSpaceDN/>
      <w:adjustRightInd/>
      <w:spacing w:before="120" w:after="120"/>
      <w:jc w:val="both"/>
    </w:pPr>
    <w:rPr>
      <w:rFonts w:eastAsiaTheme="minorHAnsi" w:cs="Arial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rsid w:val="00297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03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6034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36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38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39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40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41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42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tmp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ne%20Epp\Desktop\WXX-LF00-LS00-Titel-Lernsituation-Vorlag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HR-Status xmlns="0aea432c-8581-4dab-8663-64334cea7952" xsi:nil="true"/>
    <LS_x002f_LK xmlns="0aea432c-8581-4dab-8663-64334cea7952"/>
    <Dateitendung xmlns="0aea432c-8581-4dab-8663-64334cea7952" xsi:nil="true"/>
    <Ausbildungsberufe_Katalog xmlns="6aaef51a-1860-4803-b3b3-01a29f35d50a" xsi:nil="true"/>
    <LS-HR-Teams xmlns="0aea432c-8581-4dab-8663-64334cea7952"/>
    <Dateizweck xmlns="0aea432c-8581-4dab-8663-64334cea79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5285528CFE143AAA7230FA58F88D7" ma:contentTypeVersion="15" ma:contentTypeDescription="Ein neues Dokument erstellen." ma:contentTypeScope="" ma:versionID="3f729b8ec4c56aa3f9ec7f4a71034f1e">
  <xsd:schema xmlns:xsd="http://www.w3.org/2001/XMLSchema" xmlns:p="http://schemas.microsoft.com/office/2006/metadata/properties" xmlns:ns2="0aea432c-8581-4dab-8663-64334cea7952" xmlns:ns3="6aaef51a-1860-4803-b3b3-01a29f35d50a" targetNamespace="http://schemas.microsoft.com/office/2006/metadata/properties" ma:root="true" ma:fieldsID="36b6312f36455905c4eb434db6ee57dd" ns2:_="" ns3:_="">
    <xsd:import namespace="0aea432c-8581-4dab-8663-64334cea7952"/>
    <xsd:import namespace="6aaef51a-1860-4803-b3b3-01a29f35d50a"/>
    <xsd:element name="properties">
      <xsd:complexType>
        <xsd:sequence>
          <xsd:element name="documentManagement">
            <xsd:complexType>
              <xsd:all>
                <xsd:element ref="ns2:Dateitendung" minOccurs="0"/>
                <xsd:element ref="ns2:Dateizweck" minOccurs="0"/>
                <xsd:element ref="ns2:HR-Status" minOccurs="0"/>
                <xsd:element ref="ns2:LS_x002f_LK" minOccurs="0"/>
                <xsd:element ref="ns2:LS-HR-Teams" minOccurs="0"/>
                <xsd:element ref="ns3:Ausbildungsberufe_Katalog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aea432c-8581-4dab-8663-64334cea7952" elementFormDefault="qualified">
    <xsd:import namespace="http://schemas.microsoft.com/office/2006/documentManagement/types"/>
    <xsd:element name="Dateitendung" ma:index="8" nillable="true" ma:displayName="Dateitendung" ma:default="----" ma:description="Dateityp: doc, xls, ppt, pdf, jpg etc." ma:format="RadioButtons" ma:internalName="Dateitendung">
      <xsd:simpleType>
        <xsd:union memberTypes="dms:Text">
          <xsd:simpleType>
            <xsd:restriction base="dms:Choice">
              <xsd:enumeration value="----"/>
              <xsd:enumeration value="doc"/>
              <xsd:enumeration value="dot"/>
              <xsd:enumeration value="docm"/>
              <xsd:enumeration value="docx"/>
              <xsd:enumeration value="dotm"/>
              <xsd:enumeration value="xls"/>
              <xsd:enumeration value="xlsx"/>
              <xsd:enumeration value="xlsm"/>
              <xsd:enumeration value="ppt"/>
              <xsd:enumeration value="pptm"/>
              <xsd:enumeration value="pptx"/>
              <xsd:enumeration value="pdf"/>
              <xsd:enumeration value="jpg"/>
              <xsd:enumeration value="bmp"/>
              <xsd:enumeration value="png"/>
              <xsd:enumeration value="tiff"/>
              <xsd:enumeration value="Bild"/>
              <xsd:enumeration value="Ton"/>
              <xsd:enumeration value="Video"/>
            </xsd:restriction>
          </xsd:simpleType>
        </xsd:union>
      </xsd:simpleType>
    </xsd:element>
    <xsd:element name="Dateizweck" ma:index="9" nillable="true" ma:displayName="Dateizweck" ma:default="------" ma:format="Dropdown" ma:internalName="Dateizweck">
      <xsd:simpleType>
        <xsd:restriction base="dms:Choice">
          <xsd:enumeration value="------"/>
          <xsd:enumeration value="Zielanalyse"/>
          <xsd:enumeration value="did. Jahresplan"/>
          <xsd:enumeration value="AO, RLP etc."/>
          <xsd:enumeration value="Lernsituation"/>
          <xsd:enumeration value="Lernerfolgskontrolle"/>
          <xsd:enumeration value="Prüfungsaufgabe"/>
          <xsd:enumeration value="LS-Tools"/>
          <xsd:enumeration value="LF-Informationen"/>
        </xsd:restriction>
      </xsd:simpleType>
    </xsd:element>
    <xsd:element name="HR-Status" ma:index="10" nillable="true" ma:displayName="HR-Status" ma:default="----" ma:format="Dropdown" ma:internalName="HR_x002d_Status">
      <xsd:simpleType>
        <xsd:restriction base="dms:Choice">
          <xsd:enumeration value="----"/>
          <xsd:enumeration value="1 In Planung"/>
          <xsd:enumeration value="2 Manuskriptstatus"/>
          <xsd:enumeration value="3 fachlich geprüft"/>
          <xsd:enumeration value="4 lernfeld geprüft"/>
          <xsd:enumeration value="5 LS-DOT geprüft"/>
          <xsd:enumeration value="6 Druckfertig"/>
          <xsd:enumeration value="7 PDF-erstellt"/>
          <xsd:enumeration value="8 publiziert"/>
        </xsd:restriction>
      </xsd:simpleType>
    </xsd:element>
    <xsd:element name="LS_x002f_LK" ma:index="11" nillable="true" ma:displayName="LS/LK" ma:description="LS/LK-Verzeichnis" ma:list="{4102e1d1-4265-48a7-ab0f-17d83d2c5b3c}" ma:internalName="LS_x002F_LK" ma:showField="Dateiname" ma:web="0aea432c-8581-4dab-8663-64334cea7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S-HR-Teams" ma:index="12" nillable="true" ma:displayName="LS-HR-Teams" ma:list="{b4deaee5-b928-415d-8915-e058124d6f7d}" ma:internalName="LS_x002d_HR_x002d_Teams" ma:showField="Title" ma:web="0aea432c-8581-4dab-8663-64334cea7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6aaef51a-1860-4803-b3b3-01a29f35d50a" elementFormDefault="qualified">
    <xsd:import namespace="http://schemas.microsoft.com/office/2006/documentManagement/types"/>
    <xsd:element name="Ausbildungsberufe_Katalog" ma:index="13" nillable="true" ma:displayName="Ausbildungsberuf" ma:description="Ausbildungsberuf Abkürzung" ma:list="{e82d9168-0fe2-491d-b24a-a89595018e2d}" ma:internalName="Ausbildungsberufe_Katalog" ma:readOnly="false" ma:showField="Abk_x00fc_rzung" ma:web="6aaef51a-1860-4803-b3b3-01a29f35d50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22495-26E0-4384-B741-797866B30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A8AF63-D7B0-4A11-ACD9-0576FD233A67}">
  <ds:schemaRefs>
    <ds:schemaRef ds:uri="http://schemas.microsoft.com/office/2006/documentManagement/types"/>
    <ds:schemaRef ds:uri="http://purl.org/dc/elements/1.1/"/>
    <ds:schemaRef ds:uri="http://purl.org/dc/dcmitype/"/>
    <ds:schemaRef ds:uri="0aea432c-8581-4dab-8663-64334cea7952"/>
    <ds:schemaRef ds:uri="http://purl.org/dc/terms/"/>
    <ds:schemaRef ds:uri="http://schemas.microsoft.com/office/2006/metadata/properties"/>
    <ds:schemaRef ds:uri="http://schemas.openxmlformats.org/package/2006/metadata/core-properties"/>
    <ds:schemaRef ds:uri="6aaef51a-1860-4803-b3b3-01a29f35d50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FAC8242-BB25-4BD9-8884-33DE23BB2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a432c-8581-4dab-8663-64334cea7952"/>
    <ds:schemaRef ds:uri="6aaef51a-1860-4803-b3b3-01a29f35d50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AACB221-CE55-485A-A4E7-366CD9D07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WXX-LF00-LS00-Titel-Lernsituation-Vorlage.dotm</Template>
  <TotalTime>0</TotalTime>
  <Pages>2</Pages>
  <Words>20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Manager</Manager>
  <Company>Walter-Eucken-Schule</Company>
  <LinksUpToDate>false</LinksUpToDate>
  <CharactersWithSpaces>152</CharactersWithSpaces>
  <SharedDoc>false</SharedDoc>
  <HyperlinkBase>hyperlingbasis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Stichwort Schlüsselwort</cp:keywords>
  <dc:description/>
  <cp:lastModifiedBy>Werner, Uwe (ZSL)</cp:lastModifiedBy>
  <cp:revision>19</cp:revision>
  <cp:lastPrinted>2018-12-13T15:16:00Z</cp:lastPrinted>
  <dcterms:created xsi:type="dcterms:W3CDTF">2019-02-03T11:15:00Z</dcterms:created>
  <dcterms:modified xsi:type="dcterms:W3CDTF">2019-11-14T10:57:00Z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0x0101009025285528CFE143AAA7230FA58F88D7</vt:lpwstr>
  </property>
  <property fmtid="{D5CDD505-2E9C-101B-9397-08002B2CF9AE}" pid="3" name="PDF-Prüfung">
    <vt:lpwstr>---</vt:lpwstr>
  </property>
  <property fmtid="{D5CDD505-2E9C-101B-9397-08002B2CF9AE}" pid="4" name="Schuljahr">
    <vt:lpwstr>-----</vt:lpwstr>
  </property>
  <property fmtid="{D5CDD505-2E9C-101B-9397-08002B2CF9AE}" pid="5" name="RP">
    <vt:lpwstr>----</vt:lpwstr>
  </property>
  <property fmtid="{D5CDD505-2E9C-101B-9397-08002B2CF9AE}" pid="6" name="Zweck">
    <vt:lpwstr>------</vt:lpwstr>
  </property>
  <property fmtid="{D5CDD505-2E9C-101B-9397-08002B2CF9AE}" pid="7" name="KTL-geprüft">
    <vt:lpwstr>-----</vt:lpwstr>
  </property>
</Properties>
</file>