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9"/>
        <w:gridCol w:w="7320"/>
      </w:tblGrid>
      <w:tr w:rsidR="00F046E3" w:rsidRPr="009F0B68" w14:paraId="7BD7EC29" w14:textId="77777777" w:rsidTr="009C6AEE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BD7EC28" w14:textId="77777777" w:rsidR="00F046E3" w:rsidRPr="006A5324" w:rsidRDefault="00F046E3" w:rsidP="007F47DC">
            <w:pPr>
              <w:pStyle w:val="tLernfeldKopf"/>
            </w:pPr>
            <w:r w:rsidRPr="006A5324">
              <w:t>Lernsituation</w:t>
            </w:r>
          </w:p>
        </w:tc>
      </w:tr>
      <w:tr w:rsidR="00F046E3" w:rsidRPr="009129E1" w14:paraId="7BD7EC2C" w14:textId="77777777" w:rsidTr="0047666E">
        <w:tc>
          <w:tcPr>
            <w:tcW w:w="22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BD7EC2A" w14:textId="6F787606" w:rsidR="00F046E3" w:rsidRPr="009129E1" w:rsidRDefault="00F046E3" w:rsidP="00355F3E">
            <w:pPr>
              <w:pStyle w:val="tLernfeldKopf-Titel"/>
            </w:pPr>
            <w:r w:rsidRPr="009129E1">
              <w:t>W</w:t>
            </w:r>
            <w:r w:rsidR="00355F3E">
              <w:t>BM</w:t>
            </w:r>
            <w:r w:rsidRPr="009129E1">
              <w:t>-LF</w:t>
            </w:r>
            <w:r w:rsidR="005A635A">
              <w:t>12</w:t>
            </w:r>
            <w:r w:rsidRPr="009129E1">
              <w:t>-LS0</w:t>
            </w:r>
            <w:r w:rsidR="005A635A">
              <w:t>9</w:t>
            </w:r>
          </w:p>
        </w:tc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7EC2B" w14:textId="2D77DED3" w:rsidR="00F046E3" w:rsidRPr="009129E1" w:rsidRDefault="005A635A" w:rsidP="006A5E7E">
            <w:pPr>
              <w:pStyle w:val="tLernfeldKopf-Titel"/>
            </w:pPr>
            <w:r>
              <w:t>Reisekosten abrechnen</w:t>
            </w:r>
            <w:r w:rsidR="006C114F">
              <w:t xml:space="preserve"> </w:t>
            </w:r>
            <w:r w:rsidR="006860BA">
              <w:t>(</w:t>
            </w:r>
            <w:proofErr w:type="spellStart"/>
            <w:r w:rsidR="006C114F">
              <w:t>app</w:t>
            </w:r>
            <w:proofErr w:type="spellEnd"/>
            <w:r w:rsidR="006C114F">
              <w:t>-basiert</w:t>
            </w:r>
            <w:r w:rsidR="006860BA">
              <w:t>)</w:t>
            </w:r>
          </w:p>
        </w:tc>
      </w:tr>
      <w:tr w:rsidR="0047666E" w:rsidRPr="009129E1" w14:paraId="20F0F865" w14:textId="77777777" w:rsidTr="009C6AEE">
        <w:tc>
          <w:tcPr>
            <w:tcW w:w="2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3469A" w14:textId="77777777" w:rsidR="0047666E" w:rsidRPr="009129E1" w:rsidRDefault="0047666E" w:rsidP="00355F3E">
            <w:pPr>
              <w:pStyle w:val="tLernfeldKopf-Titel"/>
            </w:pPr>
          </w:p>
        </w:tc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84D79" w14:textId="1819531C" w:rsidR="0047666E" w:rsidRDefault="0047666E" w:rsidP="006A5E7E">
            <w:pPr>
              <w:pStyle w:val="tLernfeldKopf-Titel"/>
            </w:pPr>
            <w:r>
              <w:t>2 Stunden</w:t>
            </w:r>
          </w:p>
        </w:tc>
      </w:tr>
    </w:tbl>
    <w:p w14:paraId="7BD7EC2E" w14:textId="2903F153" w:rsidR="00F046E3" w:rsidRPr="00B4537C" w:rsidRDefault="00A4691B" w:rsidP="00D85AAD">
      <w:pPr>
        <w:pStyle w:val="t0Unternehmensprofil"/>
        <w:spacing w:after="240"/>
      </w:pPr>
      <w:r>
        <w:t>Situation</w:t>
      </w:r>
    </w:p>
    <w:p w14:paraId="7BD7EC2F" w14:textId="56061A9D" w:rsidR="009632A1" w:rsidRDefault="00F55053" w:rsidP="002C585D">
      <w:pPr>
        <w:pStyle w:val="T"/>
      </w:pPr>
      <w:r>
        <w:t xml:space="preserve">Sie </w:t>
      </w:r>
      <w:r w:rsidR="00F02EF4">
        <w:t xml:space="preserve">arbeiten </w:t>
      </w:r>
      <w:r w:rsidR="00D220E7">
        <w:t xml:space="preserve">beim Dienstreisemanagement der </w:t>
      </w:r>
      <w:proofErr w:type="spellStart"/>
      <w:r w:rsidR="00B66C94">
        <w:t>Möbel</w:t>
      </w:r>
      <w:r w:rsidR="00D220E7">
        <w:t>Plus</w:t>
      </w:r>
      <w:proofErr w:type="spellEnd"/>
      <w:r w:rsidR="00D220E7">
        <w:t xml:space="preserve"> GmbH</w:t>
      </w:r>
      <w:r w:rsidR="00F61DF2">
        <w:t xml:space="preserve"> in Stuttgart, Königstr. 88. Sie </w:t>
      </w:r>
      <w:r w:rsidR="00D220E7">
        <w:t xml:space="preserve">sind auch für die Reisekostenabrechnungen der Kolleginnen und Kollegen zuständig. </w:t>
      </w:r>
    </w:p>
    <w:p w14:paraId="2FC03E14" w14:textId="7D1A4207" w:rsidR="00A52F90" w:rsidRDefault="00A52F90" w:rsidP="002C585D">
      <w:pPr>
        <w:pStyle w:val="T"/>
      </w:pPr>
    </w:p>
    <w:p w14:paraId="736412A8" w14:textId="75AC584E" w:rsidR="00A52F90" w:rsidRDefault="00F61DF2" w:rsidP="002C585D">
      <w:pPr>
        <w:pStyle w:val="T"/>
      </w:pPr>
      <w:r>
        <w:t xml:space="preserve">Heute erhalten Sie von der Abteilungsleiterin, Frau </w:t>
      </w:r>
      <w:proofErr w:type="spellStart"/>
      <w:r>
        <w:t>Leonita</w:t>
      </w:r>
      <w:proofErr w:type="spellEnd"/>
      <w:r>
        <w:t xml:space="preserve"> Schöngeist, eine E-Mail mit der Bitte, sich mit der Reisekostenabrechnung auseinander zu setzten. </w:t>
      </w:r>
    </w:p>
    <w:p w14:paraId="4B62D80E" w14:textId="2A077857" w:rsidR="00D220E7" w:rsidRDefault="00D220E7" w:rsidP="002C585D">
      <w:pPr>
        <w:pStyle w:val="T"/>
      </w:pPr>
    </w:p>
    <w:p w14:paraId="7BD7EC30" w14:textId="50A61075" w:rsidR="00F55053" w:rsidRDefault="00F61DF2" w:rsidP="002C585D">
      <w:pPr>
        <w:pStyle w:val="T"/>
      </w:pPr>
      <w:r>
        <w:t xml:space="preserve">Hierbei sollen Sie auch eine durchgeführte Reise abrechnen. Frau Silvia Geiger besuchte in diesem Jahr die </w:t>
      </w:r>
      <w:proofErr w:type="spellStart"/>
      <w:r>
        <w:t>Orgatec</w:t>
      </w:r>
      <w:proofErr w:type="spellEnd"/>
      <w:r>
        <w:t xml:space="preserve"> in Köln. </w:t>
      </w:r>
      <w:r w:rsidR="00B33AB1">
        <w:t xml:space="preserve">Die </w:t>
      </w:r>
      <w:proofErr w:type="spellStart"/>
      <w:r w:rsidR="00B33AB1">
        <w:t>Orgatec</w:t>
      </w:r>
      <w:proofErr w:type="spellEnd"/>
      <w:r w:rsidR="00B33AB1">
        <w:t xml:space="preserve"> ist die internationale Leitmesse für Ausstattung und Einrichtung von Büro und Objekt</w:t>
      </w:r>
      <w:r w:rsidR="00B66C94">
        <w:t>möbeln</w:t>
      </w:r>
      <w:r w:rsidR="00B33AB1">
        <w:t xml:space="preserve">. Die Messe findet alle zwei Jahre in Köln statt und gilt als Weichensteller und Impulsgeber </w:t>
      </w:r>
      <w:r w:rsidR="00A52F90">
        <w:t>für die</w:t>
      </w:r>
      <w:r w:rsidR="00B33AB1">
        <w:t xml:space="preserve"> Branche </w:t>
      </w:r>
      <w:r w:rsidR="00A52F90">
        <w:t>der</w:t>
      </w:r>
      <w:r w:rsidR="00B33AB1">
        <w:t xml:space="preserve"> Büro- und Geschäftsimmobilien.</w:t>
      </w:r>
      <w:r w:rsidR="00F85370">
        <w:t xml:space="preserve"> </w:t>
      </w:r>
      <w:r w:rsidR="007343CA">
        <w:t xml:space="preserve">In diesem Jahr reiste Frau Silvia Geiger am 23. Oktober um 07:51 Uhr ab Stuttgart </w:t>
      </w:r>
      <w:r w:rsidR="00E53DC4">
        <w:t xml:space="preserve">mit der Bahn </w:t>
      </w:r>
      <w:r w:rsidR="007343CA">
        <w:t>nach Köln. Die Rückfahrt tritt sie am 26. Oktober um 16:20 Uhr an.</w:t>
      </w:r>
    </w:p>
    <w:p w14:paraId="5EFF2715" w14:textId="77777777" w:rsidR="00F61DF2" w:rsidRDefault="00F61DF2" w:rsidP="002C585D">
      <w:pPr>
        <w:pStyle w:val="T"/>
      </w:pPr>
    </w:p>
    <w:p w14:paraId="7BD7EC32" w14:textId="734C2EC2" w:rsidR="00356342" w:rsidRPr="00B4537C" w:rsidRDefault="00CF6301" w:rsidP="00D85AAD">
      <w:pPr>
        <w:pStyle w:val="t0Auftrge"/>
        <w:spacing w:after="240"/>
      </w:pPr>
      <w:bookmarkStart w:id="0" w:name="_Hlk523307081"/>
      <w:r>
        <w:t>Aufträge</w:t>
      </w:r>
    </w:p>
    <w:bookmarkEnd w:id="0"/>
    <w:p w14:paraId="781B74E0" w14:textId="77777777" w:rsidR="00AC1C7C" w:rsidRDefault="00213DC7" w:rsidP="00F61DF2">
      <w:pPr>
        <w:pStyle w:val="T1"/>
        <w:numPr>
          <w:ilvl w:val="0"/>
          <w:numId w:val="33"/>
        </w:numPr>
        <w:tabs>
          <w:tab w:val="clear" w:pos="568"/>
        </w:tabs>
        <w:ind w:left="392"/>
        <w:rPr>
          <w:vanish w:val="0"/>
        </w:rPr>
      </w:pPr>
      <w:r w:rsidRPr="00213DC7">
        <w:rPr>
          <w:vanish w:val="0"/>
        </w:rPr>
        <w:t xml:space="preserve">Informieren Sie sich in Partnerarbeit jeweils über </w:t>
      </w:r>
      <w:r w:rsidRPr="00213DC7">
        <w:rPr>
          <w:b/>
          <w:vanish w:val="0"/>
        </w:rPr>
        <w:t>eine</w:t>
      </w:r>
      <w:r w:rsidRPr="00213DC7">
        <w:rPr>
          <w:vanish w:val="0"/>
        </w:rPr>
        <w:t xml:space="preserve"> abrechnungsfähige Kostenart </w:t>
      </w:r>
      <w:r w:rsidR="00AC1C7C">
        <w:rPr>
          <w:vanish w:val="0"/>
        </w:rPr>
        <w:t xml:space="preserve">(Fahrtkosten, Übernachtungskosten, Verpflegungskosten und sonstige Kosten) </w:t>
      </w:r>
      <w:r w:rsidRPr="00213DC7">
        <w:rPr>
          <w:vanish w:val="0"/>
        </w:rPr>
        <w:t xml:space="preserve">bei Geschäftsreisen und stellen Sie diese in einem </w:t>
      </w:r>
      <w:proofErr w:type="spellStart"/>
      <w:r w:rsidR="0056560F">
        <w:rPr>
          <w:vanish w:val="0"/>
        </w:rPr>
        <w:t>MindMap</w:t>
      </w:r>
      <w:proofErr w:type="spellEnd"/>
      <w:r w:rsidR="0056560F">
        <w:rPr>
          <w:vanish w:val="0"/>
        </w:rPr>
        <w:t xml:space="preserve"> (z. B. mit der App </w:t>
      </w:r>
      <w:proofErr w:type="spellStart"/>
      <w:r w:rsidR="0056560F">
        <w:rPr>
          <w:vanish w:val="0"/>
        </w:rPr>
        <w:t>Mindly</w:t>
      </w:r>
      <w:proofErr w:type="spellEnd"/>
      <w:r w:rsidR="0056560F">
        <w:rPr>
          <w:vanish w:val="0"/>
        </w:rPr>
        <w:t>)</w:t>
      </w:r>
      <w:r w:rsidR="00AC1C7C">
        <w:rPr>
          <w:vanish w:val="0"/>
        </w:rPr>
        <w:t xml:space="preserve"> zusammen.</w:t>
      </w:r>
    </w:p>
    <w:p w14:paraId="3AD4EBA2" w14:textId="77777777" w:rsidR="00AC1C7C" w:rsidRDefault="00213DC7" w:rsidP="00F61DF2">
      <w:pPr>
        <w:pStyle w:val="T1"/>
        <w:numPr>
          <w:ilvl w:val="0"/>
          <w:numId w:val="33"/>
        </w:numPr>
        <w:tabs>
          <w:tab w:val="clear" w:pos="568"/>
        </w:tabs>
        <w:ind w:left="392"/>
        <w:rPr>
          <w:vanish w:val="0"/>
        </w:rPr>
      </w:pPr>
      <w:r w:rsidRPr="00213DC7">
        <w:rPr>
          <w:vanish w:val="0"/>
        </w:rPr>
        <w:t xml:space="preserve">Recherchieren Sie hierzu auch die aktuellen abrechnungsfähigen Kosten gem. dem </w:t>
      </w:r>
      <w:proofErr w:type="spellStart"/>
      <w:r w:rsidRPr="00213DC7">
        <w:rPr>
          <w:vanish w:val="0"/>
        </w:rPr>
        <w:t>EstG</w:t>
      </w:r>
      <w:proofErr w:type="spellEnd"/>
      <w:r w:rsidRPr="00213DC7">
        <w:rPr>
          <w:vanish w:val="0"/>
        </w:rPr>
        <w:t>.</w:t>
      </w:r>
    </w:p>
    <w:p w14:paraId="4F0FB42D" w14:textId="44B6FB56" w:rsidR="00213DC7" w:rsidRDefault="0056560F" w:rsidP="00F61DF2">
      <w:pPr>
        <w:pStyle w:val="T1"/>
        <w:numPr>
          <w:ilvl w:val="0"/>
          <w:numId w:val="33"/>
        </w:numPr>
        <w:tabs>
          <w:tab w:val="clear" w:pos="568"/>
        </w:tabs>
        <w:ind w:left="392"/>
        <w:rPr>
          <w:vanish w:val="0"/>
        </w:rPr>
      </w:pPr>
      <w:r>
        <w:rPr>
          <w:vanish w:val="0"/>
        </w:rPr>
        <w:t xml:space="preserve">Stellen Sie anschließend Ihr Ergebnis </w:t>
      </w:r>
      <w:r w:rsidR="00A4691B">
        <w:rPr>
          <w:vanish w:val="0"/>
        </w:rPr>
        <w:t xml:space="preserve">Ihren Kolleginnen und Kollegen </w:t>
      </w:r>
      <w:r>
        <w:rPr>
          <w:vanish w:val="0"/>
        </w:rPr>
        <w:t xml:space="preserve">vor, präsentieren Sie Ihr </w:t>
      </w:r>
      <w:proofErr w:type="spellStart"/>
      <w:r>
        <w:rPr>
          <w:vanish w:val="0"/>
        </w:rPr>
        <w:t>MindMap</w:t>
      </w:r>
      <w:proofErr w:type="spellEnd"/>
      <w:r>
        <w:rPr>
          <w:vanish w:val="0"/>
        </w:rPr>
        <w:t xml:space="preserve"> und tauschen Sie diese aus.</w:t>
      </w:r>
    </w:p>
    <w:p w14:paraId="4E38F57C" w14:textId="77777777" w:rsidR="00F61DF2" w:rsidRDefault="00F61DF2" w:rsidP="00F61DF2">
      <w:pPr>
        <w:pStyle w:val="T1"/>
        <w:tabs>
          <w:tab w:val="clear" w:pos="568"/>
        </w:tabs>
        <w:ind w:left="0"/>
        <w:rPr>
          <w:vanish w:val="0"/>
        </w:rPr>
      </w:pPr>
    </w:p>
    <w:p w14:paraId="71D88266" w14:textId="588B0925" w:rsidR="00F61DF2" w:rsidRDefault="00F61DF2" w:rsidP="00F61DF2">
      <w:pPr>
        <w:pStyle w:val="T1"/>
        <w:numPr>
          <w:ilvl w:val="0"/>
          <w:numId w:val="33"/>
        </w:numPr>
        <w:tabs>
          <w:tab w:val="clear" w:pos="568"/>
        </w:tabs>
        <w:ind w:left="426"/>
        <w:rPr>
          <w:vanish w:val="0"/>
        </w:rPr>
      </w:pPr>
      <w:r>
        <w:rPr>
          <w:vanish w:val="0"/>
        </w:rPr>
        <w:t>Bearbeiten Sie die E-Mail aus Anlage 1 (Interne Daten: Anlage 1 E-Mail.docx).</w:t>
      </w:r>
    </w:p>
    <w:p w14:paraId="545048B3" w14:textId="77777777" w:rsidR="00213DC7" w:rsidRDefault="00213DC7" w:rsidP="00A4691B">
      <w:pPr>
        <w:pStyle w:val="T1"/>
        <w:tabs>
          <w:tab w:val="clear" w:pos="568"/>
        </w:tabs>
        <w:ind w:left="426" w:hanging="426"/>
        <w:rPr>
          <w:vanish w:val="0"/>
        </w:rPr>
      </w:pPr>
    </w:p>
    <w:p w14:paraId="41A0153F" w14:textId="2040F5CA" w:rsidR="00213DC7" w:rsidRPr="0029781E" w:rsidRDefault="00173538" w:rsidP="00173538">
      <w:pPr>
        <w:pStyle w:val="T1"/>
        <w:tabs>
          <w:tab w:val="clear" w:pos="568"/>
        </w:tabs>
        <w:ind w:left="426" w:hanging="426"/>
        <w:rPr>
          <w:vanish w:val="0"/>
        </w:rPr>
      </w:pPr>
      <w:r>
        <w:rPr>
          <w:vanish w:val="0"/>
        </w:rPr>
        <w:t xml:space="preserve">      </w:t>
      </w:r>
      <w:r w:rsidR="00213DC7" w:rsidRPr="003A24D2">
        <w:rPr>
          <w:b/>
          <w:vanish w:val="0"/>
        </w:rPr>
        <w:t>Für die Schnelleren:</w:t>
      </w:r>
      <w:r w:rsidR="00213DC7">
        <w:rPr>
          <w:vanish w:val="0"/>
        </w:rPr>
        <w:t xml:space="preserve"> Informieren Sie </w:t>
      </w:r>
      <w:r w:rsidR="00797D7F">
        <w:rPr>
          <w:vanish w:val="0"/>
        </w:rPr>
        <w:t xml:space="preserve">sich </w:t>
      </w:r>
      <w:r w:rsidR="00213DC7">
        <w:rPr>
          <w:vanish w:val="0"/>
        </w:rPr>
        <w:t>über die Verpflegungsmehraufwendungen im Ausland und die unterschiedlichen Steuersätze auf der Hotelrechnung</w:t>
      </w:r>
      <w:r w:rsidR="00896A5C">
        <w:rPr>
          <w:vanish w:val="0"/>
        </w:rPr>
        <w:t xml:space="preserve"> und speichern Sie den Link auf Ihrem Tablet.</w:t>
      </w:r>
    </w:p>
    <w:p w14:paraId="4E4C4C86" w14:textId="4B2D8E12" w:rsidR="00D7647B" w:rsidRDefault="00D7647B" w:rsidP="00D7647B">
      <w:pPr>
        <w:pStyle w:val="T1"/>
        <w:tabs>
          <w:tab w:val="clear" w:pos="568"/>
        </w:tabs>
        <w:rPr>
          <w:vanish w:val="0"/>
        </w:rPr>
      </w:pPr>
    </w:p>
    <w:p w14:paraId="2DB017E4" w14:textId="780500F8" w:rsidR="00173538" w:rsidRDefault="008924CA" w:rsidP="00173538">
      <w:pPr>
        <w:pStyle w:val="T1"/>
        <w:numPr>
          <w:ilvl w:val="0"/>
          <w:numId w:val="33"/>
        </w:numPr>
        <w:tabs>
          <w:tab w:val="clear" w:pos="568"/>
        </w:tabs>
        <w:ind w:left="426"/>
        <w:rPr>
          <w:vanish w:val="0"/>
        </w:rPr>
      </w:pPr>
      <w:r>
        <w:rPr>
          <w:vanish w:val="0"/>
        </w:rPr>
        <w:t>Ö</w:t>
      </w:r>
      <w:r w:rsidR="008362D6">
        <w:rPr>
          <w:vanish w:val="0"/>
        </w:rPr>
        <w:t xml:space="preserve">ffnen Sie mit dem QR-Code </w:t>
      </w:r>
      <w:r w:rsidR="00896A5C">
        <w:rPr>
          <w:vanish w:val="0"/>
        </w:rPr>
        <w:t xml:space="preserve">aus Anlage 5 (externer Datenkranz) </w:t>
      </w:r>
      <w:r w:rsidR="008362D6">
        <w:rPr>
          <w:vanish w:val="0"/>
        </w:rPr>
        <w:t>die beiden Aufgaben aus</w:t>
      </w:r>
      <w:r w:rsidR="0056560F">
        <w:rPr>
          <w:vanish w:val="0"/>
        </w:rPr>
        <w:t xml:space="preserve"> </w:t>
      </w:r>
      <w:proofErr w:type="spellStart"/>
      <w:r w:rsidR="0056560F">
        <w:rPr>
          <w:vanish w:val="0"/>
        </w:rPr>
        <w:t>LearningApps</w:t>
      </w:r>
      <w:proofErr w:type="spellEnd"/>
      <w:r>
        <w:rPr>
          <w:vanish w:val="0"/>
        </w:rPr>
        <w:t xml:space="preserve"> und bearbeiten Sie diese.</w:t>
      </w:r>
    </w:p>
    <w:p w14:paraId="73032D97" w14:textId="77777777" w:rsidR="00173538" w:rsidRPr="00F36D0B" w:rsidRDefault="00173538" w:rsidP="00F36D0B">
      <w:pPr>
        <w:pStyle w:val="t00"/>
      </w:pPr>
      <w:r w:rsidRPr="00F36D0B">
        <w:br w:type="page"/>
      </w:r>
    </w:p>
    <w:p w14:paraId="7F0EDB6E" w14:textId="77777777" w:rsidR="0056560F" w:rsidRDefault="0056560F" w:rsidP="00173538">
      <w:pPr>
        <w:pStyle w:val="T1"/>
        <w:tabs>
          <w:tab w:val="clear" w:pos="568"/>
        </w:tabs>
        <w:ind w:left="66"/>
        <w:rPr>
          <w:vanish w:val="0"/>
        </w:rPr>
      </w:pPr>
    </w:p>
    <w:p w14:paraId="297689A3" w14:textId="5F8D0973" w:rsidR="00751700" w:rsidRDefault="00751700" w:rsidP="00751700">
      <w:pPr>
        <w:pStyle w:val="t0Datenkranz"/>
      </w:pPr>
      <w:r>
        <w:t>Datenkranz (interne Daten – Anlage 1)</w:t>
      </w:r>
    </w:p>
    <w:p w14:paraId="4D073B30" w14:textId="438B0CF4" w:rsidR="00751700" w:rsidRDefault="00751700">
      <w:pPr>
        <w:widowControl/>
        <w:autoSpaceDE/>
        <w:autoSpaceDN/>
        <w:adjustRightInd/>
      </w:pPr>
    </w:p>
    <w:bookmarkStart w:id="1" w:name="_MON_1610701401"/>
    <w:bookmarkEnd w:id="1"/>
    <w:p w14:paraId="487CC535" w14:textId="39DA0D34" w:rsidR="00751700" w:rsidRDefault="00F36D0B">
      <w:pPr>
        <w:widowControl/>
        <w:autoSpaceDE/>
        <w:autoSpaceDN/>
        <w:adjustRightInd/>
      </w:pPr>
      <w:r w:rsidRPr="00A05A27">
        <w:object w:dxaOrig="9072" w:dyaOrig="13919" w14:anchorId="1976D8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96pt" o:ole="">
            <v:imagedata r:id="rId11" o:title=""/>
          </v:shape>
          <o:OLEObject Type="Embed" ProgID="Word.Document.12" ShapeID="_x0000_i1025" DrawAspect="Content" ObjectID="_1633518221" r:id="rId12">
            <o:FieldCodes>\s</o:FieldCodes>
          </o:OLEObject>
        </w:object>
      </w:r>
    </w:p>
    <w:p w14:paraId="7BD7EC54" w14:textId="2BF3D037" w:rsidR="00CF6301" w:rsidRDefault="00CF6301" w:rsidP="009C6AEE">
      <w:pPr>
        <w:pStyle w:val="t0Datenkranz"/>
      </w:pPr>
      <w:bookmarkStart w:id="2" w:name="_Hlk534280173"/>
      <w:r>
        <w:lastRenderedPageBreak/>
        <w:t>Datenkranz (interne Daten</w:t>
      </w:r>
      <w:r w:rsidR="009A2C42">
        <w:t xml:space="preserve"> – Anlage</w:t>
      </w:r>
      <w:r w:rsidR="00672A3C">
        <w:t>n</w:t>
      </w:r>
      <w:r w:rsidR="009A2C42">
        <w:t xml:space="preserve"> </w:t>
      </w:r>
      <w:r w:rsidR="00751700">
        <w:t>2</w:t>
      </w:r>
      <w:r w:rsidR="00672A3C">
        <w:t xml:space="preserve"> - 4</w:t>
      </w:r>
      <w:r>
        <w:t>)</w:t>
      </w:r>
    </w:p>
    <w:bookmarkEnd w:id="2"/>
    <w:p w14:paraId="7BD7EC55" w14:textId="092C1C1E" w:rsidR="00CF6301" w:rsidRDefault="00CF6301" w:rsidP="002C585D">
      <w:pPr>
        <w:pStyle w:val="T"/>
      </w:pPr>
    </w:p>
    <w:bookmarkStart w:id="3" w:name="_MON_1609495381"/>
    <w:bookmarkEnd w:id="3"/>
    <w:p w14:paraId="7C3F66B0" w14:textId="0A76CF12" w:rsidR="00672A3C" w:rsidRDefault="004D6B3E" w:rsidP="002C585D">
      <w:pPr>
        <w:pStyle w:val="T"/>
      </w:pPr>
      <w:r w:rsidRPr="00672A3C">
        <w:object w:dxaOrig="9072" w:dyaOrig="8273" w14:anchorId="7DB0EE85">
          <v:shape id="_x0000_i1035" type="#_x0000_t75" style="width:453.5pt;height:413.5pt" o:ole="">
            <v:imagedata r:id="rId13" o:title=""/>
          </v:shape>
          <o:OLEObject Type="Embed" ProgID="Word.Document.12" ShapeID="_x0000_i1035" DrawAspect="Content" ObjectID="_1633518222" r:id="rId14">
            <o:FieldCodes>\s</o:FieldCodes>
          </o:OLEObject>
        </w:object>
      </w:r>
    </w:p>
    <w:p w14:paraId="748CEAC8" w14:textId="1690F59C" w:rsidR="00672A3C" w:rsidRDefault="00672A3C" w:rsidP="002C585D">
      <w:pPr>
        <w:pStyle w:val="T"/>
      </w:pPr>
    </w:p>
    <w:bookmarkStart w:id="4" w:name="_MON_1603303784"/>
    <w:bookmarkEnd w:id="4"/>
    <w:p w14:paraId="0F17DF9C" w14:textId="059CA886" w:rsidR="00672A3C" w:rsidRDefault="004D6B3E" w:rsidP="002C585D">
      <w:pPr>
        <w:pStyle w:val="T"/>
      </w:pPr>
      <w:r w:rsidRPr="005E144E">
        <w:object w:dxaOrig="8878" w:dyaOrig="15060" w14:anchorId="3F33B60E">
          <v:shape id="_x0000_i1032" type="#_x0000_t75" style="width:444pt;height:753pt" o:ole="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Word.Document.12" ShapeID="_x0000_i1032" DrawAspect="Content" ObjectID="_1633518223" r:id="rId16">
            <o:FieldCodes>\s</o:FieldCodes>
          </o:OLEObject>
        </w:object>
      </w:r>
    </w:p>
    <w:p w14:paraId="2C5BC06B" w14:textId="77777777" w:rsidR="00672A3C" w:rsidRDefault="00672A3C" w:rsidP="002C585D">
      <w:pPr>
        <w:pStyle w:val="T"/>
      </w:pPr>
    </w:p>
    <w:bookmarkStart w:id="5" w:name="_MON_1609495473"/>
    <w:bookmarkEnd w:id="5"/>
    <w:p w14:paraId="0B12B421" w14:textId="0C5596DD" w:rsidR="00672A3C" w:rsidRDefault="004D6B3E" w:rsidP="002C585D">
      <w:pPr>
        <w:pStyle w:val="T"/>
      </w:pPr>
      <w:r w:rsidRPr="00672A3C">
        <w:object w:dxaOrig="9312" w:dyaOrig="10801" w14:anchorId="611C4723">
          <v:shape id="_x0000_i1038" type="#_x0000_t75" style="width:465.5pt;height:540pt" o:ole="">
            <v:imagedata r:id="rId17" o:title=""/>
          </v:shape>
          <o:OLEObject Type="Embed" ProgID="Word.Document.12" ShapeID="_x0000_i1038" DrawAspect="Content" ObjectID="_1633518224" r:id="rId18">
            <o:FieldCodes>\s</o:FieldCodes>
          </o:OLEObject>
        </w:object>
      </w:r>
    </w:p>
    <w:bookmarkStart w:id="6" w:name="_MON_1609495494"/>
    <w:bookmarkEnd w:id="6"/>
    <w:p w14:paraId="296220CE" w14:textId="374B0350" w:rsidR="00672A3C" w:rsidRPr="00B4537C" w:rsidRDefault="004D6B3E" w:rsidP="002C585D">
      <w:pPr>
        <w:pStyle w:val="T"/>
      </w:pPr>
      <w:r w:rsidRPr="00672A3C">
        <w:object w:dxaOrig="10556" w:dyaOrig="14124" w14:anchorId="469FA825">
          <v:shape id="_x0000_i1041" type="#_x0000_t75" style="width:528pt;height:706pt" o:ole="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Word.Document.12" ShapeID="_x0000_i1041" DrawAspect="Content" ObjectID="_1633518225" r:id="rId20">
            <o:FieldCodes>\s</o:FieldCodes>
          </o:OLEObject>
        </w:object>
      </w:r>
      <w:bookmarkStart w:id="7" w:name="_GoBack"/>
      <w:bookmarkEnd w:id="7"/>
    </w:p>
    <w:p w14:paraId="2EEF9893" w14:textId="2A6E2AB7" w:rsidR="002C2077" w:rsidRPr="00872BCA" w:rsidRDefault="00872BCA">
      <w:pPr>
        <w:widowControl/>
        <w:autoSpaceDE/>
        <w:autoSpaceDN/>
        <w:adjustRightInd/>
        <w:rPr>
          <w:color w:val="A6A6A6" w:themeColor="background1" w:themeShade="A6"/>
          <w:lang w:eastAsia="en-US"/>
        </w:rPr>
      </w:pPr>
      <w:bookmarkStart w:id="8" w:name="_MON_1495354109"/>
      <w:bookmarkEnd w:id="8"/>
      <w:r w:rsidRPr="00872BCA">
        <w:rPr>
          <w:color w:val="A6A6A6" w:themeColor="background1" w:themeShade="A6"/>
          <w:lang w:eastAsia="en-US"/>
        </w:rPr>
        <w:t>https://fahrkarten.bahn.de</w:t>
      </w:r>
    </w:p>
    <w:p w14:paraId="57CAEF9E" w14:textId="0F558021" w:rsidR="00896A5C" w:rsidRDefault="002C2077">
      <w:pPr>
        <w:widowControl/>
        <w:autoSpaceDE/>
        <w:autoSpaceDN/>
        <w:adjustRightInd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D5526" wp14:editId="2BAB61FE">
                <wp:simplePos x="0" y="0"/>
                <wp:positionH relativeFrom="column">
                  <wp:posOffset>2823210</wp:posOffset>
                </wp:positionH>
                <wp:positionV relativeFrom="paragraph">
                  <wp:posOffset>4777740</wp:posOffset>
                </wp:positionV>
                <wp:extent cx="762000" cy="324000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EC2B5" w14:textId="6E6C2868" w:rsidR="002C2077" w:rsidRPr="002C2077" w:rsidRDefault="002C2077" w:rsidP="002C207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C2077">
                              <w:rPr>
                                <w:b/>
                                <w:sz w:val="28"/>
                                <w:szCs w:val="28"/>
                              </w:rPr>
                              <w:t>213,50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D552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2.3pt;margin-top:376.2pt;width:60pt;height: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" stroked="f">
                <v:textbox>
                  <w:txbxContent>
                    <w:p w14:paraId="61AEC2B5" w14:textId="6E6C2868" w:rsidR="002C2077" w:rsidRPr="002C2077" w:rsidRDefault="002C2077" w:rsidP="002C207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C2077">
                        <w:rPr>
                          <w:b/>
                          <w:sz w:val="28"/>
                          <w:szCs w:val="28"/>
                        </w:rPr>
                        <w:t>213,50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F6F986" wp14:editId="4B1DDAF2">
                <wp:simplePos x="0" y="0"/>
                <wp:positionH relativeFrom="column">
                  <wp:posOffset>3308985</wp:posOffset>
                </wp:positionH>
                <wp:positionV relativeFrom="paragraph">
                  <wp:posOffset>2358390</wp:posOffset>
                </wp:positionV>
                <wp:extent cx="400050" cy="324000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DD0FB" w14:textId="77777777" w:rsidR="002C2077" w:rsidRPr="002C2077" w:rsidRDefault="002C2077" w:rsidP="002C2077">
                            <w:pPr>
                              <w:rPr>
                                <w:b/>
                              </w:rPr>
                            </w:pPr>
                            <w:r w:rsidRPr="002C2077">
                              <w:rPr>
                                <w:b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F986" id="_x0000_s1027" type="#_x0000_t202" style="position:absolute;margin-left:260.55pt;margin-top:185.7pt;width:31.5pt;height:2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" stroked="f">
                <v:textbox>
                  <w:txbxContent>
                    <w:p w14:paraId="7A1DD0FB" w14:textId="77777777" w:rsidR="002C2077" w:rsidRPr="002C2077" w:rsidRDefault="002C2077" w:rsidP="002C2077">
                      <w:pPr>
                        <w:rPr>
                          <w:b/>
                        </w:rPr>
                      </w:pPr>
                      <w:r w:rsidRPr="002C2077">
                        <w:rPr>
                          <w:b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27855A" wp14:editId="212791FA">
                <wp:simplePos x="0" y="0"/>
                <wp:positionH relativeFrom="column">
                  <wp:posOffset>3328036</wp:posOffset>
                </wp:positionH>
                <wp:positionV relativeFrom="paragraph">
                  <wp:posOffset>1005840</wp:posOffset>
                </wp:positionV>
                <wp:extent cx="400050" cy="324000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AD7D9" w14:textId="78E7E774" w:rsidR="002C2077" w:rsidRPr="002C2077" w:rsidRDefault="002C2077" w:rsidP="002C2077">
                            <w:pPr>
                              <w:rPr>
                                <w:b/>
                              </w:rPr>
                            </w:pPr>
                            <w:r w:rsidRPr="002C2077">
                              <w:rPr>
                                <w:b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7855A" id="_x0000_s1028" type="#_x0000_t202" style="position:absolute;margin-left:262.05pt;margin-top:79.2pt;width:31.5pt;height:2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" stroked="f">
                <v:textbox>
                  <w:txbxContent>
                    <w:p w14:paraId="0F9AD7D9" w14:textId="78E7E774" w:rsidR="002C2077" w:rsidRPr="002C2077" w:rsidRDefault="002C2077" w:rsidP="002C2077">
                      <w:pPr>
                        <w:rPr>
                          <w:b/>
                        </w:rPr>
                      </w:pPr>
                      <w:r w:rsidRPr="002C2077">
                        <w:rPr>
                          <w:b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 w:rsidR="00896A5C">
        <w:rPr>
          <w:lang w:eastAsia="en-US"/>
        </w:rPr>
        <w:br w:type="page"/>
      </w:r>
    </w:p>
    <w:p w14:paraId="3B732934" w14:textId="01D49BBF" w:rsidR="00896A5C" w:rsidRDefault="00896A5C" w:rsidP="00896A5C">
      <w:pPr>
        <w:pStyle w:val="t0Datenkranz"/>
      </w:pPr>
      <w:r>
        <w:lastRenderedPageBreak/>
        <w:t>Datenkranz (externe Daten – Anlagen 5)</w:t>
      </w:r>
    </w:p>
    <w:p w14:paraId="6379CA3F" w14:textId="72E13AD0" w:rsidR="00B87456" w:rsidRDefault="00B87456" w:rsidP="00172B37">
      <w:pPr>
        <w:pStyle w:val="T"/>
        <w:spacing w:before="120"/>
        <w:rPr>
          <w:lang w:eastAsia="en-US"/>
        </w:rPr>
      </w:pPr>
    </w:p>
    <w:p w14:paraId="459A402A" w14:textId="534B2FE1" w:rsidR="00896A5C" w:rsidRDefault="00896A5C" w:rsidP="00172B37">
      <w:pPr>
        <w:pStyle w:val="T"/>
        <w:spacing w:before="120"/>
        <w:rPr>
          <w:lang w:eastAsia="en-US"/>
        </w:rPr>
      </w:pPr>
      <w:r>
        <w:rPr>
          <w:lang w:eastAsia="en-US"/>
        </w:rPr>
        <w:t>Learningapps.org zur Lernerfolgskontrolle</w:t>
      </w:r>
    </w:p>
    <w:p w14:paraId="7D04C178" w14:textId="3A7F20F7" w:rsidR="00896A5C" w:rsidRDefault="00896A5C" w:rsidP="00172B37">
      <w:pPr>
        <w:pStyle w:val="T"/>
        <w:spacing w:before="120"/>
        <w:rPr>
          <w:lang w:eastAsia="en-US"/>
        </w:rPr>
      </w:pPr>
    </w:p>
    <w:p w14:paraId="3A206DAF" w14:textId="5467AD2D" w:rsidR="00896A5C" w:rsidRDefault="00896A5C" w:rsidP="00172B37">
      <w:pPr>
        <w:pStyle w:val="T"/>
        <w:spacing w:before="120"/>
        <w:rPr>
          <w:lang w:eastAsia="en-US"/>
        </w:rPr>
      </w:pPr>
      <w:r>
        <w:rPr>
          <w:noProof/>
        </w:rPr>
        <w:drawing>
          <wp:inline distT="0" distB="0" distL="0" distR="0" wp14:anchorId="66B3AAA1" wp14:editId="149D2C84">
            <wp:extent cx="3072765" cy="307276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6B796F" w14:textId="6636BFB9" w:rsidR="00896A5C" w:rsidRDefault="00896A5C" w:rsidP="00172B37">
      <w:pPr>
        <w:pStyle w:val="T"/>
        <w:spacing w:before="120"/>
        <w:rPr>
          <w:lang w:eastAsia="en-US"/>
        </w:rPr>
      </w:pPr>
    </w:p>
    <w:p w14:paraId="5D66046E" w14:textId="57B1033E" w:rsidR="00896A5C" w:rsidRDefault="00896A5C" w:rsidP="00172B37">
      <w:pPr>
        <w:pStyle w:val="T"/>
        <w:spacing w:before="120"/>
        <w:rPr>
          <w:lang w:eastAsia="en-US"/>
        </w:rPr>
      </w:pPr>
      <w:r w:rsidRPr="00896A5C">
        <w:rPr>
          <w:noProof/>
        </w:rPr>
        <w:drawing>
          <wp:inline distT="0" distB="0" distL="0" distR="0" wp14:anchorId="3CD65450" wp14:editId="0DCC54E3">
            <wp:extent cx="2956560" cy="29565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A5C" w:rsidSect="00C50A60">
      <w:headerReference w:type="default" r:id="rId23"/>
      <w:footerReference w:type="default" r:id="rId24"/>
      <w:pgSz w:w="11907" w:h="16840" w:code="9"/>
      <w:pgMar w:top="567" w:right="1134" w:bottom="680" w:left="1134" w:header="482" w:footer="39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FD1079" w14:textId="77777777" w:rsidR="001056C6" w:rsidRDefault="001056C6">
      <w:r>
        <w:separator/>
      </w:r>
    </w:p>
    <w:p w14:paraId="376DDB28" w14:textId="77777777" w:rsidR="001056C6" w:rsidRDefault="001056C6"/>
  </w:endnote>
  <w:endnote w:type="continuationSeparator" w:id="0">
    <w:p w14:paraId="4215F7A2" w14:textId="77777777" w:rsidR="001056C6" w:rsidRDefault="001056C6">
      <w:r>
        <w:continuationSeparator/>
      </w:r>
    </w:p>
    <w:p w14:paraId="5FC9D026" w14:textId="77777777" w:rsidR="001056C6" w:rsidRDefault="001056C6"/>
  </w:endnote>
  <w:endnote w:type="continuationNotice" w:id="1">
    <w:p w14:paraId="1A3704B0" w14:textId="77777777" w:rsidR="001056C6" w:rsidRDefault="001056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Fet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2146"/>
      <w:gridCol w:w="1751"/>
      <w:gridCol w:w="3969"/>
      <w:gridCol w:w="1773"/>
    </w:tblGrid>
    <w:tr w:rsidR="00E20BD3" w:rsidRPr="003101AB" w14:paraId="7BD7ECCD" w14:textId="77777777" w:rsidTr="00F35D0D">
      <w:trPr>
        <w:cantSplit/>
        <w:trHeight w:val="136"/>
      </w:trPr>
      <w:tc>
        <w:tcPr>
          <w:tcW w:w="2146" w:type="dxa"/>
          <w:tcBorders>
            <w:top w:val="single" w:sz="4" w:space="0" w:color="000000"/>
          </w:tcBorders>
          <w:vAlign w:val="center"/>
        </w:tcPr>
        <w:p w14:paraId="7BD7ECC9" w14:textId="750862FC" w:rsidR="00E20BD3" w:rsidRPr="003101AB" w:rsidRDefault="00E20BD3" w:rsidP="00A93E90">
          <w:pPr>
            <w:pStyle w:val="Fuzeile"/>
          </w:pPr>
        </w:p>
      </w:tc>
      <w:tc>
        <w:tcPr>
          <w:tcW w:w="1751" w:type="dxa"/>
          <w:tcBorders>
            <w:top w:val="single" w:sz="4" w:space="0" w:color="000000"/>
          </w:tcBorders>
          <w:vAlign w:val="center"/>
        </w:tcPr>
        <w:p w14:paraId="7BD7ECCA" w14:textId="313F6619" w:rsidR="00E20BD3" w:rsidRPr="003101AB" w:rsidRDefault="00E20BD3" w:rsidP="003101AB">
          <w:pPr>
            <w:pStyle w:val="Fuzeile"/>
          </w:pPr>
        </w:p>
      </w:tc>
      <w:tc>
        <w:tcPr>
          <w:tcW w:w="3969" w:type="dxa"/>
          <w:tcBorders>
            <w:top w:val="single" w:sz="4" w:space="0" w:color="000000"/>
          </w:tcBorders>
          <w:vAlign w:val="center"/>
        </w:tcPr>
        <w:p w14:paraId="7BD7ECCB" w14:textId="7F1DF356" w:rsidR="00E20BD3" w:rsidRPr="003101AB" w:rsidRDefault="00E20BD3" w:rsidP="003D58E8">
          <w:pPr>
            <w:pStyle w:val="Fuzeile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FILENAME  \* MERGEFORMAT </w:instrText>
          </w:r>
          <w:r>
            <w:rPr>
              <w:noProof/>
            </w:rPr>
            <w:fldChar w:fldCharType="separate"/>
          </w:r>
          <w:r w:rsidR="008D454B">
            <w:rPr>
              <w:noProof/>
            </w:rPr>
            <w:t>WBM-LF12-LS09 Reisekosten abrechnen</w:t>
          </w:r>
          <w:r>
            <w:rPr>
              <w:noProof/>
            </w:rPr>
            <w:fldChar w:fldCharType="end"/>
          </w:r>
        </w:p>
      </w:tc>
      <w:tc>
        <w:tcPr>
          <w:tcW w:w="1773" w:type="dxa"/>
          <w:tcBorders>
            <w:top w:val="single" w:sz="4" w:space="0" w:color="000000"/>
          </w:tcBorders>
          <w:vAlign w:val="center"/>
        </w:tcPr>
        <w:p w14:paraId="7BD7ECCC" w14:textId="628641EB" w:rsidR="00E20BD3" w:rsidRPr="003101AB" w:rsidRDefault="00E20BD3" w:rsidP="00A93E90">
          <w:pPr>
            <w:pStyle w:val="Fuzeile"/>
          </w:pPr>
        </w:p>
      </w:tc>
    </w:tr>
  </w:tbl>
  <w:p w14:paraId="7BD7ECCE" w14:textId="77777777" w:rsidR="00E20BD3" w:rsidRPr="00F45D52" w:rsidRDefault="00E20BD3" w:rsidP="009129E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81F37B" w14:textId="77777777" w:rsidR="001056C6" w:rsidRDefault="001056C6">
      <w:r>
        <w:separator/>
      </w:r>
    </w:p>
    <w:p w14:paraId="32668D80" w14:textId="77777777" w:rsidR="001056C6" w:rsidRDefault="001056C6"/>
  </w:footnote>
  <w:footnote w:type="continuationSeparator" w:id="0">
    <w:p w14:paraId="31DE000A" w14:textId="77777777" w:rsidR="001056C6" w:rsidRDefault="001056C6">
      <w:r>
        <w:continuationSeparator/>
      </w:r>
    </w:p>
    <w:p w14:paraId="2CB443BE" w14:textId="77777777" w:rsidR="001056C6" w:rsidRDefault="001056C6"/>
  </w:footnote>
  <w:footnote w:type="continuationNotice" w:id="1">
    <w:p w14:paraId="48002D96" w14:textId="77777777" w:rsidR="001056C6" w:rsidRDefault="001056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7ECC8" w14:textId="76378F76" w:rsidR="00E20BD3" w:rsidRPr="00D92273" w:rsidRDefault="00E20BD3" w:rsidP="00D92273">
    <w:pPr>
      <w:pStyle w:val="Kopfzeile"/>
      <w:tabs>
        <w:tab w:val="clear" w:pos="2127"/>
        <w:tab w:val="clear" w:pos="6096"/>
        <w:tab w:val="clear" w:pos="10009"/>
        <w:tab w:val="left" w:pos="851"/>
        <w:tab w:val="center" w:pos="5812"/>
        <w:tab w:val="right" w:pos="9639"/>
      </w:tabs>
      <w:spacing w:before="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7789ECD2" wp14:editId="014F38B1">
              <wp:simplePos x="0" y="0"/>
              <wp:positionH relativeFrom="page">
                <wp:posOffset>186690</wp:posOffset>
              </wp:positionH>
              <wp:positionV relativeFrom="page">
                <wp:posOffset>-3871595</wp:posOffset>
              </wp:positionV>
              <wp:extent cx="457200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FE893C4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7pt,-304.85pt" to="50.7pt,-3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" stroked="f">
              <w10:wrap anchorx="page" anchory="page"/>
              <w10:anchorlock/>
            </v:line>
          </w:pict>
        </mc:Fallback>
      </mc:AlternateContent>
    </w:r>
    <w:fldSimple w:instr=" SUBJECT   \* MERGEFORMAT ">
      <w:r>
        <w:t>WBM</w:t>
      </w:r>
    </w:fldSimple>
    <w:r w:rsidRPr="00935CAE">
      <w:tab/>
      <w:t>Lernfeld</w:t>
    </w:r>
    <w:r>
      <w:t>12 Geschäftsreisen</w:t>
    </w:r>
    <w:r w:rsidRPr="00935CAE">
      <w:tab/>
      <w:t xml:space="preserve">Lernsituation: </w:t>
    </w:r>
    <w:r>
      <w:t>Reisekostenabrechnung</w:t>
    </w:r>
    <w:r w:rsidRPr="00935CAE">
      <w:tab/>
      <w:t xml:space="preserve">Seite </w:t>
    </w:r>
    <w:r w:rsidRPr="00935CAE">
      <w:fldChar w:fldCharType="begin"/>
    </w:r>
    <w:r w:rsidRPr="00935CAE">
      <w:instrText xml:space="preserve"> PAGE  \* MERGEFORMAT </w:instrText>
    </w:r>
    <w:r w:rsidRPr="00935CAE">
      <w:fldChar w:fldCharType="separate"/>
    </w:r>
    <w:r w:rsidR="004D6B3E">
      <w:rPr>
        <w:noProof/>
      </w:rPr>
      <w:t>1</w:t>
    </w:r>
    <w:r w:rsidRPr="00935CAE">
      <w:rPr>
        <w:noProof/>
      </w:rPr>
      <w:fldChar w:fldCharType="end"/>
    </w:r>
    <w:r w:rsidRPr="00935CAE">
      <w:t>/</w:t>
    </w:r>
    <w:r>
      <w:rPr>
        <w:noProof/>
      </w:rPr>
      <w:fldChar w:fldCharType="begin"/>
    </w:r>
    <w:r>
      <w:rPr>
        <w:noProof/>
      </w:rPr>
      <w:instrText xml:space="preserve"> NUMPAGES  \* MERGEFORMAT </w:instrText>
    </w:r>
    <w:r>
      <w:rPr>
        <w:noProof/>
      </w:rPr>
      <w:fldChar w:fldCharType="separate"/>
    </w:r>
    <w:r w:rsidR="004D6B3E">
      <w:rPr>
        <w:noProof/>
      </w:rPr>
      <w:t>7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62C80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124C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E1AE2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25E49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20044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D063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EAAB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32858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68B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FE18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DC6CE4"/>
    <w:multiLevelType w:val="hybridMultilevel"/>
    <w:tmpl w:val="69F0A3A2"/>
    <w:lvl w:ilvl="0" w:tplc="0F7EA534">
      <w:numFmt w:val="bullet"/>
      <w:lvlText w:val="-"/>
      <w:lvlJc w:val="left"/>
      <w:pPr>
        <w:ind w:left="567" w:hanging="567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FA6880"/>
    <w:multiLevelType w:val="hybridMultilevel"/>
    <w:tmpl w:val="E4FC58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4514B"/>
    <w:multiLevelType w:val="hybridMultilevel"/>
    <w:tmpl w:val="BF34C406"/>
    <w:lvl w:ilvl="0" w:tplc="CB0400A6">
      <w:start w:val="1"/>
      <w:numFmt w:val="bullet"/>
      <w:pStyle w:val="T2Liste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cs="Wingdings" w:hint="default"/>
        <w:color w:val="0000FF"/>
      </w:rPr>
    </w:lvl>
    <w:lvl w:ilvl="1" w:tplc="04070019">
      <w:start w:val="1"/>
      <w:numFmt w:val="lowerLetter"/>
      <w:lvlText w:val="%2)"/>
      <w:lvlJc w:val="left"/>
      <w:pPr>
        <w:tabs>
          <w:tab w:val="num" w:pos="1647"/>
        </w:tabs>
        <w:ind w:left="1647" w:hanging="567"/>
      </w:pPr>
      <w:rPr>
        <w:rFonts w:hint="default"/>
        <w:color w:val="0000FF"/>
      </w:rPr>
    </w:lvl>
    <w:lvl w:ilvl="2" w:tplc="0407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79258D2"/>
    <w:multiLevelType w:val="hybridMultilevel"/>
    <w:tmpl w:val="5A8C1D8C"/>
    <w:lvl w:ilvl="0" w:tplc="93BE73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C50792"/>
    <w:multiLevelType w:val="hybridMultilevel"/>
    <w:tmpl w:val="3640AC84"/>
    <w:lvl w:ilvl="0" w:tplc="B232BA2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E6768"/>
    <w:multiLevelType w:val="multilevel"/>
    <w:tmpl w:val="F86C04F8"/>
    <w:lvl w:ilvl="0">
      <w:numFmt w:val="bullet"/>
      <w:pStyle w:val="L0"/>
      <w:lvlText w:val="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17365D" w:themeColor="text2" w:themeShade="BF"/>
      </w:rPr>
    </w:lvl>
    <w:lvl w:ilvl="1">
      <w:start w:val="1"/>
      <w:numFmt w:val="bullet"/>
      <w:pStyle w:val="LListe"/>
      <w:lvlText w:val="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0070C0"/>
      </w:rPr>
    </w:lvl>
    <w:lvl w:ilvl="2">
      <w:start w:val="1"/>
      <w:numFmt w:val="bullet"/>
      <w:lvlText w:val="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color w:val="943634" w:themeColor="accent2" w:themeShade="BF"/>
      </w:rPr>
    </w:lvl>
    <w:lvl w:ilvl="3">
      <w:start w:val="1"/>
      <w:numFmt w:val="bullet"/>
      <w:lvlText w:val="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  <w:color w:val="4F6228" w:themeColor="accent3" w:themeShade="80"/>
      </w:rPr>
    </w:lvl>
    <w:lvl w:ilvl="4">
      <w:start w:val="1"/>
      <w:numFmt w:val="bullet"/>
      <w:lvlText w:val=""/>
      <w:lvlJc w:val="left"/>
      <w:pPr>
        <w:tabs>
          <w:tab w:val="num" w:pos="2835"/>
        </w:tabs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402"/>
        </w:tabs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"/>
      <w:lvlJc w:val="left"/>
      <w:pPr>
        <w:tabs>
          <w:tab w:val="num" w:pos="3969"/>
        </w:tabs>
        <w:ind w:left="3969" w:hanging="567"/>
      </w:pPr>
      <w:rPr>
        <w:rFonts w:ascii="Wingdings" w:hAnsi="Wingdings" w:hint="default"/>
      </w:rPr>
    </w:lvl>
    <w:lvl w:ilvl="7">
      <w:start w:val="1"/>
      <w:numFmt w:val="bullet"/>
      <w:lvlText w:val=""/>
      <w:lvlJc w:val="left"/>
      <w:pPr>
        <w:tabs>
          <w:tab w:val="num" w:pos="4536"/>
        </w:tabs>
        <w:ind w:left="4536" w:hanging="567"/>
      </w:pPr>
      <w:rPr>
        <w:rFonts w:ascii="Wingdings" w:hAnsi="Wingdings" w:hint="default"/>
      </w:rPr>
    </w:lvl>
    <w:lvl w:ilvl="8">
      <w:start w:val="1"/>
      <w:numFmt w:val="bullet"/>
      <w:lvlText w:val=""/>
      <w:lvlJc w:val="left"/>
      <w:pPr>
        <w:tabs>
          <w:tab w:val="num" w:pos="5103"/>
        </w:tabs>
        <w:ind w:left="5103" w:hanging="567"/>
      </w:pPr>
      <w:rPr>
        <w:rFonts w:ascii="Wingdings" w:hAnsi="Wingdings" w:hint="default"/>
      </w:rPr>
    </w:lvl>
  </w:abstractNum>
  <w:abstractNum w:abstractNumId="16" w15:restartNumberingAfterBreak="0">
    <w:nsid w:val="34EB4B0E"/>
    <w:multiLevelType w:val="multilevel"/>
    <w:tmpl w:val="2CAAE5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38710007"/>
    <w:multiLevelType w:val="hybridMultilevel"/>
    <w:tmpl w:val="2244DF6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D22B3A"/>
    <w:multiLevelType w:val="hybridMultilevel"/>
    <w:tmpl w:val="F68024E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0773C62"/>
    <w:multiLevelType w:val="hybridMultilevel"/>
    <w:tmpl w:val="52C00790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0CA1252"/>
    <w:multiLevelType w:val="hybridMultilevel"/>
    <w:tmpl w:val="17683E46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28D03BC"/>
    <w:multiLevelType w:val="multilevel"/>
    <w:tmpl w:val="D4FA32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6627EDE"/>
    <w:multiLevelType w:val="hybridMultilevel"/>
    <w:tmpl w:val="B3126868"/>
    <w:lvl w:ilvl="0" w:tplc="E67A7DBA">
      <w:start w:val="1"/>
      <w:numFmt w:val="bullet"/>
      <w:pStyle w:val="T0-Liste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0000FF"/>
        <w:sz w:val="32"/>
        <w:szCs w:val="32"/>
      </w:rPr>
    </w:lvl>
    <w:lvl w:ilvl="1" w:tplc="CCBE16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70E48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E768C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54C94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3EA34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D885C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249E11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3E823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AD96171"/>
    <w:multiLevelType w:val="singleLevel"/>
    <w:tmpl w:val="41B05284"/>
    <w:lvl w:ilvl="0">
      <w:start w:val="1"/>
      <w:numFmt w:val="decimal"/>
      <w:pStyle w:val="AufgabenNr"/>
      <w:lvlText w:val="%1.   Aufgabe"/>
      <w:lvlJc w:val="left"/>
      <w:pPr>
        <w:tabs>
          <w:tab w:val="num" w:pos="1800"/>
        </w:tabs>
        <w:ind w:left="563" w:hanging="563"/>
      </w:pPr>
      <w:rPr>
        <w:rFonts w:ascii="Arial" w:hAnsi="Arial" w:hint="default"/>
        <w:vanish w:val="0"/>
        <w:sz w:val="28"/>
      </w:rPr>
    </w:lvl>
  </w:abstractNum>
  <w:abstractNum w:abstractNumId="24" w15:restartNumberingAfterBreak="0">
    <w:nsid w:val="6C30478E"/>
    <w:multiLevelType w:val="multilevel"/>
    <w:tmpl w:val="C2A267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CDB5694"/>
    <w:multiLevelType w:val="multilevel"/>
    <w:tmpl w:val="3F4CDA64"/>
    <w:lvl w:ilvl="0">
      <w:start w:val="1"/>
      <w:numFmt w:val="decimal"/>
      <w:pStyle w:val="TNummerierung"/>
      <w:lvlText w:val="%1."/>
      <w:lvlJc w:val="left"/>
      <w:pPr>
        <w:ind w:left="567" w:hanging="567"/>
      </w:pPr>
      <w:rPr>
        <w:rFonts w:hint="default"/>
        <w:b w:val="0"/>
        <w:bCs/>
        <w:i w:val="0"/>
        <w:iCs w:val="0"/>
        <w:vanish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  <w:b/>
        <w:bCs/>
        <w:i w:val="0"/>
        <w:iCs w:val="0"/>
        <w:vanish w:val="0"/>
        <w:color w:val="auto"/>
        <w:sz w:val="28"/>
        <w:szCs w:val="28"/>
      </w:rPr>
    </w:lvl>
    <w:lvl w:ilvl="2">
      <w:start w:val="1"/>
      <w:numFmt w:val="lowerLetter"/>
      <w:lvlText w:val="%2%3)"/>
      <w:lvlJc w:val="left"/>
      <w:pPr>
        <w:tabs>
          <w:tab w:val="num" w:pos="1701"/>
        </w:tabs>
        <w:ind w:left="1701" w:hanging="567"/>
      </w:pPr>
      <w:rPr>
        <w:rFonts w:hint="default"/>
        <w:b/>
        <w:bCs/>
        <w:i w:val="0"/>
        <w:iCs w:val="0"/>
        <w:sz w:val="24"/>
        <w:szCs w:val="24"/>
      </w:rPr>
    </w:lvl>
    <w:lvl w:ilvl="3">
      <w:start w:val="1"/>
      <w:numFmt w:val="lowerLetter"/>
      <w:lvlText w:val="%2%3%4)"/>
      <w:lvlJc w:val="left"/>
      <w:pPr>
        <w:tabs>
          <w:tab w:val="num" w:pos="2268"/>
        </w:tabs>
        <w:ind w:left="2268" w:hanging="567"/>
      </w:pPr>
      <w:rPr>
        <w:rFonts w:hint="default"/>
        <w:sz w:val="24"/>
        <w:szCs w:val="24"/>
      </w:rPr>
    </w:lvl>
    <w:lvl w:ilvl="4">
      <w:start w:val="1"/>
      <w:numFmt w:val="lowerLetter"/>
      <w:lvlText w:val="%2%3%4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decimal"/>
      <w:lvlText w:val="%2%3%4%5a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54"/>
        </w:tabs>
        <w:ind w:left="396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14"/>
        </w:tabs>
        <w:ind w:left="4536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34"/>
        </w:tabs>
        <w:ind w:left="5103" w:hanging="567"/>
      </w:pPr>
      <w:rPr>
        <w:rFonts w:hint="default"/>
      </w:rPr>
    </w:lvl>
  </w:abstractNum>
  <w:abstractNum w:abstractNumId="26" w15:restartNumberingAfterBreak="0">
    <w:nsid w:val="70023A53"/>
    <w:multiLevelType w:val="multilevel"/>
    <w:tmpl w:val="090A105C"/>
    <w:lvl w:ilvl="0">
      <w:start w:val="1"/>
      <w:numFmt w:val="bullet"/>
      <w:pStyle w:val="TListe"/>
      <w:lvlText w:val="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984806" w:themeColor="accent6" w:themeShade="80"/>
      </w:rPr>
    </w:lvl>
    <w:lvl w:ilvl="1">
      <w:start w:val="1"/>
      <w:numFmt w:val="bullet"/>
      <w:lvlText w:val="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  <w:color w:val="0070C0"/>
      </w:rPr>
    </w:lvl>
    <w:lvl w:ilvl="2">
      <w:start w:val="1"/>
      <w:numFmt w:val="bullet"/>
      <w:lvlText w:val=""/>
      <w:lvlJc w:val="left"/>
      <w:pPr>
        <w:tabs>
          <w:tab w:val="num" w:pos="2835"/>
        </w:tabs>
        <w:ind w:left="2835" w:hanging="567"/>
      </w:pPr>
      <w:rPr>
        <w:rFonts w:ascii="Wingdings" w:hAnsi="Wingdings" w:hint="default"/>
        <w:color w:val="943634" w:themeColor="accent2" w:themeShade="BF"/>
      </w:rPr>
    </w:lvl>
    <w:lvl w:ilvl="3">
      <w:start w:val="1"/>
      <w:numFmt w:val="bullet"/>
      <w:lvlText w:val=""/>
      <w:lvlJc w:val="left"/>
      <w:pPr>
        <w:tabs>
          <w:tab w:val="num" w:pos="3402"/>
        </w:tabs>
        <w:ind w:left="3402" w:hanging="567"/>
      </w:pPr>
      <w:rPr>
        <w:rFonts w:ascii="Wingdings" w:hAnsi="Wingdings" w:hint="default"/>
        <w:color w:val="4F6228" w:themeColor="accent3" w:themeShade="80"/>
      </w:rPr>
    </w:lvl>
    <w:lvl w:ilvl="4">
      <w:start w:val="1"/>
      <w:numFmt w:val="bullet"/>
      <w:lvlText w:val=""/>
      <w:lvlJc w:val="left"/>
      <w:pPr>
        <w:tabs>
          <w:tab w:val="num" w:pos="3969"/>
        </w:tabs>
        <w:ind w:left="3969" w:hanging="567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536"/>
        </w:tabs>
        <w:ind w:left="4536" w:hanging="567"/>
      </w:pPr>
      <w:rPr>
        <w:rFonts w:ascii="Wingdings" w:hAnsi="Wingdings" w:hint="default"/>
      </w:rPr>
    </w:lvl>
    <w:lvl w:ilvl="6">
      <w:start w:val="1"/>
      <w:numFmt w:val="bullet"/>
      <w:lvlText w:val=""/>
      <w:lvlJc w:val="left"/>
      <w:pPr>
        <w:tabs>
          <w:tab w:val="num" w:pos="5103"/>
        </w:tabs>
        <w:ind w:left="5103" w:hanging="567"/>
      </w:pPr>
      <w:rPr>
        <w:rFonts w:ascii="Wingdings" w:hAnsi="Wingdings" w:hint="default"/>
      </w:rPr>
    </w:lvl>
    <w:lvl w:ilvl="7">
      <w:start w:val="1"/>
      <w:numFmt w:val="bullet"/>
      <w:lvlText w:val=""/>
      <w:lvlJc w:val="left"/>
      <w:pPr>
        <w:tabs>
          <w:tab w:val="num" w:pos="5670"/>
        </w:tabs>
        <w:ind w:left="5670" w:hanging="567"/>
      </w:pPr>
      <w:rPr>
        <w:rFonts w:ascii="Wingdings" w:hAnsi="Wingdings" w:hint="default"/>
      </w:rPr>
    </w:lvl>
    <w:lvl w:ilvl="8">
      <w:start w:val="1"/>
      <w:numFmt w:val="bullet"/>
      <w:lvlText w:val=""/>
      <w:lvlJc w:val="left"/>
      <w:pPr>
        <w:tabs>
          <w:tab w:val="num" w:pos="6237"/>
        </w:tabs>
        <w:ind w:left="6237" w:hanging="567"/>
      </w:pPr>
      <w:rPr>
        <w:rFonts w:ascii="Wingdings" w:hAnsi="Wingdings" w:hint="default"/>
      </w:rPr>
    </w:lvl>
  </w:abstractNum>
  <w:abstractNum w:abstractNumId="27" w15:restartNumberingAfterBreak="0">
    <w:nsid w:val="7411019F"/>
    <w:multiLevelType w:val="hybridMultilevel"/>
    <w:tmpl w:val="CD942308"/>
    <w:lvl w:ilvl="0" w:tplc="B232BA2C">
      <w:start w:val="7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794C2C48"/>
    <w:multiLevelType w:val="hybridMultilevel"/>
    <w:tmpl w:val="BBCABB3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E32339"/>
    <w:multiLevelType w:val="hybridMultilevel"/>
    <w:tmpl w:val="E154E3E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2"/>
  </w:num>
  <w:num w:numId="3">
    <w:abstractNumId w:val="12"/>
  </w:num>
  <w:num w:numId="4">
    <w:abstractNumId w:val="26"/>
  </w:num>
  <w:num w:numId="5">
    <w:abstractNumId w:val="15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9"/>
  </w:num>
  <w:num w:numId="18">
    <w:abstractNumId w:val="15"/>
  </w:num>
  <w:num w:numId="19">
    <w:abstractNumId w:val="20"/>
  </w:num>
  <w:num w:numId="20">
    <w:abstractNumId w:val="19"/>
  </w:num>
  <w:num w:numId="21">
    <w:abstractNumId w:val="17"/>
  </w:num>
  <w:num w:numId="22">
    <w:abstractNumId w:val="28"/>
  </w:num>
  <w:num w:numId="23">
    <w:abstractNumId w:val="10"/>
  </w:num>
  <w:num w:numId="24">
    <w:abstractNumId w:val="25"/>
  </w:num>
  <w:num w:numId="25">
    <w:abstractNumId w:val="15"/>
  </w:num>
  <w:num w:numId="26">
    <w:abstractNumId w:val="18"/>
  </w:num>
  <w:num w:numId="27">
    <w:abstractNumId w:val="25"/>
  </w:num>
  <w:num w:numId="28">
    <w:abstractNumId w:val="16"/>
  </w:num>
  <w:num w:numId="29">
    <w:abstractNumId w:val="13"/>
  </w:num>
  <w:num w:numId="30">
    <w:abstractNumId w:val="14"/>
  </w:num>
  <w:num w:numId="31">
    <w:abstractNumId w:val="27"/>
  </w:num>
  <w:num w:numId="32">
    <w:abstractNumId w:val="24"/>
  </w:num>
  <w:num w:numId="33">
    <w:abstractNumId w:val="11"/>
  </w:num>
  <w:num w:numId="34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131078" w:nlCheck="1" w:checkStyle="0"/>
  <w:proofState w:spelling="clean" w:grammar="clean"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4"/>
  <w:defaultTabStop w:val="720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F3E"/>
    <w:rsid w:val="00002826"/>
    <w:rsid w:val="000028D9"/>
    <w:rsid w:val="00003AB5"/>
    <w:rsid w:val="00004088"/>
    <w:rsid w:val="0001144A"/>
    <w:rsid w:val="000119DC"/>
    <w:rsid w:val="00011D1C"/>
    <w:rsid w:val="000121B4"/>
    <w:rsid w:val="00013141"/>
    <w:rsid w:val="00014682"/>
    <w:rsid w:val="00014B02"/>
    <w:rsid w:val="0001776C"/>
    <w:rsid w:val="00023276"/>
    <w:rsid w:val="00025EC4"/>
    <w:rsid w:val="0003021E"/>
    <w:rsid w:val="0003044E"/>
    <w:rsid w:val="00030B29"/>
    <w:rsid w:val="00031385"/>
    <w:rsid w:val="000315AB"/>
    <w:rsid w:val="000364D6"/>
    <w:rsid w:val="000364D7"/>
    <w:rsid w:val="0003757C"/>
    <w:rsid w:val="0004107D"/>
    <w:rsid w:val="0004108E"/>
    <w:rsid w:val="0004304E"/>
    <w:rsid w:val="00044537"/>
    <w:rsid w:val="00045B8D"/>
    <w:rsid w:val="000502FC"/>
    <w:rsid w:val="00051155"/>
    <w:rsid w:val="00051A70"/>
    <w:rsid w:val="000550B9"/>
    <w:rsid w:val="00057DE5"/>
    <w:rsid w:val="00060114"/>
    <w:rsid w:val="00063986"/>
    <w:rsid w:val="000650EB"/>
    <w:rsid w:val="000737D5"/>
    <w:rsid w:val="0007449F"/>
    <w:rsid w:val="00074BEE"/>
    <w:rsid w:val="00074FC1"/>
    <w:rsid w:val="00075EEC"/>
    <w:rsid w:val="000769B8"/>
    <w:rsid w:val="00081512"/>
    <w:rsid w:val="00082A45"/>
    <w:rsid w:val="00082D31"/>
    <w:rsid w:val="00093235"/>
    <w:rsid w:val="00093DA2"/>
    <w:rsid w:val="00094EA0"/>
    <w:rsid w:val="000A21D7"/>
    <w:rsid w:val="000A3330"/>
    <w:rsid w:val="000A3D06"/>
    <w:rsid w:val="000A4211"/>
    <w:rsid w:val="000A4D6C"/>
    <w:rsid w:val="000A593C"/>
    <w:rsid w:val="000B3501"/>
    <w:rsid w:val="000B3C14"/>
    <w:rsid w:val="000B5200"/>
    <w:rsid w:val="000C132B"/>
    <w:rsid w:val="000C17FD"/>
    <w:rsid w:val="000C1D56"/>
    <w:rsid w:val="000C2F72"/>
    <w:rsid w:val="000C3C5D"/>
    <w:rsid w:val="000C4CB1"/>
    <w:rsid w:val="000C760D"/>
    <w:rsid w:val="000D07A8"/>
    <w:rsid w:val="000D29F1"/>
    <w:rsid w:val="000D4587"/>
    <w:rsid w:val="000E1597"/>
    <w:rsid w:val="000E4872"/>
    <w:rsid w:val="000F63DD"/>
    <w:rsid w:val="000F64F3"/>
    <w:rsid w:val="00100181"/>
    <w:rsid w:val="0010029A"/>
    <w:rsid w:val="0010420B"/>
    <w:rsid w:val="00104F21"/>
    <w:rsid w:val="001056C6"/>
    <w:rsid w:val="00107F9D"/>
    <w:rsid w:val="00110099"/>
    <w:rsid w:val="00112856"/>
    <w:rsid w:val="00113C01"/>
    <w:rsid w:val="00114117"/>
    <w:rsid w:val="00116CB5"/>
    <w:rsid w:val="001171DA"/>
    <w:rsid w:val="0011794E"/>
    <w:rsid w:val="00120E6F"/>
    <w:rsid w:val="00122F61"/>
    <w:rsid w:val="00123080"/>
    <w:rsid w:val="0012392D"/>
    <w:rsid w:val="00124BE8"/>
    <w:rsid w:val="00126016"/>
    <w:rsid w:val="00127077"/>
    <w:rsid w:val="001310AC"/>
    <w:rsid w:val="00136E55"/>
    <w:rsid w:val="0013772B"/>
    <w:rsid w:val="00140068"/>
    <w:rsid w:val="001423D0"/>
    <w:rsid w:val="00142A74"/>
    <w:rsid w:val="00150D1F"/>
    <w:rsid w:val="001536F5"/>
    <w:rsid w:val="00153A2F"/>
    <w:rsid w:val="0015528D"/>
    <w:rsid w:val="00155962"/>
    <w:rsid w:val="00155EAB"/>
    <w:rsid w:val="00157417"/>
    <w:rsid w:val="00161694"/>
    <w:rsid w:val="00162301"/>
    <w:rsid w:val="0016254A"/>
    <w:rsid w:val="001626A0"/>
    <w:rsid w:val="001626C2"/>
    <w:rsid w:val="001631ED"/>
    <w:rsid w:val="00163F36"/>
    <w:rsid w:val="0017153A"/>
    <w:rsid w:val="00171DD7"/>
    <w:rsid w:val="00172B37"/>
    <w:rsid w:val="00173538"/>
    <w:rsid w:val="00173A7E"/>
    <w:rsid w:val="0017569F"/>
    <w:rsid w:val="001762AB"/>
    <w:rsid w:val="001778CF"/>
    <w:rsid w:val="00180476"/>
    <w:rsid w:val="0018075C"/>
    <w:rsid w:val="00180903"/>
    <w:rsid w:val="00180E36"/>
    <w:rsid w:val="00181C62"/>
    <w:rsid w:val="00181E83"/>
    <w:rsid w:val="0018256A"/>
    <w:rsid w:val="0018389A"/>
    <w:rsid w:val="00184571"/>
    <w:rsid w:val="0018562A"/>
    <w:rsid w:val="00186333"/>
    <w:rsid w:val="001900A5"/>
    <w:rsid w:val="00193C46"/>
    <w:rsid w:val="00194D34"/>
    <w:rsid w:val="00194F41"/>
    <w:rsid w:val="00195954"/>
    <w:rsid w:val="00195CE0"/>
    <w:rsid w:val="001A0CAF"/>
    <w:rsid w:val="001A2FAB"/>
    <w:rsid w:val="001A3C0F"/>
    <w:rsid w:val="001A5ED6"/>
    <w:rsid w:val="001A6301"/>
    <w:rsid w:val="001A6430"/>
    <w:rsid w:val="001A6FFF"/>
    <w:rsid w:val="001A7AF1"/>
    <w:rsid w:val="001B0016"/>
    <w:rsid w:val="001B1DF2"/>
    <w:rsid w:val="001B1FB6"/>
    <w:rsid w:val="001B3797"/>
    <w:rsid w:val="001B5914"/>
    <w:rsid w:val="001B5BA9"/>
    <w:rsid w:val="001B6709"/>
    <w:rsid w:val="001B707C"/>
    <w:rsid w:val="001C01D4"/>
    <w:rsid w:val="001C04FE"/>
    <w:rsid w:val="001C10FB"/>
    <w:rsid w:val="001C3888"/>
    <w:rsid w:val="001C52B5"/>
    <w:rsid w:val="001D054C"/>
    <w:rsid w:val="001D2A64"/>
    <w:rsid w:val="001D2F47"/>
    <w:rsid w:val="001E15A9"/>
    <w:rsid w:val="001E1762"/>
    <w:rsid w:val="001E2F9F"/>
    <w:rsid w:val="001E35D6"/>
    <w:rsid w:val="001E4D8C"/>
    <w:rsid w:val="001F0F8A"/>
    <w:rsid w:val="001F1109"/>
    <w:rsid w:val="00200D06"/>
    <w:rsid w:val="00202BBD"/>
    <w:rsid w:val="00202DBE"/>
    <w:rsid w:val="002037B7"/>
    <w:rsid w:val="00204590"/>
    <w:rsid w:val="00206573"/>
    <w:rsid w:val="00207858"/>
    <w:rsid w:val="00207BEC"/>
    <w:rsid w:val="00212BA6"/>
    <w:rsid w:val="00213DC7"/>
    <w:rsid w:val="00216409"/>
    <w:rsid w:val="00216F4B"/>
    <w:rsid w:val="00226ABD"/>
    <w:rsid w:val="00227E05"/>
    <w:rsid w:val="0023322C"/>
    <w:rsid w:val="00233AE6"/>
    <w:rsid w:val="0023516E"/>
    <w:rsid w:val="0023559F"/>
    <w:rsid w:val="00236858"/>
    <w:rsid w:val="0024131C"/>
    <w:rsid w:val="00241340"/>
    <w:rsid w:val="002440B3"/>
    <w:rsid w:val="00250A60"/>
    <w:rsid w:val="00253284"/>
    <w:rsid w:val="0025677E"/>
    <w:rsid w:val="00256D53"/>
    <w:rsid w:val="00257BDF"/>
    <w:rsid w:val="00257C97"/>
    <w:rsid w:val="00265C4F"/>
    <w:rsid w:val="0027162C"/>
    <w:rsid w:val="00272A35"/>
    <w:rsid w:val="002750DD"/>
    <w:rsid w:val="00276B7A"/>
    <w:rsid w:val="00276CE6"/>
    <w:rsid w:val="00282375"/>
    <w:rsid w:val="00283EC4"/>
    <w:rsid w:val="00284E8D"/>
    <w:rsid w:val="00284FCA"/>
    <w:rsid w:val="0028620B"/>
    <w:rsid w:val="00286A21"/>
    <w:rsid w:val="00292196"/>
    <w:rsid w:val="00295D76"/>
    <w:rsid w:val="00296AA3"/>
    <w:rsid w:val="00296E91"/>
    <w:rsid w:val="0029781E"/>
    <w:rsid w:val="00297D3A"/>
    <w:rsid w:val="002A0FF4"/>
    <w:rsid w:val="002A1C05"/>
    <w:rsid w:val="002B18F7"/>
    <w:rsid w:val="002B2AB9"/>
    <w:rsid w:val="002B3442"/>
    <w:rsid w:val="002B6D33"/>
    <w:rsid w:val="002B6D75"/>
    <w:rsid w:val="002C0015"/>
    <w:rsid w:val="002C1CC3"/>
    <w:rsid w:val="002C2077"/>
    <w:rsid w:val="002C3030"/>
    <w:rsid w:val="002C3B6C"/>
    <w:rsid w:val="002C459A"/>
    <w:rsid w:val="002C585D"/>
    <w:rsid w:val="002C7E5B"/>
    <w:rsid w:val="002D0136"/>
    <w:rsid w:val="002D02C6"/>
    <w:rsid w:val="002D04DF"/>
    <w:rsid w:val="002D1109"/>
    <w:rsid w:val="002D3092"/>
    <w:rsid w:val="002D3451"/>
    <w:rsid w:val="002D37C2"/>
    <w:rsid w:val="002D3E31"/>
    <w:rsid w:val="002D406B"/>
    <w:rsid w:val="002D4692"/>
    <w:rsid w:val="002D4895"/>
    <w:rsid w:val="002D63A4"/>
    <w:rsid w:val="002D6833"/>
    <w:rsid w:val="002D6D57"/>
    <w:rsid w:val="002D7BDF"/>
    <w:rsid w:val="002E15A5"/>
    <w:rsid w:val="002E17A1"/>
    <w:rsid w:val="002E2114"/>
    <w:rsid w:val="002E5195"/>
    <w:rsid w:val="002E611C"/>
    <w:rsid w:val="002E6170"/>
    <w:rsid w:val="002E6537"/>
    <w:rsid w:val="002F00AC"/>
    <w:rsid w:val="003004E2"/>
    <w:rsid w:val="00304A76"/>
    <w:rsid w:val="00304E6C"/>
    <w:rsid w:val="00307043"/>
    <w:rsid w:val="003101AB"/>
    <w:rsid w:val="00311264"/>
    <w:rsid w:val="0031256B"/>
    <w:rsid w:val="003127AE"/>
    <w:rsid w:val="00315DAC"/>
    <w:rsid w:val="00317D6E"/>
    <w:rsid w:val="00320D71"/>
    <w:rsid w:val="003226BC"/>
    <w:rsid w:val="00323D8B"/>
    <w:rsid w:val="00326E11"/>
    <w:rsid w:val="003275BE"/>
    <w:rsid w:val="00327AAD"/>
    <w:rsid w:val="00327C61"/>
    <w:rsid w:val="00330663"/>
    <w:rsid w:val="00337F41"/>
    <w:rsid w:val="00341DFA"/>
    <w:rsid w:val="003429A1"/>
    <w:rsid w:val="00343AF5"/>
    <w:rsid w:val="00346328"/>
    <w:rsid w:val="00347CF6"/>
    <w:rsid w:val="00350215"/>
    <w:rsid w:val="0035316F"/>
    <w:rsid w:val="003542F2"/>
    <w:rsid w:val="00354EFC"/>
    <w:rsid w:val="00355F3E"/>
    <w:rsid w:val="00356342"/>
    <w:rsid w:val="00356AA7"/>
    <w:rsid w:val="003620AC"/>
    <w:rsid w:val="003626A1"/>
    <w:rsid w:val="003632E6"/>
    <w:rsid w:val="00363593"/>
    <w:rsid w:val="003653F1"/>
    <w:rsid w:val="00367723"/>
    <w:rsid w:val="00367D29"/>
    <w:rsid w:val="0037068B"/>
    <w:rsid w:val="00374933"/>
    <w:rsid w:val="00376158"/>
    <w:rsid w:val="003775A8"/>
    <w:rsid w:val="00377A31"/>
    <w:rsid w:val="003842E0"/>
    <w:rsid w:val="003867B1"/>
    <w:rsid w:val="00386F1E"/>
    <w:rsid w:val="0038746C"/>
    <w:rsid w:val="0039322D"/>
    <w:rsid w:val="003958D5"/>
    <w:rsid w:val="00395F2A"/>
    <w:rsid w:val="00397ABD"/>
    <w:rsid w:val="003A18E5"/>
    <w:rsid w:val="003A24D2"/>
    <w:rsid w:val="003A3EB5"/>
    <w:rsid w:val="003A582E"/>
    <w:rsid w:val="003A58E2"/>
    <w:rsid w:val="003A5F6D"/>
    <w:rsid w:val="003B0A5B"/>
    <w:rsid w:val="003B0C29"/>
    <w:rsid w:val="003B0F4F"/>
    <w:rsid w:val="003C0858"/>
    <w:rsid w:val="003C621C"/>
    <w:rsid w:val="003D121E"/>
    <w:rsid w:val="003D1DF4"/>
    <w:rsid w:val="003D3266"/>
    <w:rsid w:val="003D431D"/>
    <w:rsid w:val="003D58E8"/>
    <w:rsid w:val="003E49D6"/>
    <w:rsid w:val="003E6024"/>
    <w:rsid w:val="003E64AF"/>
    <w:rsid w:val="003E65D8"/>
    <w:rsid w:val="003E729B"/>
    <w:rsid w:val="003F3AD5"/>
    <w:rsid w:val="003F4329"/>
    <w:rsid w:val="00402DF0"/>
    <w:rsid w:val="004033E8"/>
    <w:rsid w:val="00406C57"/>
    <w:rsid w:val="00412456"/>
    <w:rsid w:val="00420633"/>
    <w:rsid w:val="004224BA"/>
    <w:rsid w:val="00426EC3"/>
    <w:rsid w:val="00430BB0"/>
    <w:rsid w:val="00433A50"/>
    <w:rsid w:val="00437F0E"/>
    <w:rsid w:val="00440A94"/>
    <w:rsid w:val="004428EB"/>
    <w:rsid w:val="004449CC"/>
    <w:rsid w:val="00444EA8"/>
    <w:rsid w:val="00445BB4"/>
    <w:rsid w:val="0045029D"/>
    <w:rsid w:val="0045357A"/>
    <w:rsid w:val="00456CC0"/>
    <w:rsid w:val="00457CC7"/>
    <w:rsid w:val="00460231"/>
    <w:rsid w:val="00461255"/>
    <w:rsid w:val="004622F8"/>
    <w:rsid w:val="00465263"/>
    <w:rsid w:val="00466398"/>
    <w:rsid w:val="00467A40"/>
    <w:rsid w:val="0047298C"/>
    <w:rsid w:val="004733CE"/>
    <w:rsid w:val="0047666E"/>
    <w:rsid w:val="00477D60"/>
    <w:rsid w:val="00492D07"/>
    <w:rsid w:val="004940BB"/>
    <w:rsid w:val="0049599A"/>
    <w:rsid w:val="00496347"/>
    <w:rsid w:val="00497E2F"/>
    <w:rsid w:val="004A18E8"/>
    <w:rsid w:val="004A3C3B"/>
    <w:rsid w:val="004A4D3B"/>
    <w:rsid w:val="004A7F45"/>
    <w:rsid w:val="004B026D"/>
    <w:rsid w:val="004B3A13"/>
    <w:rsid w:val="004B4F5E"/>
    <w:rsid w:val="004B54F3"/>
    <w:rsid w:val="004B70CD"/>
    <w:rsid w:val="004B710D"/>
    <w:rsid w:val="004B73CA"/>
    <w:rsid w:val="004B7A8C"/>
    <w:rsid w:val="004B7AC4"/>
    <w:rsid w:val="004C0617"/>
    <w:rsid w:val="004C1E6C"/>
    <w:rsid w:val="004C220F"/>
    <w:rsid w:val="004C33F4"/>
    <w:rsid w:val="004C47A4"/>
    <w:rsid w:val="004C5E29"/>
    <w:rsid w:val="004D03E5"/>
    <w:rsid w:val="004D22A3"/>
    <w:rsid w:val="004D4376"/>
    <w:rsid w:val="004D5F13"/>
    <w:rsid w:val="004D6B3E"/>
    <w:rsid w:val="004D7638"/>
    <w:rsid w:val="004E0193"/>
    <w:rsid w:val="004E5C1B"/>
    <w:rsid w:val="004E66B7"/>
    <w:rsid w:val="004E77EB"/>
    <w:rsid w:val="004E7CD1"/>
    <w:rsid w:val="004F124E"/>
    <w:rsid w:val="004F1E8B"/>
    <w:rsid w:val="004F34E8"/>
    <w:rsid w:val="004F4344"/>
    <w:rsid w:val="004F5458"/>
    <w:rsid w:val="00502140"/>
    <w:rsid w:val="00503E13"/>
    <w:rsid w:val="00504AA2"/>
    <w:rsid w:val="0050516F"/>
    <w:rsid w:val="0050615E"/>
    <w:rsid w:val="005074B0"/>
    <w:rsid w:val="00510D10"/>
    <w:rsid w:val="005113F9"/>
    <w:rsid w:val="005126D9"/>
    <w:rsid w:val="00520807"/>
    <w:rsid w:val="00520890"/>
    <w:rsid w:val="00525685"/>
    <w:rsid w:val="0052597B"/>
    <w:rsid w:val="00526E51"/>
    <w:rsid w:val="0053055F"/>
    <w:rsid w:val="00531C3C"/>
    <w:rsid w:val="0053252D"/>
    <w:rsid w:val="005327DD"/>
    <w:rsid w:val="00532B88"/>
    <w:rsid w:val="00532BBC"/>
    <w:rsid w:val="00536E33"/>
    <w:rsid w:val="005379F6"/>
    <w:rsid w:val="00541873"/>
    <w:rsid w:val="0054532C"/>
    <w:rsid w:val="0054617D"/>
    <w:rsid w:val="005548FC"/>
    <w:rsid w:val="00555A18"/>
    <w:rsid w:val="00556D75"/>
    <w:rsid w:val="00557939"/>
    <w:rsid w:val="0056560F"/>
    <w:rsid w:val="0057301D"/>
    <w:rsid w:val="005751F3"/>
    <w:rsid w:val="005764B6"/>
    <w:rsid w:val="0058266B"/>
    <w:rsid w:val="00583D70"/>
    <w:rsid w:val="00590171"/>
    <w:rsid w:val="00590405"/>
    <w:rsid w:val="005906E9"/>
    <w:rsid w:val="00590D56"/>
    <w:rsid w:val="00593C4B"/>
    <w:rsid w:val="00595B21"/>
    <w:rsid w:val="00597781"/>
    <w:rsid w:val="005A089F"/>
    <w:rsid w:val="005A1158"/>
    <w:rsid w:val="005A27CE"/>
    <w:rsid w:val="005A635A"/>
    <w:rsid w:val="005B2B3D"/>
    <w:rsid w:val="005B4AEA"/>
    <w:rsid w:val="005B6A3A"/>
    <w:rsid w:val="005D0130"/>
    <w:rsid w:val="005D2587"/>
    <w:rsid w:val="005D3520"/>
    <w:rsid w:val="005D7022"/>
    <w:rsid w:val="005D7C49"/>
    <w:rsid w:val="005E144E"/>
    <w:rsid w:val="005E3004"/>
    <w:rsid w:val="005E34F6"/>
    <w:rsid w:val="005E7053"/>
    <w:rsid w:val="005F0D84"/>
    <w:rsid w:val="005F419B"/>
    <w:rsid w:val="005F4743"/>
    <w:rsid w:val="005F70B6"/>
    <w:rsid w:val="00603756"/>
    <w:rsid w:val="00604607"/>
    <w:rsid w:val="00604EA3"/>
    <w:rsid w:val="00617A00"/>
    <w:rsid w:val="00621FC5"/>
    <w:rsid w:val="00624FC0"/>
    <w:rsid w:val="00625CEB"/>
    <w:rsid w:val="00625D86"/>
    <w:rsid w:val="00626D25"/>
    <w:rsid w:val="00626E80"/>
    <w:rsid w:val="00633E5C"/>
    <w:rsid w:val="00636291"/>
    <w:rsid w:val="00637A2A"/>
    <w:rsid w:val="006406FF"/>
    <w:rsid w:val="00641527"/>
    <w:rsid w:val="0064592C"/>
    <w:rsid w:val="00645BC2"/>
    <w:rsid w:val="006465B0"/>
    <w:rsid w:val="006466B9"/>
    <w:rsid w:val="00650708"/>
    <w:rsid w:val="0065077C"/>
    <w:rsid w:val="006512A5"/>
    <w:rsid w:val="00651E70"/>
    <w:rsid w:val="0065281B"/>
    <w:rsid w:val="00655AF2"/>
    <w:rsid w:val="00655F35"/>
    <w:rsid w:val="006568CA"/>
    <w:rsid w:val="006625DA"/>
    <w:rsid w:val="00662DAE"/>
    <w:rsid w:val="0067007D"/>
    <w:rsid w:val="00670FB3"/>
    <w:rsid w:val="00671A5C"/>
    <w:rsid w:val="00671B89"/>
    <w:rsid w:val="00672A3C"/>
    <w:rsid w:val="006756AB"/>
    <w:rsid w:val="00676F92"/>
    <w:rsid w:val="00680051"/>
    <w:rsid w:val="00680FEC"/>
    <w:rsid w:val="006815B5"/>
    <w:rsid w:val="00682F0C"/>
    <w:rsid w:val="00685DC6"/>
    <w:rsid w:val="006860BA"/>
    <w:rsid w:val="00690085"/>
    <w:rsid w:val="00692C69"/>
    <w:rsid w:val="00694A01"/>
    <w:rsid w:val="00696A2A"/>
    <w:rsid w:val="006A02FE"/>
    <w:rsid w:val="006A12C6"/>
    <w:rsid w:val="006A1365"/>
    <w:rsid w:val="006A1ACC"/>
    <w:rsid w:val="006A5324"/>
    <w:rsid w:val="006A5E7E"/>
    <w:rsid w:val="006B3532"/>
    <w:rsid w:val="006C0E89"/>
    <w:rsid w:val="006C114F"/>
    <w:rsid w:val="006C3CC2"/>
    <w:rsid w:val="006C4AD9"/>
    <w:rsid w:val="006D0A38"/>
    <w:rsid w:val="006D52AE"/>
    <w:rsid w:val="006D798E"/>
    <w:rsid w:val="006E161F"/>
    <w:rsid w:val="006E36AC"/>
    <w:rsid w:val="006E3CC1"/>
    <w:rsid w:val="006E43E1"/>
    <w:rsid w:val="006E5FDB"/>
    <w:rsid w:val="006E68C6"/>
    <w:rsid w:val="006E6F8C"/>
    <w:rsid w:val="006F2DE1"/>
    <w:rsid w:val="006F331F"/>
    <w:rsid w:val="006F33DB"/>
    <w:rsid w:val="006F48C7"/>
    <w:rsid w:val="006F5401"/>
    <w:rsid w:val="00701EC3"/>
    <w:rsid w:val="00701FEA"/>
    <w:rsid w:val="00703A8E"/>
    <w:rsid w:val="00704692"/>
    <w:rsid w:val="00705340"/>
    <w:rsid w:val="0070577F"/>
    <w:rsid w:val="00707FA1"/>
    <w:rsid w:val="00711075"/>
    <w:rsid w:val="0071260E"/>
    <w:rsid w:val="00712BF1"/>
    <w:rsid w:val="00714655"/>
    <w:rsid w:val="007205E9"/>
    <w:rsid w:val="007218DB"/>
    <w:rsid w:val="00724108"/>
    <w:rsid w:val="00726B1A"/>
    <w:rsid w:val="0072796F"/>
    <w:rsid w:val="00727CA4"/>
    <w:rsid w:val="00727E20"/>
    <w:rsid w:val="007306E6"/>
    <w:rsid w:val="00730DFC"/>
    <w:rsid w:val="007311FE"/>
    <w:rsid w:val="007343CA"/>
    <w:rsid w:val="00736189"/>
    <w:rsid w:val="00736B71"/>
    <w:rsid w:val="0074638B"/>
    <w:rsid w:val="0074691E"/>
    <w:rsid w:val="0074728B"/>
    <w:rsid w:val="0074750D"/>
    <w:rsid w:val="007506F1"/>
    <w:rsid w:val="00751700"/>
    <w:rsid w:val="00754F64"/>
    <w:rsid w:val="00755225"/>
    <w:rsid w:val="00756416"/>
    <w:rsid w:val="00756D1C"/>
    <w:rsid w:val="00757571"/>
    <w:rsid w:val="0076559B"/>
    <w:rsid w:val="00766C5B"/>
    <w:rsid w:val="00766C5E"/>
    <w:rsid w:val="00773EA7"/>
    <w:rsid w:val="00774EB1"/>
    <w:rsid w:val="007755BB"/>
    <w:rsid w:val="00776DF5"/>
    <w:rsid w:val="00777310"/>
    <w:rsid w:val="007807D5"/>
    <w:rsid w:val="0078162E"/>
    <w:rsid w:val="007838C8"/>
    <w:rsid w:val="007869C0"/>
    <w:rsid w:val="00787018"/>
    <w:rsid w:val="00791B3F"/>
    <w:rsid w:val="00792E31"/>
    <w:rsid w:val="00793423"/>
    <w:rsid w:val="007940D8"/>
    <w:rsid w:val="00797D7F"/>
    <w:rsid w:val="007A1C57"/>
    <w:rsid w:val="007A5FEA"/>
    <w:rsid w:val="007B09EE"/>
    <w:rsid w:val="007B1734"/>
    <w:rsid w:val="007B386E"/>
    <w:rsid w:val="007B67E5"/>
    <w:rsid w:val="007C39FC"/>
    <w:rsid w:val="007C7A47"/>
    <w:rsid w:val="007C7BEB"/>
    <w:rsid w:val="007D0FCC"/>
    <w:rsid w:val="007D21E4"/>
    <w:rsid w:val="007D37E8"/>
    <w:rsid w:val="007D4046"/>
    <w:rsid w:val="007D47E7"/>
    <w:rsid w:val="007D5D6F"/>
    <w:rsid w:val="007D5E9A"/>
    <w:rsid w:val="007D75F4"/>
    <w:rsid w:val="007E02AC"/>
    <w:rsid w:val="007E0A93"/>
    <w:rsid w:val="007E75F0"/>
    <w:rsid w:val="007F2816"/>
    <w:rsid w:val="007F3B46"/>
    <w:rsid w:val="007F47DC"/>
    <w:rsid w:val="007F5118"/>
    <w:rsid w:val="007F7016"/>
    <w:rsid w:val="008005F0"/>
    <w:rsid w:val="00807A45"/>
    <w:rsid w:val="00810424"/>
    <w:rsid w:val="0081068D"/>
    <w:rsid w:val="00811406"/>
    <w:rsid w:val="00814419"/>
    <w:rsid w:val="008174E9"/>
    <w:rsid w:val="00822AF4"/>
    <w:rsid w:val="00823EF6"/>
    <w:rsid w:val="00824059"/>
    <w:rsid w:val="00825786"/>
    <w:rsid w:val="008263DF"/>
    <w:rsid w:val="00826663"/>
    <w:rsid w:val="0082680E"/>
    <w:rsid w:val="00827333"/>
    <w:rsid w:val="00832E65"/>
    <w:rsid w:val="008338C6"/>
    <w:rsid w:val="008362D6"/>
    <w:rsid w:val="00836D3C"/>
    <w:rsid w:val="008408BE"/>
    <w:rsid w:val="00840DE6"/>
    <w:rsid w:val="00843188"/>
    <w:rsid w:val="0084743C"/>
    <w:rsid w:val="008476A8"/>
    <w:rsid w:val="00851B18"/>
    <w:rsid w:val="00852636"/>
    <w:rsid w:val="008532BF"/>
    <w:rsid w:val="00870FB7"/>
    <w:rsid w:val="00872B18"/>
    <w:rsid w:val="00872BCA"/>
    <w:rsid w:val="00873A71"/>
    <w:rsid w:val="00873C25"/>
    <w:rsid w:val="008744DC"/>
    <w:rsid w:val="00874979"/>
    <w:rsid w:val="00883BE5"/>
    <w:rsid w:val="00884131"/>
    <w:rsid w:val="0088542B"/>
    <w:rsid w:val="00887B15"/>
    <w:rsid w:val="0089029F"/>
    <w:rsid w:val="008924CA"/>
    <w:rsid w:val="008932A5"/>
    <w:rsid w:val="00896A5C"/>
    <w:rsid w:val="008A0725"/>
    <w:rsid w:val="008A2192"/>
    <w:rsid w:val="008A45A1"/>
    <w:rsid w:val="008A5426"/>
    <w:rsid w:val="008A5843"/>
    <w:rsid w:val="008A6142"/>
    <w:rsid w:val="008B1022"/>
    <w:rsid w:val="008B1965"/>
    <w:rsid w:val="008B2786"/>
    <w:rsid w:val="008B5493"/>
    <w:rsid w:val="008B68F4"/>
    <w:rsid w:val="008B7529"/>
    <w:rsid w:val="008C01BF"/>
    <w:rsid w:val="008C2679"/>
    <w:rsid w:val="008C2B74"/>
    <w:rsid w:val="008D13CD"/>
    <w:rsid w:val="008D3AFC"/>
    <w:rsid w:val="008D454B"/>
    <w:rsid w:val="008E1AA7"/>
    <w:rsid w:val="008E1B02"/>
    <w:rsid w:val="008E1C0E"/>
    <w:rsid w:val="008E3343"/>
    <w:rsid w:val="008E49BD"/>
    <w:rsid w:val="008E5C13"/>
    <w:rsid w:val="008E63AF"/>
    <w:rsid w:val="008E77DC"/>
    <w:rsid w:val="008F15B6"/>
    <w:rsid w:val="008F2620"/>
    <w:rsid w:val="008F328D"/>
    <w:rsid w:val="008F40BB"/>
    <w:rsid w:val="008F538E"/>
    <w:rsid w:val="008F76AD"/>
    <w:rsid w:val="00900258"/>
    <w:rsid w:val="00910BFA"/>
    <w:rsid w:val="0091126A"/>
    <w:rsid w:val="009129E1"/>
    <w:rsid w:val="00913DC6"/>
    <w:rsid w:val="00914681"/>
    <w:rsid w:val="0091668C"/>
    <w:rsid w:val="00917ACC"/>
    <w:rsid w:val="00920C47"/>
    <w:rsid w:val="00922E6D"/>
    <w:rsid w:val="00923F2E"/>
    <w:rsid w:val="009247AF"/>
    <w:rsid w:val="00924987"/>
    <w:rsid w:val="00926EE8"/>
    <w:rsid w:val="00930BE2"/>
    <w:rsid w:val="009357AF"/>
    <w:rsid w:val="00935CAE"/>
    <w:rsid w:val="009368A2"/>
    <w:rsid w:val="00936B7F"/>
    <w:rsid w:val="00942DBA"/>
    <w:rsid w:val="0094605C"/>
    <w:rsid w:val="00947155"/>
    <w:rsid w:val="00951C14"/>
    <w:rsid w:val="0095286C"/>
    <w:rsid w:val="00953161"/>
    <w:rsid w:val="009532D0"/>
    <w:rsid w:val="0095531A"/>
    <w:rsid w:val="009571DE"/>
    <w:rsid w:val="009611E4"/>
    <w:rsid w:val="009632A1"/>
    <w:rsid w:val="0096365C"/>
    <w:rsid w:val="00965494"/>
    <w:rsid w:val="00965946"/>
    <w:rsid w:val="009669EF"/>
    <w:rsid w:val="009722C8"/>
    <w:rsid w:val="009737A2"/>
    <w:rsid w:val="00974E8B"/>
    <w:rsid w:val="00976A0D"/>
    <w:rsid w:val="009770E3"/>
    <w:rsid w:val="00980ABF"/>
    <w:rsid w:val="009837A8"/>
    <w:rsid w:val="00984E22"/>
    <w:rsid w:val="009859D2"/>
    <w:rsid w:val="00986889"/>
    <w:rsid w:val="00986D58"/>
    <w:rsid w:val="00992707"/>
    <w:rsid w:val="009A1F38"/>
    <w:rsid w:val="009A2AE7"/>
    <w:rsid w:val="009A2C42"/>
    <w:rsid w:val="009A7CE1"/>
    <w:rsid w:val="009B31E4"/>
    <w:rsid w:val="009B43B3"/>
    <w:rsid w:val="009B4DBE"/>
    <w:rsid w:val="009C1D89"/>
    <w:rsid w:val="009C306A"/>
    <w:rsid w:val="009C6AEE"/>
    <w:rsid w:val="009C71DB"/>
    <w:rsid w:val="009C7BBE"/>
    <w:rsid w:val="009D14C9"/>
    <w:rsid w:val="009D263B"/>
    <w:rsid w:val="009D29EC"/>
    <w:rsid w:val="009D3883"/>
    <w:rsid w:val="009D3A43"/>
    <w:rsid w:val="009D7B13"/>
    <w:rsid w:val="009E644F"/>
    <w:rsid w:val="009E713E"/>
    <w:rsid w:val="009E715A"/>
    <w:rsid w:val="009F21C8"/>
    <w:rsid w:val="009F486C"/>
    <w:rsid w:val="009F5B09"/>
    <w:rsid w:val="009F61AC"/>
    <w:rsid w:val="009F76ED"/>
    <w:rsid w:val="00A00273"/>
    <w:rsid w:val="00A0256F"/>
    <w:rsid w:val="00A02A25"/>
    <w:rsid w:val="00A02ADA"/>
    <w:rsid w:val="00A02DB9"/>
    <w:rsid w:val="00A05A27"/>
    <w:rsid w:val="00A06F51"/>
    <w:rsid w:val="00A1109E"/>
    <w:rsid w:val="00A11DD9"/>
    <w:rsid w:val="00A123CB"/>
    <w:rsid w:val="00A133E5"/>
    <w:rsid w:val="00A13BC1"/>
    <w:rsid w:val="00A21F1A"/>
    <w:rsid w:val="00A23407"/>
    <w:rsid w:val="00A2510E"/>
    <w:rsid w:val="00A30055"/>
    <w:rsid w:val="00A30447"/>
    <w:rsid w:val="00A32949"/>
    <w:rsid w:val="00A32BCF"/>
    <w:rsid w:val="00A34FB0"/>
    <w:rsid w:val="00A43854"/>
    <w:rsid w:val="00A45B25"/>
    <w:rsid w:val="00A4691B"/>
    <w:rsid w:val="00A4704F"/>
    <w:rsid w:val="00A50F47"/>
    <w:rsid w:val="00A51B2D"/>
    <w:rsid w:val="00A52306"/>
    <w:rsid w:val="00A52F90"/>
    <w:rsid w:val="00A566A9"/>
    <w:rsid w:val="00A60E75"/>
    <w:rsid w:val="00A62568"/>
    <w:rsid w:val="00A659E6"/>
    <w:rsid w:val="00A65DD2"/>
    <w:rsid w:val="00A72A66"/>
    <w:rsid w:val="00A755FA"/>
    <w:rsid w:val="00A7636E"/>
    <w:rsid w:val="00A768BB"/>
    <w:rsid w:val="00A77BE7"/>
    <w:rsid w:val="00A815AB"/>
    <w:rsid w:val="00A829CB"/>
    <w:rsid w:val="00A82CB0"/>
    <w:rsid w:val="00A855A2"/>
    <w:rsid w:val="00A85A9C"/>
    <w:rsid w:val="00A865BD"/>
    <w:rsid w:val="00A86785"/>
    <w:rsid w:val="00A87181"/>
    <w:rsid w:val="00A93E90"/>
    <w:rsid w:val="00A94D9F"/>
    <w:rsid w:val="00AA1CAC"/>
    <w:rsid w:val="00AA2019"/>
    <w:rsid w:val="00AA648E"/>
    <w:rsid w:val="00AB12C6"/>
    <w:rsid w:val="00AB268B"/>
    <w:rsid w:val="00AB2958"/>
    <w:rsid w:val="00AB3268"/>
    <w:rsid w:val="00AB3F6C"/>
    <w:rsid w:val="00AB4003"/>
    <w:rsid w:val="00AB608B"/>
    <w:rsid w:val="00AB7D4C"/>
    <w:rsid w:val="00AB7D80"/>
    <w:rsid w:val="00AC0CB2"/>
    <w:rsid w:val="00AC16C0"/>
    <w:rsid w:val="00AC1C62"/>
    <w:rsid w:val="00AC1C7C"/>
    <w:rsid w:val="00AC27A9"/>
    <w:rsid w:val="00AC282B"/>
    <w:rsid w:val="00AC51E4"/>
    <w:rsid w:val="00AC590A"/>
    <w:rsid w:val="00AC7914"/>
    <w:rsid w:val="00AD4197"/>
    <w:rsid w:val="00AD5A6D"/>
    <w:rsid w:val="00AD5B61"/>
    <w:rsid w:val="00AD6342"/>
    <w:rsid w:val="00AD7975"/>
    <w:rsid w:val="00AE1C0E"/>
    <w:rsid w:val="00AE4782"/>
    <w:rsid w:val="00AE6C72"/>
    <w:rsid w:val="00AE6FAD"/>
    <w:rsid w:val="00AF0458"/>
    <w:rsid w:val="00AF507E"/>
    <w:rsid w:val="00AF6629"/>
    <w:rsid w:val="00AF7254"/>
    <w:rsid w:val="00B01141"/>
    <w:rsid w:val="00B034C9"/>
    <w:rsid w:val="00B05003"/>
    <w:rsid w:val="00B059DE"/>
    <w:rsid w:val="00B06018"/>
    <w:rsid w:val="00B111E5"/>
    <w:rsid w:val="00B13261"/>
    <w:rsid w:val="00B13CDE"/>
    <w:rsid w:val="00B14525"/>
    <w:rsid w:val="00B15AF9"/>
    <w:rsid w:val="00B16D52"/>
    <w:rsid w:val="00B20011"/>
    <w:rsid w:val="00B251F3"/>
    <w:rsid w:val="00B26DEF"/>
    <w:rsid w:val="00B304CB"/>
    <w:rsid w:val="00B33AB1"/>
    <w:rsid w:val="00B35D4B"/>
    <w:rsid w:val="00B370B4"/>
    <w:rsid w:val="00B420EF"/>
    <w:rsid w:val="00B4537C"/>
    <w:rsid w:val="00B464EC"/>
    <w:rsid w:val="00B46C36"/>
    <w:rsid w:val="00B46F1D"/>
    <w:rsid w:val="00B474A2"/>
    <w:rsid w:val="00B50D75"/>
    <w:rsid w:val="00B52D97"/>
    <w:rsid w:val="00B574F5"/>
    <w:rsid w:val="00B60442"/>
    <w:rsid w:val="00B60E93"/>
    <w:rsid w:val="00B6158D"/>
    <w:rsid w:val="00B64411"/>
    <w:rsid w:val="00B64D7D"/>
    <w:rsid w:val="00B65A43"/>
    <w:rsid w:val="00B65AA2"/>
    <w:rsid w:val="00B66C94"/>
    <w:rsid w:val="00B70B8E"/>
    <w:rsid w:val="00B711EC"/>
    <w:rsid w:val="00B73065"/>
    <w:rsid w:val="00B745F9"/>
    <w:rsid w:val="00B74D8C"/>
    <w:rsid w:val="00B75BA2"/>
    <w:rsid w:val="00B76B4D"/>
    <w:rsid w:val="00B77F6A"/>
    <w:rsid w:val="00B83409"/>
    <w:rsid w:val="00B863AF"/>
    <w:rsid w:val="00B87456"/>
    <w:rsid w:val="00B90503"/>
    <w:rsid w:val="00B90D2C"/>
    <w:rsid w:val="00B92777"/>
    <w:rsid w:val="00B961D7"/>
    <w:rsid w:val="00B969D5"/>
    <w:rsid w:val="00BA0894"/>
    <w:rsid w:val="00BA13E6"/>
    <w:rsid w:val="00BB1AFB"/>
    <w:rsid w:val="00BB272A"/>
    <w:rsid w:val="00BC1D5F"/>
    <w:rsid w:val="00BC4B52"/>
    <w:rsid w:val="00BC556C"/>
    <w:rsid w:val="00BC7A44"/>
    <w:rsid w:val="00BC7EB1"/>
    <w:rsid w:val="00BD1144"/>
    <w:rsid w:val="00BD2339"/>
    <w:rsid w:val="00BD4232"/>
    <w:rsid w:val="00BE1DFC"/>
    <w:rsid w:val="00BE370E"/>
    <w:rsid w:val="00BE4FC7"/>
    <w:rsid w:val="00BE5E9E"/>
    <w:rsid w:val="00BE6E16"/>
    <w:rsid w:val="00BE7229"/>
    <w:rsid w:val="00BE7AA5"/>
    <w:rsid w:val="00BF0CF5"/>
    <w:rsid w:val="00BF3D4C"/>
    <w:rsid w:val="00BF3EBE"/>
    <w:rsid w:val="00BF44DB"/>
    <w:rsid w:val="00BF4C6C"/>
    <w:rsid w:val="00BF7B1C"/>
    <w:rsid w:val="00C01850"/>
    <w:rsid w:val="00C0290D"/>
    <w:rsid w:val="00C0344F"/>
    <w:rsid w:val="00C0741D"/>
    <w:rsid w:val="00C105B0"/>
    <w:rsid w:val="00C16EAC"/>
    <w:rsid w:val="00C21DAF"/>
    <w:rsid w:val="00C22505"/>
    <w:rsid w:val="00C25179"/>
    <w:rsid w:val="00C3075E"/>
    <w:rsid w:val="00C3084F"/>
    <w:rsid w:val="00C311FB"/>
    <w:rsid w:val="00C31E93"/>
    <w:rsid w:val="00C328CC"/>
    <w:rsid w:val="00C3317A"/>
    <w:rsid w:val="00C40333"/>
    <w:rsid w:val="00C4037C"/>
    <w:rsid w:val="00C4238B"/>
    <w:rsid w:val="00C47793"/>
    <w:rsid w:val="00C501FE"/>
    <w:rsid w:val="00C50635"/>
    <w:rsid w:val="00C50A60"/>
    <w:rsid w:val="00C55585"/>
    <w:rsid w:val="00C562E3"/>
    <w:rsid w:val="00C573B3"/>
    <w:rsid w:val="00C60E96"/>
    <w:rsid w:val="00C618A2"/>
    <w:rsid w:val="00C63592"/>
    <w:rsid w:val="00C65C8B"/>
    <w:rsid w:val="00C76E30"/>
    <w:rsid w:val="00C7797C"/>
    <w:rsid w:val="00C81B93"/>
    <w:rsid w:val="00C85E36"/>
    <w:rsid w:val="00C870FA"/>
    <w:rsid w:val="00C871FB"/>
    <w:rsid w:val="00C93553"/>
    <w:rsid w:val="00C94B81"/>
    <w:rsid w:val="00CA010A"/>
    <w:rsid w:val="00CA05C2"/>
    <w:rsid w:val="00CA0F10"/>
    <w:rsid w:val="00CA1E81"/>
    <w:rsid w:val="00CA2280"/>
    <w:rsid w:val="00CA62B2"/>
    <w:rsid w:val="00CC0C9B"/>
    <w:rsid w:val="00CC0ED9"/>
    <w:rsid w:val="00CC3F27"/>
    <w:rsid w:val="00CC4C53"/>
    <w:rsid w:val="00CD1582"/>
    <w:rsid w:val="00CE01D1"/>
    <w:rsid w:val="00CE0A40"/>
    <w:rsid w:val="00CE289E"/>
    <w:rsid w:val="00CE51D1"/>
    <w:rsid w:val="00CE7129"/>
    <w:rsid w:val="00CF4507"/>
    <w:rsid w:val="00CF4FB1"/>
    <w:rsid w:val="00CF5922"/>
    <w:rsid w:val="00CF6301"/>
    <w:rsid w:val="00D0081C"/>
    <w:rsid w:val="00D00A6B"/>
    <w:rsid w:val="00D01123"/>
    <w:rsid w:val="00D02C5E"/>
    <w:rsid w:val="00D034DB"/>
    <w:rsid w:val="00D03A16"/>
    <w:rsid w:val="00D060A4"/>
    <w:rsid w:val="00D11369"/>
    <w:rsid w:val="00D11E82"/>
    <w:rsid w:val="00D136B1"/>
    <w:rsid w:val="00D1517D"/>
    <w:rsid w:val="00D15D5A"/>
    <w:rsid w:val="00D1615A"/>
    <w:rsid w:val="00D220E7"/>
    <w:rsid w:val="00D24160"/>
    <w:rsid w:val="00D247D3"/>
    <w:rsid w:val="00D24860"/>
    <w:rsid w:val="00D356A6"/>
    <w:rsid w:val="00D360D3"/>
    <w:rsid w:val="00D366AA"/>
    <w:rsid w:val="00D40BC8"/>
    <w:rsid w:val="00D44889"/>
    <w:rsid w:val="00D4546D"/>
    <w:rsid w:val="00D45576"/>
    <w:rsid w:val="00D4576F"/>
    <w:rsid w:val="00D507C2"/>
    <w:rsid w:val="00D5262E"/>
    <w:rsid w:val="00D53CA6"/>
    <w:rsid w:val="00D54E0A"/>
    <w:rsid w:val="00D55B5B"/>
    <w:rsid w:val="00D57217"/>
    <w:rsid w:val="00D60D8B"/>
    <w:rsid w:val="00D620C6"/>
    <w:rsid w:val="00D63989"/>
    <w:rsid w:val="00D6577A"/>
    <w:rsid w:val="00D6658E"/>
    <w:rsid w:val="00D665BE"/>
    <w:rsid w:val="00D66B00"/>
    <w:rsid w:val="00D66BBD"/>
    <w:rsid w:val="00D67237"/>
    <w:rsid w:val="00D7647B"/>
    <w:rsid w:val="00D80313"/>
    <w:rsid w:val="00D85AAD"/>
    <w:rsid w:val="00D86291"/>
    <w:rsid w:val="00D86567"/>
    <w:rsid w:val="00D876F9"/>
    <w:rsid w:val="00D91A47"/>
    <w:rsid w:val="00D92273"/>
    <w:rsid w:val="00D93F55"/>
    <w:rsid w:val="00DA5D34"/>
    <w:rsid w:val="00DB124A"/>
    <w:rsid w:val="00DB1889"/>
    <w:rsid w:val="00DB23B4"/>
    <w:rsid w:val="00DB24DD"/>
    <w:rsid w:val="00DB2785"/>
    <w:rsid w:val="00DB29F7"/>
    <w:rsid w:val="00DB2DFC"/>
    <w:rsid w:val="00DB4D29"/>
    <w:rsid w:val="00DB5C6B"/>
    <w:rsid w:val="00DB619C"/>
    <w:rsid w:val="00DB7B12"/>
    <w:rsid w:val="00DC009A"/>
    <w:rsid w:val="00DC0C97"/>
    <w:rsid w:val="00DC2A8F"/>
    <w:rsid w:val="00DC5975"/>
    <w:rsid w:val="00DC67AB"/>
    <w:rsid w:val="00DD212F"/>
    <w:rsid w:val="00DD32E3"/>
    <w:rsid w:val="00DD3BD0"/>
    <w:rsid w:val="00DD67B6"/>
    <w:rsid w:val="00DE2E3E"/>
    <w:rsid w:val="00DE4E0B"/>
    <w:rsid w:val="00DE521D"/>
    <w:rsid w:val="00DE53B1"/>
    <w:rsid w:val="00DE6A34"/>
    <w:rsid w:val="00DE76C4"/>
    <w:rsid w:val="00DF0BAC"/>
    <w:rsid w:val="00DF1CD8"/>
    <w:rsid w:val="00DF42CB"/>
    <w:rsid w:val="00DF4B1A"/>
    <w:rsid w:val="00DF552B"/>
    <w:rsid w:val="00E00226"/>
    <w:rsid w:val="00E01226"/>
    <w:rsid w:val="00E05605"/>
    <w:rsid w:val="00E072EC"/>
    <w:rsid w:val="00E07663"/>
    <w:rsid w:val="00E111A2"/>
    <w:rsid w:val="00E11C36"/>
    <w:rsid w:val="00E12C36"/>
    <w:rsid w:val="00E152B8"/>
    <w:rsid w:val="00E17A56"/>
    <w:rsid w:val="00E203C8"/>
    <w:rsid w:val="00E2055C"/>
    <w:rsid w:val="00E20BD3"/>
    <w:rsid w:val="00E21A1E"/>
    <w:rsid w:val="00E309DC"/>
    <w:rsid w:val="00E312E1"/>
    <w:rsid w:val="00E41838"/>
    <w:rsid w:val="00E42A9D"/>
    <w:rsid w:val="00E42F94"/>
    <w:rsid w:val="00E44103"/>
    <w:rsid w:val="00E45061"/>
    <w:rsid w:val="00E4625E"/>
    <w:rsid w:val="00E5191C"/>
    <w:rsid w:val="00E51D10"/>
    <w:rsid w:val="00E52374"/>
    <w:rsid w:val="00E52438"/>
    <w:rsid w:val="00E53DC4"/>
    <w:rsid w:val="00E54214"/>
    <w:rsid w:val="00E551DC"/>
    <w:rsid w:val="00E568AA"/>
    <w:rsid w:val="00E569EA"/>
    <w:rsid w:val="00E56B39"/>
    <w:rsid w:val="00E60692"/>
    <w:rsid w:val="00E61904"/>
    <w:rsid w:val="00E629DE"/>
    <w:rsid w:val="00E67F92"/>
    <w:rsid w:val="00E70A80"/>
    <w:rsid w:val="00E70F72"/>
    <w:rsid w:val="00E72E1F"/>
    <w:rsid w:val="00E73058"/>
    <w:rsid w:val="00E74AEB"/>
    <w:rsid w:val="00E761E8"/>
    <w:rsid w:val="00E7623E"/>
    <w:rsid w:val="00E83AF3"/>
    <w:rsid w:val="00E8703C"/>
    <w:rsid w:val="00E8761B"/>
    <w:rsid w:val="00E87D7E"/>
    <w:rsid w:val="00E87E9B"/>
    <w:rsid w:val="00E902AD"/>
    <w:rsid w:val="00E90EC5"/>
    <w:rsid w:val="00E92D32"/>
    <w:rsid w:val="00E93F8A"/>
    <w:rsid w:val="00E94C5D"/>
    <w:rsid w:val="00E961CF"/>
    <w:rsid w:val="00EA06AE"/>
    <w:rsid w:val="00EA0805"/>
    <w:rsid w:val="00EA2AD0"/>
    <w:rsid w:val="00EA5777"/>
    <w:rsid w:val="00EA767F"/>
    <w:rsid w:val="00EA7B79"/>
    <w:rsid w:val="00EB0CD6"/>
    <w:rsid w:val="00EB0F10"/>
    <w:rsid w:val="00EB253B"/>
    <w:rsid w:val="00EB2845"/>
    <w:rsid w:val="00EB2E45"/>
    <w:rsid w:val="00EB3A62"/>
    <w:rsid w:val="00EB5585"/>
    <w:rsid w:val="00EB702E"/>
    <w:rsid w:val="00EC3AAF"/>
    <w:rsid w:val="00ED1A6A"/>
    <w:rsid w:val="00ED3220"/>
    <w:rsid w:val="00ED4622"/>
    <w:rsid w:val="00ED47A6"/>
    <w:rsid w:val="00ED670E"/>
    <w:rsid w:val="00ED7410"/>
    <w:rsid w:val="00EE4D03"/>
    <w:rsid w:val="00EE5EC4"/>
    <w:rsid w:val="00EE6C7E"/>
    <w:rsid w:val="00EE71B3"/>
    <w:rsid w:val="00EF2E28"/>
    <w:rsid w:val="00EF44D0"/>
    <w:rsid w:val="00EF4A36"/>
    <w:rsid w:val="00F0281A"/>
    <w:rsid w:val="00F02E9E"/>
    <w:rsid w:val="00F02EF4"/>
    <w:rsid w:val="00F046E3"/>
    <w:rsid w:val="00F062C0"/>
    <w:rsid w:val="00F12189"/>
    <w:rsid w:val="00F14BDE"/>
    <w:rsid w:val="00F17EA5"/>
    <w:rsid w:val="00F213F0"/>
    <w:rsid w:val="00F2172C"/>
    <w:rsid w:val="00F21B42"/>
    <w:rsid w:val="00F21CF5"/>
    <w:rsid w:val="00F23BF5"/>
    <w:rsid w:val="00F24207"/>
    <w:rsid w:val="00F2735D"/>
    <w:rsid w:val="00F30A19"/>
    <w:rsid w:val="00F31046"/>
    <w:rsid w:val="00F336A7"/>
    <w:rsid w:val="00F33910"/>
    <w:rsid w:val="00F33F86"/>
    <w:rsid w:val="00F347EE"/>
    <w:rsid w:val="00F352BF"/>
    <w:rsid w:val="00F353AA"/>
    <w:rsid w:val="00F35D0D"/>
    <w:rsid w:val="00F36D0B"/>
    <w:rsid w:val="00F377CF"/>
    <w:rsid w:val="00F42524"/>
    <w:rsid w:val="00F428FC"/>
    <w:rsid w:val="00F438D2"/>
    <w:rsid w:val="00F45D52"/>
    <w:rsid w:val="00F45EBA"/>
    <w:rsid w:val="00F4729F"/>
    <w:rsid w:val="00F515C8"/>
    <w:rsid w:val="00F53E9F"/>
    <w:rsid w:val="00F54222"/>
    <w:rsid w:val="00F55053"/>
    <w:rsid w:val="00F551EC"/>
    <w:rsid w:val="00F56823"/>
    <w:rsid w:val="00F57D87"/>
    <w:rsid w:val="00F60455"/>
    <w:rsid w:val="00F61DF2"/>
    <w:rsid w:val="00F66ADC"/>
    <w:rsid w:val="00F67E96"/>
    <w:rsid w:val="00F756D2"/>
    <w:rsid w:val="00F7583E"/>
    <w:rsid w:val="00F75DC6"/>
    <w:rsid w:val="00F819AD"/>
    <w:rsid w:val="00F83EF2"/>
    <w:rsid w:val="00F840D0"/>
    <w:rsid w:val="00F85151"/>
    <w:rsid w:val="00F85370"/>
    <w:rsid w:val="00F862D0"/>
    <w:rsid w:val="00F87A6D"/>
    <w:rsid w:val="00F904BA"/>
    <w:rsid w:val="00F91096"/>
    <w:rsid w:val="00F92295"/>
    <w:rsid w:val="00F93099"/>
    <w:rsid w:val="00F95B6A"/>
    <w:rsid w:val="00FA0A1F"/>
    <w:rsid w:val="00FA0B6B"/>
    <w:rsid w:val="00FA0BF7"/>
    <w:rsid w:val="00FA11A4"/>
    <w:rsid w:val="00FA3009"/>
    <w:rsid w:val="00FA380E"/>
    <w:rsid w:val="00FA3F51"/>
    <w:rsid w:val="00FA4533"/>
    <w:rsid w:val="00FA466C"/>
    <w:rsid w:val="00FB2048"/>
    <w:rsid w:val="00FB2AC9"/>
    <w:rsid w:val="00FB6259"/>
    <w:rsid w:val="00FC04E2"/>
    <w:rsid w:val="00FC0E40"/>
    <w:rsid w:val="00FC223D"/>
    <w:rsid w:val="00FC4317"/>
    <w:rsid w:val="00FC4858"/>
    <w:rsid w:val="00FC5404"/>
    <w:rsid w:val="00FC6B09"/>
    <w:rsid w:val="00FC7A96"/>
    <w:rsid w:val="00FD096C"/>
    <w:rsid w:val="00FD34AB"/>
    <w:rsid w:val="00FD3997"/>
    <w:rsid w:val="00FD4A06"/>
    <w:rsid w:val="00FE15AD"/>
    <w:rsid w:val="00FE32C6"/>
    <w:rsid w:val="00FE4E44"/>
    <w:rsid w:val="00FE582B"/>
    <w:rsid w:val="00FE611F"/>
    <w:rsid w:val="00FE7AD1"/>
    <w:rsid w:val="00FF2BE6"/>
    <w:rsid w:val="00FF744E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BD7EC28"/>
  <w15:docId w15:val="{328DBA67-B94E-4169-ACB8-FA438AA2B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/>
    <w:lsdException w:name="heading 7" w:locked="1"/>
    <w:lsdException w:name="heading 8" w:locked="1"/>
    <w:lsdException w:name="heading 9" w:lock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081512"/>
    <w:pPr>
      <w:widowControl w:val="0"/>
      <w:autoSpaceDE w:val="0"/>
      <w:autoSpaceDN w:val="0"/>
      <w:adjustRightInd w:val="0"/>
    </w:pPr>
  </w:style>
  <w:style w:type="paragraph" w:styleId="berschrift1">
    <w:name w:val="heading 1"/>
    <w:basedOn w:val="Standard"/>
    <w:next w:val="Standard"/>
    <w:link w:val="berschrift1Zchn"/>
    <w:uiPriority w:val="99"/>
    <w:qFormat/>
    <w:rsid w:val="00140068"/>
    <w:pPr>
      <w:keepNext/>
      <w:tabs>
        <w:tab w:val="left" w:pos="760"/>
        <w:tab w:val="decimal" w:pos="3920"/>
        <w:tab w:val="decimal" w:pos="6180"/>
        <w:tab w:val="left" w:pos="8440"/>
      </w:tabs>
      <w:outlineLvl w:val="0"/>
    </w:pPr>
    <w:rPr>
      <w:b/>
      <w:sz w:val="28"/>
      <w:szCs w:val="2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140068"/>
    <w:pPr>
      <w:keepNext/>
      <w:spacing w:before="240" w:after="60"/>
      <w:outlineLvl w:val="1"/>
    </w:pPr>
    <w:rPr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40068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40068"/>
    <w:pPr>
      <w:keepNext/>
      <w:spacing w:before="240" w:after="6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40068"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rsid w:val="00851B18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rsid w:val="00851B18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rsid w:val="00851B18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rsid w:val="00851B18"/>
    <w:pPr>
      <w:spacing w:before="240" w:after="60"/>
      <w:outlineLvl w:val="8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sid w:val="00140068"/>
    <w:rPr>
      <w:rFonts w:ascii="Arial" w:hAnsi="Arial" w:cs="Arial"/>
      <w:b/>
      <w:sz w:val="28"/>
      <w:szCs w:val="22"/>
    </w:rPr>
  </w:style>
  <w:style w:type="character" w:customStyle="1" w:styleId="berschrift2Zchn">
    <w:name w:val="Überschrift 2 Zchn"/>
    <w:link w:val="berschrift2"/>
    <w:uiPriority w:val="99"/>
    <w:rsid w:val="00140068"/>
    <w:rPr>
      <w:rFonts w:ascii="Arial" w:hAnsi="Arial" w:cs="Arial"/>
      <w:b/>
      <w:bCs/>
      <w:iCs/>
      <w:sz w:val="26"/>
      <w:szCs w:val="28"/>
    </w:rPr>
  </w:style>
  <w:style w:type="character" w:customStyle="1" w:styleId="berschrift3Zchn">
    <w:name w:val="Überschrift 3 Zchn"/>
    <w:link w:val="berschrift3"/>
    <w:uiPriority w:val="99"/>
    <w:rsid w:val="00140068"/>
    <w:rPr>
      <w:rFonts w:ascii="Arial" w:hAnsi="Arial" w:cs="Arial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9"/>
    <w:rsid w:val="00140068"/>
    <w:rPr>
      <w:rFonts w:ascii="Arial" w:hAnsi="Arial"/>
      <w:b/>
      <w:bCs/>
      <w:sz w:val="24"/>
      <w:szCs w:val="28"/>
    </w:rPr>
  </w:style>
  <w:style w:type="character" w:customStyle="1" w:styleId="berschrift5Zchn">
    <w:name w:val="Überschrift 5 Zchn"/>
    <w:link w:val="berschrift5"/>
    <w:uiPriority w:val="99"/>
    <w:rsid w:val="00140068"/>
    <w:rPr>
      <w:rFonts w:ascii="Arial" w:hAnsi="Arial" w:cs="Arial"/>
      <w:b/>
      <w:bCs/>
      <w:iCs/>
      <w:sz w:val="24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8544F6"/>
    <w:rPr>
      <w:rFonts w:ascii="Calibri" w:eastAsia="Times New Roman" w:hAnsi="Calibri" w:cs="Times New Roman"/>
      <w:b/>
      <w:bCs/>
    </w:rPr>
  </w:style>
  <w:style w:type="character" w:customStyle="1" w:styleId="berschrift7Zchn">
    <w:name w:val="Überschrift 7 Zchn"/>
    <w:link w:val="berschrift7"/>
    <w:uiPriority w:val="9"/>
    <w:semiHidden/>
    <w:rsid w:val="008544F6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8544F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8544F6"/>
    <w:rPr>
      <w:rFonts w:ascii="Cambria" w:eastAsia="Times New Roman" w:hAnsi="Cambria" w:cs="Times New Roman"/>
    </w:rPr>
  </w:style>
  <w:style w:type="paragraph" w:customStyle="1" w:styleId="TNummerierung">
    <w:name w:val="T_Nummerierung"/>
    <w:basedOn w:val="T0-NumerierungNr"/>
    <w:next w:val="T1"/>
    <w:link w:val="TNummerierungZchn"/>
    <w:qFormat/>
    <w:rsid w:val="00A50F47"/>
    <w:pPr>
      <w:numPr>
        <w:numId w:val="1"/>
      </w:numPr>
      <w:tabs>
        <w:tab w:val="clear" w:pos="1134"/>
      </w:tabs>
    </w:pPr>
  </w:style>
  <w:style w:type="paragraph" w:customStyle="1" w:styleId="T0">
    <w:name w:val="T0"/>
    <w:basedOn w:val="Standard"/>
    <w:link w:val="T0Char"/>
    <w:rsid w:val="00792E31"/>
    <w:pPr>
      <w:tabs>
        <w:tab w:val="left" w:pos="5670"/>
        <w:tab w:val="right" w:pos="7372"/>
      </w:tabs>
      <w:autoSpaceDE/>
      <w:autoSpaceDN/>
      <w:adjustRightInd/>
      <w:ind w:right="1701"/>
      <w:jc w:val="both"/>
    </w:pPr>
    <w:rPr>
      <w:rFonts w:cs="Arial"/>
    </w:rPr>
  </w:style>
  <w:style w:type="paragraph" w:customStyle="1" w:styleId="T">
    <w:name w:val="T"/>
    <w:basedOn w:val="Standard"/>
    <w:link w:val="TZchn"/>
    <w:rsid w:val="00757571"/>
  </w:style>
  <w:style w:type="paragraph" w:customStyle="1" w:styleId="tLehrplaninhalt">
    <w:name w:val="t_Lehrplaninhalt"/>
    <w:basedOn w:val="Standard"/>
    <w:uiPriority w:val="99"/>
    <w:rsid w:val="00851B18"/>
    <w:pPr>
      <w:jc w:val="center"/>
    </w:pPr>
    <w:rPr>
      <w:vanish/>
      <w:sz w:val="14"/>
      <w:szCs w:val="14"/>
    </w:rPr>
  </w:style>
  <w:style w:type="paragraph" w:customStyle="1" w:styleId="t00">
    <w:name w:val="t0"/>
    <w:basedOn w:val="T"/>
    <w:qFormat/>
    <w:rsid w:val="0017569F"/>
  </w:style>
  <w:style w:type="paragraph" w:customStyle="1" w:styleId="tLehrplantabkopf">
    <w:name w:val="t_Lehrplantabkopf"/>
    <w:basedOn w:val="Standard"/>
    <w:uiPriority w:val="99"/>
    <w:rsid w:val="00851B18"/>
    <w:pPr>
      <w:jc w:val="center"/>
    </w:pPr>
    <w:rPr>
      <w:b/>
      <w:bCs/>
      <w:vanish/>
      <w:sz w:val="18"/>
      <w:szCs w:val="18"/>
    </w:rPr>
  </w:style>
  <w:style w:type="paragraph" w:customStyle="1" w:styleId="TListe">
    <w:name w:val="T_Liste"/>
    <w:basedOn w:val="T"/>
    <w:link w:val="TListeZchn"/>
    <w:qFormat/>
    <w:rsid w:val="002C7E5B"/>
    <w:pPr>
      <w:numPr>
        <w:numId w:val="4"/>
      </w:numPr>
    </w:pPr>
  </w:style>
  <w:style w:type="character" w:customStyle="1" w:styleId="TZchn">
    <w:name w:val="T Zchn"/>
    <w:basedOn w:val="Absatz-Standardschriftart"/>
    <w:link w:val="T"/>
    <w:rsid w:val="0017569F"/>
  </w:style>
  <w:style w:type="character" w:customStyle="1" w:styleId="TListeZchn">
    <w:name w:val="T_Liste Zchn"/>
    <w:basedOn w:val="TZchn"/>
    <w:link w:val="TListe"/>
    <w:rsid w:val="002C7E5B"/>
  </w:style>
  <w:style w:type="paragraph" w:styleId="Dokumentstruktur">
    <w:name w:val="Document Map"/>
    <w:basedOn w:val="Standard"/>
    <w:link w:val="DokumentstrukturZchn"/>
    <w:uiPriority w:val="99"/>
    <w:semiHidden/>
    <w:rsid w:val="00851B1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link w:val="Dokumentstruktur"/>
    <w:uiPriority w:val="99"/>
    <w:semiHidden/>
    <w:rsid w:val="008544F6"/>
    <w:rPr>
      <w:sz w:val="0"/>
      <w:szCs w:val="0"/>
    </w:rPr>
  </w:style>
  <w:style w:type="paragraph" w:styleId="Kopfzeile">
    <w:name w:val="header"/>
    <w:basedOn w:val="Standard"/>
    <w:link w:val="KopfzeileZchn"/>
    <w:uiPriority w:val="99"/>
    <w:rsid w:val="00851B18"/>
    <w:pPr>
      <w:pBdr>
        <w:bottom w:val="single" w:sz="4" w:space="1" w:color="auto"/>
      </w:pBdr>
      <w:tabs>
        <w:tab w:val="left" w:pos="2127"/>
        <w:tab w:val="center" w:pos="6096"/>
        <w:tab w:val="right" w:pos="10009"/>
      </w:tabs>
      <w:spacing w:after="240"/>
    </w:pPr>
    <w:rPr>
      <w:sz w:val="16"/>
      <w:szCs w:val="16"/>
    </w:rPr>
  </w:style>
  <w:style w:type="character" w:customStyle="1" w:styleId="KopfzeileZchn">
    <w:name w:val="Kopfzeile Zchn"/>
    <w:link w:val="Kopfzeile"/>
    <w:uiPriority w:val="99"/>
    <w:semiHidden/>
    <w:rsid w:val="008544F6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F45D52"/>
    <w:pPr>
      <w:tabs>
        <w:tab w:val="center" w:pos="4536"/>
        <w:tab w:val="right" w:pos="9072"/>
      </w:tabs>
    </w:pPr>
    <w:rPr>
      <w:sz w:val="12"/>
    </w:rPr>
  </w:style>
  <w:style w:type="character" w:customStyle="1" w:styleId="FuzeileZchn">
    <w:name w:val="Fußzeile Zchn"/>
    <w:link w:val="Fuzeile"/>
    <w:uiPriority w:val="99"/>
    <w:rsid w:val="00F45D52"/>
    <w:rPr>
      <w:rFonts w:ascii="Arial" w:hAnsi="Arial" w:cs="Arial"/>
      <w:sz w:val="12"/>
      <w:szCs w:val="24"/>
    </w:rPr>
  </w:style>
  <w:style w:type="paragraph" w:styleId="StandardWeb">
    <w:name w:val="Normal (Web)"/>
    <w:basedOn w:val="Standard"/>
    <w:uiPriority w:val="99"/>
    <w:rsid w:val="00851B18"/>
    <w:pPr>
      <w:widowControl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color w:val="363A8F"/>
    </w:rPr>
  </w:style>
  <w:style w:type="paragraph" w:customStyle="1" w:styleId="t0Auftrge">
    <w:name w:val="t0_Aufträge"/>
    <w:basedOn w:val="Standard"/>
    <w:uiPriority w:val="99"/>
    <w:qFormat/>
    <w:rsid w:val="00B35D4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before="120"/>
      <w:ind w:left="833" w:right="113" w:hanging="720"/>
    </w:pPr>
    <w:rPr>
      <w:b/>
      <w:bCs/>
      <w:sz w:val="28"/>
      <w:szCs w:val="28"/>
    </w:rPr>
  </w:style>
  <w:style w:type="paragraph" w:customStyle="1" w:styleId="tLernfeldKopf">
    <w:name w:val="t_Lernfeld_Kopf"/>
    <w:basedOn w:val="Standard"/>
    <w:uiPriority w:val="99"/>
    <w:rsid w:val="006A5324"/>
    <w:pPr>
      <w:ind w:left="720" w:hanging="720"/>
    </w:pPr>
    <w:rPr>
      <w:bCs/>
      <w:sz w:val="16"/>
      <w:szCs w:val="16"/>
    </w:rPr>
  </w:style>
  <w:style w:type="paragraph" w:customStyle="1" w:styleId="tLernfeldBezeichnung">
    <w:name w:val="t_Lernfeld_Bezeichnung"/>
    <w:basedOn w:val="Standard"/>
    <w:uiPriority w:val="99"/>
    <w:rsid w:val="006A5324"/>
    <w:pPr>
      <w:jc w:val="center"/>
    </w:pPr>
    <w:rPr>
      <w:b/>
      <w:bCs/>
      <w:sz w:val="28"/>
      <w:szCs w:val="40"/>
    </w:rPr>
  </w:style>
  <w:style w:type="paragraph" w:customStyle="1" w:styleId="t0Datenkranz">
    <w:name w:val="t0_Datenkranz"/>
    <w:basedOn w:val="Standard"/>
    <w:uiPriority w:val="99"/>
    <w:qFormat/>
    <w:rsid w:val="00B35D4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tabs>
        <w:tab w:val="left" w:pos="709"/>
      </w:tabs>
      <w:spacing w:before="120"/>
      <w:ind w:left="833" w:right="113" w:hanging="720"/>
    </w:pPr>
    <w:rPr>
      <w:b/>
      <w:bCs/>
      <w:sz w:val="28"/>
      <w:szCs w:val="28"/>
    </w:rPr>
  </w:style>
  <w:style w:type="character" w:customStyle="1" w:styleId="T0-NumerierungNrZchn">
    <w:name w:val="T0-Numerierung_Nr Zchn"/>
    <w:basedOn w:val="Absatz-Standardschriftart"/>
    <w:link w:val="T0-NumerierungNr"/>
    <w:uiPriority w:val="99"/>
    <w:rsid w:val="00A50F47"/>
  </w:style>
  <w:style w:type="paragraph" w:customStyle="1" w:styleId="LLehrerhinweis">
    <w:name w:val="L_Lehrerhinweis"/>
    <w:basedOn w:val="Standard"/>
    <w:uiPriority w:val="99"/>
    <w:qFormat/>
    <w:rsid w:val="00B35D4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99CC"/>
      <w:tabs>
        <w:tab w:val="left" w:pos="709"/>
      </w:tabs>
      <w:spacing w:before="120" w:after="40"/>
      <w:ind w:left="833" w:right="113" w:hanging="720"/>
    </w:pPr>
    <w:rPr>
      <w:b/>
      <w:bCs/>
      <w:vanish/>
      <w:sz w:val="28"/>
      <w:szCs w:val="28"/>
    </w:rPr>
  </w:style>
  <w:style w:type="paragraph" w:customStyle="1" w:styleId="L">
    <w:name w:val="L"/>
    <w:basedOn w:val="Standard"/>
    <w:link w:val="LZchn"/>
    <w:qFormat/>
    <w:rsid w:val="006A5324"/>
    <w:pPr>
      <w:widowControl/>
      <w:autoSpaceDE/>
      <w:autoSpaceDN/>
      <w:adjustRightInd/>
    </w:pPr>
    <w:rPr>
      <w:rFonts w:ascii="Times New Roman" w:hAnsi="Times New Roman"/>
      <w:vanish/>
      <w:color w:val="FF0000"/>
      <w:sz w:val="20"/>
      <w:szCs w:val="20"/>
    </w:rPr>
  </w:style>
  <w:style w:type="paragraph" w:customStyle="1" w:styleId="L0">
    <w:name w:val="L0"/>
    <w:basedOn w:val="L"/>
    <w:link w:val="L0Zchn"/>
    <w:rsid w:val="00DB7B12"/>
    <w:pPr>
      <w:numPr>
        <w:numId w:val="5"/>
      </w:numPr>
      <w:tabs>
        <w:tab w:val="left" w:pos="5670"/>
        <w:tab w:val="right" w:pos="7372"/>
      </w:tabs>
    </w:pPr>
  </w:style>
  <w:style w:type="paragraph" w:customStyle="1" w:styleId="LLsungshinweis">
    <w:name w:val="L_Lösungshinweis"/>
    <w:basedOn w:val="L0"/>
    <w:next w:val="L0"/>
    <w:link w:val="LLsungshinweisZchn"/>
    <w:uiPriority w:val="99"/>
    <w:qFormat/>
    <w:rsid w:val="00B35D4B"/>
    <w:pPr>
      <w:numPr>
        <w:numId w:val="0"/>
      </w:num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clear" w:color="auto" w:fill="FFFF99"/>
      <w:spacing w:before="160" w:after="60"/>
      <w:ind w:left="57" w:right="57"/>
    </w:pPr>
    <w:rPr>
      <w:b/>
      <w:bCs/>
      <w:sz w:val="28"/>
      <w:szCs w:val="28"/>
    </w:rPr>
  </w:style>
  <w:style w:type="paragraph" w:customStyle="1" w:styleId="L0Kasten-grau">
    <w:name w:val="L0_Kasten-grau"/>
    <w:basedOn w:val="L0"/>
    <w:uiPriority w:val="99"/>
    <w:rsid w:val="00774EB1"/>
    <w:pPr>
      <w:shd w:val="clear" w:color="auto" w:fill="E6E6E6"/>
      <w:spacing w:before="120" w:after="120"/>
      <w:outlineLvl w:val="6"/>
    </w:pPr>
    <w:rPr>
      <w:vanish w:val="0"/>
    </w:rPr>
  </w:style>
  <w:style w:type="paragraph" w:customStyle="1" w:styleId="L0Kasten">
    <w:name w:val="L0_Kasten"/>
    <w:basedOn w:val="L0"/>
    <w:uiPriority w:val="99"/>
    <w:rsid w:val="00DB7B1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L0Linieoben">
    <w:name w:val="L0_Linie_oben"/>
    <w:basedOn w:val="L0"/>
    <w:next w:val="L0"/>
    <w:uiPriority w:val="99"/>
    <w:rsid w:val="00774EB1"/>
    <w:pPr>
      <w:pBdr>
        <w:top w:val="single" w:sz="8" w:space="1" w:color="auto"/>
      </w:pBdr>
      <w:spacing w:before="120"/>
    </w:pPr>
    <w:rPr>
      <w:vanish w:val="0"/>
    </w:rPr>
  </w:style>
  <w:style w:type="paragraph" w:customStyle="1" w:styleId="L0Linieunten">
    <w:name w:val="L0_Linie_unten"/>
    <w:basedOn w:val="L0"/>
    <w:next w:val="L0"/>
    <w:uiPriority w:val="99"/>
    <w:rsid w:val="00774EB1"/>
    <w:pPr>
      <w:pBdr>
        <w:bottom w:val="single" w:sz="8" w:space="1" w:color="auto"/>
      </w:pBdr>
      <w:spacing w:after="240"/>
    </w:pPr>
    <w:rPr>
      <w:vanish w:val="0"/>
    </w:rPr>
  </w:style>
  <w:style w:type="paragraph" w:customStyle="1" w:styleId="L1">
    <w:name w:val="L1"/>
    <w:basedOn w:val="L0"/>
    <w:uiPriority w:val="99"/>
    <w:rsid w:val="00D0081C"/>
    <w:pPr>
      <w:tabs>
        <w:tab w:val="clear" w:pos="5670"/>
        <w:tab w:val="left" w:pos="3686"/>
      </w:tabs>
    </w:pPr>
  </w:style>
  <w:style w:type="character" w:customStyle="1" w:styleId="TNummerierungZchn">
    <w:name w:val="T_Nummerierung Zchn"/>
    <w:basedOn w:val="T0-NumerierungNrZchn"/>
    <w:link w:val="TNummerierung"/>
    <w:rsid w:val="00A50F47"/>
  </w:style>
  <w:style w:type="paragraph" w:customStyle="1" w:styleId="L1Kasten-grau">
    <w:name w:val="L1_Kasten-grau"/>
    <w:basedOn w:val="L1"/>
    <w:uiPriority w:val="99"/>
    <w:rsid w:val="00774EB1"/>
    <w:pPr>
      <w:shd w:val="clear" w:color="auto" w:fill="E6E6E6"/>
      <w:tabs>
        <w:tab w:val="left" w:pos="5670"/>
      </w:tabs>
      <w:spacing w:before="120" w:after="120"/>
      <w:outlineLvl w:val="6"/>
    </w:pPr>
    <w:rPr>
      <w:vanish w:val="0"/>
    </w:rPr>
  </w:style>
  <w:style w:type="paragraph" w:customStyle="1" w:styleId="L1Linieoben">
    <w:name w:val="L1_Linie_oben"/>
    <w:basedOn w:val="L1"/>
    <w:next w:val="L1"/>
    <w:uiPriority w:val="99"/>
    <w:rsid w:val="00774EB1"/>
    <w:pPr>
      <w:pBdr>
        <w:top w:val="single" w:sz="8" w:space="1" w:color="auto"/>
      </w:pBdr>
      <w:tabs>
        <w:tab w:val="left" w:pos="5670"/>
        <w:tab w:val="decimal" w:pos="9356"/>
      </w:tabs>
      <w:spacing w:before="240"/>
    </w:pPr>
    <w:rPr>
      <w:vanish w:val="0"/>
    </w:rPr>
  </w:style>
  <w:style w:type="paragraph" w:customStyle="1" w:styleId="L1Linieunten">
    <w:name w:val="L1_Linie_unten"/>
    <w:basedOn w:val="L1"/>
    <w:next w:val="L1"/>
    <w:uiPriority w:val="99"/>
    <w:rsid w:val="00774EB1"/>
    <w:pPr>
      <w:pBdr>
        <w:bottom w:val="single" w:sz="8" w:space="1" w:color="auto"/>
      </w:pBdr>
      <w:tabs>
        <w:tab w:val="left" w:pos="5670"/>
        <w:tab w:val="decimal" w:pos="9356"/>
      </w:tabs>
      <w:spacing w:after="240"/>
    </w:pPr>
    <w:rPr>
      <w:vanish w:val="0"/>
    </w:rPr>
  </w:style>
  <w:style w:type="paragraph" w:customStyle="1" w:styleId="L2">
    <w:name w:val="L2"/>
    <w:basedOn w:val="L1"/>
    <w:uiPriority w:val="99"/>
    <w:rsid w:val="00774EB1"/>
    <w:pPr>
      <w:tabs>
        <w:tab w:val="left" w:pos="1134"/>
        <w:tab w:val="left" w:pos="5670"/>
        <w:tab w:val="decimal" w:pos="9356"/>
      </w:tabs>
      <w:ind w:left="1134"/>
    </w:pPr>
    <w:rPr>
      <w:vanish w:val="0"/>
    </w:rPr>
  </w:style>
  <w:style w:type="paragraph" w:customStyle="1" w:styleId="L2Kasten-grau">
    <w:name w:val="L2_Kasten-grau"/>
    <w:basedOn w:val="L2"/>
    <w:uiPriority w:val="99"/>
    <w:rsid w:val="00774EB1"/>
    <w:pPr>
      <w:shd w:val="clear" w:color="auto" w:fill="E6E6E6"/>
    </w:pPr>
  </w:style>
  <w:style w:type="paragraph" w:customStyle="1" w:styleId="L2Linieoben">
    <w:name w:val="L2_Linie_oben"/>
    <w:basedOn w:val="L2"/>
    <w:uiPriority w:val="99"/>
    <w:rsid w:val="00774EB1"/>
    <w:pPr>
      <w:pBdr>
        <w:top w:val="single" w:sz="8" w:space="1" w:color="auto"/>
      </w:pBdr>
      <w:spacing w:before="240"/>
    </w:pPr>
    <w:rPr>
      <w:vanish/>
    </w:rPr>
  </w:style>
  <w:style w:type="paragraph" w:customStyle="1" w:styleId="L2Linieunten">
    <w:name w:val="L2_Linie_unten"/>
    <w:basedOn w:val="L2"/>
    <w:next w:val="L2"/>
    <w:uiPriority w:val="99"/>
    <w:rsid w:val="00774EB1"/>
    <w:pPr>
      <w:pBdr>
        <w:bottom w:val="single" w:sz="6" w:space="1" w:color="auto"/>
      </w:pBdr>
      <w:spacing w:after="240"/>
    </w:pPr>
  </w:style>
  <w:style w:type="paragraph" w:customStyle="1" w:styleId="L3">
    <w:name w:val="L3"/>
    <w:basedOn w:val="L2"/>
    <w:uiPriority w:val="99"/>
    <w:rsid w:val="00774EB1"/>
    <w:pPr>
      <w:tabs>
        <w:tab w:val="left" w:pos="1701"/>
      </w:tabs>
      <w:ind w:left="1701"/>
    </w:pPr>
    <w:rPr>
      <w:vanish/>
    </w:rPr>
  </w:style>
  <w:style w:type="paragraph" w:customStyle="1" w:styleId="T1">
    <w:name w:val="T1"/>
    <w:basedOn w:val="Standard"/>
    <w:uiPriority w:val="99"/>
    <w:rsid w:val="00AE6C72"/>
    <w:pPr>
      <w:widowControl/>
      <w:tabs>
        <w:tab w:val="left" w:pos="568"/>
        <w:tab w:val="left" w:pos="5670"/>
        <w:tab w:val="right" w:pos="7372"/>
        <w:tab w:val="decimal" w:pos="9356"/>
      </w:tabs>
      <w:autoSpaceDE/>
      <w:autoSpaceDN/>
      <w:adjustRightInd/>
      <w:ind w:left="567"/>
    </w:pPr>
    <w:rPr>
      <w:vanish/>
    </w:rPr>
  </w:style>
  <w:style w:type="paragraph" w:customStyle="1" w:styleId="T0-NumerierungNr">
    <w:name w:val="T0-Numerierung_Nr"/>
    <w:basedOn w:val="Standard"/>
    <w:link w:val="T0-NumerierungNrZchn"/>
    <w:uiPriority w:val="99"/>
    <w:qFormat/>
    <w:rsid w:val="00E17A5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60"/>
      <w:jc w:val="both"/>
    </w:pPr>
  </w:style>
  <w:style w:type="paragraph" w:customStyle="1" w:styleId="T0-ZitatRahmen">
    <w:name w:val="T0-Zitat_Rahmen"/>
    <w:basedOn w:val="Standard"/>
    <w:uiPriority w:val="99"/>
    <w:rsid w:val="00AE6C72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tabs>
        <w:tab w:val="left" w:pos="5670"/>
        <w:tab w:val="right" w:pos="7088"/>
        <w:tab w:val="right" w:pos="7372"/>
      </w:tabs>
      <w:autoSpaceDE/>
      <w:autoSpaceDN/>
      <w:adjustRightInd/>
      <w:ind w:left="567" w:right="2268"/>
      <w:jc w:val="both"/>
    </w:pPr>
    <w:rPr>
      <w:i/>
      <w:iCs/>
      <w:vanish/>
      <w:sz w:val="22"/>
      <w:szCs w:val="22"/>
    </w:rPr>
  </w:style>
  <w:style w:type="paragraph" w:customStyle="1" w:styleId="T0-Kasten-grau">
    <w:name w:val="T0-Kasten-grau"/>
    <w:basedOn w:val="Standard"/>
    <w:uiPriority w:val="99"/>
    <w:rsid w:val="00AE6C72"/>
    <w:pPr>
      <w:widowControl/>
      <w:shd w:val="clear" w:color="auto" w:fill="E6E6E6"/>
      <w:tabs>
        <w:tab w:val="left" w:pos="5670"/>
        <w:tab w:val="right" w:pos="7372"/>
      </w:tabs>
      <w:autoSpaceDE/>
      <w:autoSpaceDN/>
      <w:adjustRightInd/>
      <w:spacing w:before="240" w:after="240"/>
      <w:outlineLvl w:val="6"/>
    </w:pPr>
    <w:rPr>
      <w:vanish/>
    </w:rPr>
  </w:style>
  <w:style w:type="paragraph" w:customStyle="1" w:styleId="T0-Kasten-blau">
    <w:name w:val="T0-Kasten-blau"/>
    <w:basedOn w:val="T0-Kasten-grau"/>
    <w:uiPriority w:val="99"/>
    <w:rsid w:val="00774EB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FF"/>
      <w:spacing w:after="120"/>
    </w:pPr>
    <w:rPr>
      <w:b/>
      <w:bCs/>
      <w:sz w:val="28"/>
      <w:szCs w:val="28"/>
    </w:rPr>
  </w:style>
  <w:style w:type="paragraph" w:customStyle="1" w:styleId="T0-Kastengelb14pt">
    <w:name w:val="T0-Kasten_gelb_14pt"/>
    <w:basedOn w:val="Standard"/>
    <w:uiPriority w:val="99"/>
    <w:rsid w:val="00AE6C72"/>
    <w:pPr>
      <w:widowControl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hd w:val="clear" w:color="auto" w:fill="FFFF99"/>
      <w:autoSpaceDE/>
      <w:autoSpaceDN/>
      <w:adjustRightInd/>
      <w:spacing w:before="120"/>
      <w:jc w:val="center"/>
    </w:pPr>
    <w:rPr>
      <w:b/>
      <w:bCs/>
      <w:sz w:val="28"/>
      <w:szCs w:val="28"/>
    </w:rPr>
  </w:style>
  <w:style w:type="paragraph" w:customStyle="1" w:styleId="T0-Lineoben">
    <w:name w:val="T0-Line_oben"/>
    <w:basedOn w:val="Standard"/>
    <w:uiPriority w:val="99"/>
    <w:rsid w:val="00AE6C72"/>
    <w:pPr>
      <w:widowControl/>
      <w:pBdr>
        <w:top w:val="single" w:sz="8" w:space="1" w:color="auto"/>
      </w:pBdr>
      <w:tabs>
        <w:tab w:val="left" w:pos="5670"/>
        <w:tab w:val="right" w:pos="7372"/>
      </w:tabs>
      <w:autoSpaceDE/>
      <w:autoSpaceDN/>
      <w:adjustRightInd/>
      <w:spacing w:before="120"/>
    </w:pPr>
    <w:rPr>
      <w:vanish/>
    </w:rPr>
  </w:style>
  <w:style w:type="paragraph" w:customStyle="1" w:styleId="T0-Linieunten">
    <w:name w:val="T0-Linie_unten"/>
    <w:basedOn w:val="Standard"/>
    <w:uiPriority w:val="99"/>
    <w:rsid w:val="00AE6C72"/>
    <w:pPr>
      <w:widowControl/>
      <w:pBdr>
        <w:bottom w:val="single" w:sz="8" w:space="1" w:color="auto"/>
      </w:pBdr>
      <w:tabs>
        <w:tab w:val="left" w:pos="5670"/>
        <w:tab w:val="right" w:pos="7372"/>
      </w:tabs>
      <w:autoSpaceDE/>
      <w:autoSpaceDN/>
      <w:adjustRightInd/>
      <w:spacing w:after="240"/>
    </w:pPr>
    <w:rPr>
      <w:vanish/>
    </w:rPr>
  </w:style>
  <w:style w:type="paragraph" w:customStyle="1" w:styleId="T0-Liste">
    <w:name w:val="T0-Liste"/>
    <w:basedOn w:val="Standard"/>
    <w:uiPriority w:val="99"/>
    <w:rsid w:val="00AE6C72"/>
    <w:pPr>
      <w:numPr>
        <w:numId w:val="2"/>
      </w:numPr>
      <w:tabs>
        <w:tab w:val="left" w:pos="5670"/>
        <w:tab w:val="right" w:pos="7372"/>
      </w:tabs>
      <w:spacing w:before="60"/>
    </w:pPr>
    <w:rPr>
      <w:vanish/>
    </w:rPr>
  </w:style>
  <w:style w:type="paragraph" w:customStyle="1" w:styleId="T0--Zwischentitel">
    <w:name w:val="T0-Ü-Zwischentitel"/>
    <w:basedOn w:val="Standard"/>
    <w:next w:val="T1"/>
    <w:uiPriority w:val="99"/>
    <w:rsid w:val="006D52AE"/>
    <w:pPr>
      <w:widowControl/>
      <w:tabs>
        <w:tab w:val="left" w:pos="567"/>
        <w:tab w:val="left" w:pos="5670"/>
        <w:tab w:val="right" w:pos="7372"/>
      </w:tabs>
      <w:autoSpaceDE/>
      <w:autoSpaceDN/>
      <w:adjustRightInd/>
      <w:spacing w:before="120" w:after="20"/>
      <w:ind w:left="567" w:hanging="567"/>
    </w:pPr>
    <w:rPr>
      <w:b/>
      <w:bCs/>
      <w:vanish/>
      <w:sz w:val="28"/>
      <w:szCs w:val="28"/>
    </w:rPr>
  </w:style>
  <w:style w:type="paragraph" w:customStyle="1" w:styleId="T1-Linieoben">
    <w:name w:val="T1-Linie_oben"/>
    <w:basedOn w:val="T1"/>
    <w:next w:val="T1"/>
    <w:uiPriority w:val="99"/>
    <w:rsid w:val="00774EB1"/>
    <w:pPr>
      <w:pBdr>
        <w:top w:val="single" w:sz="8" w:space="1" w:color="auto"/>
      </w:pBdr>
      <w:spacing w:before="60"/>
      <w:jc w:val="both"/>
    </w:pPr>
  </w:style>
  <w:style w:type="paragraph" w:customStyle="1" w:styleId="T1-Linieunten">
    <w:name w:val="T1-Linie_unten"/>
    <w:basedOn w:val="T1"/>
    <w:next w:val="T1"/>
    <w:uiPriority w:val="99"/>
    <w:rsid w:val="00774EB1"/>
    <w:pPr>
      <w:pBdr>
        <w:bottom w:val="single" w:sz="8" w:space="1" w:color="auto"/>
      </w:pBdr>
      <w:spacing w:before="60"/>
      <w:jc w:val="both"/>
    </w:pPr>
  </w:style>
  <w:style w:type="paragraph" w:customStyle="1" w:styleId="T1Einzug">
    <w:name w:val="T1_Einzug"/>
    <w:basedOn w:val="Standard"/>
    <w:uiPriority w:val="99"/>
    <w:rsid w:val="006D52AE"/>
    <w:pPr>
      <w:widowControl/>
      <w:tabs>
        <w:tab w:val="left" w:pos="567"/>
        <w:tab w:val="left" w:pos="5670"/>
        <w:tab w:val="right" w:pos="7372"/>
      </w:tabs>
      <w:autoSpaceDE/>
      <w:autoSpaceDN/>
      <w:adjustRightInd/>
      <w:spacing w:before="60"/>
      <w:ind w:left="1134" w:hanging="567"/>
    </w:pPr>
    <w:rPr>
      <w:vanish/>
    </w:rPr>
  </w:style>
  <w:style w:type="paragraph" w:customStyle="1" w:styleId="T1Kasten">
    <w:name w:val="T1_Kasten"/>
    <w:basedOn w:val="Standard"/>
    <w:uiPriority w:val="99"/>
    <w:rsid w:val="00AE6C72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0"/>
        <w:tab w:val="right" w:pos="7372"/>
      </w:tabs>
      <w:autoSpaceDE/>
      <w:autoSpaceDN/>
      <w:adjustRightInd/>
      <w:spacing w:before="120" w:after="120"/>
      <w:ind w:left="680" w:right="680"/>
      <w:outlineLvl w:val="6"/>
    </w:pPr>
    <w:rPr>
      <w:vanish/>
    </w:rPr>
  </w:style>
  <w:style w:type="paragraph" w:customStyle="1" w:styleId="T1Kasten-grau">
    <w:name w:val="T1_Kasten-grau"/>
    <w:basedOn w:val="T1Kasten"/>
    <w:uiPriority w:val="99"/>
    <w:rsid w:val="00774E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6E6E6"/>
      <w:ind w:left="567" w:right="567"/>
    </w:pPr>
  </w:style>
  <w:style w:type="paragraph" w:customStyle="1" w:styleId="T2">
    <w:name w:val="T2"/>
    <w:basedOn w:val="T1"/>
    <w:uiPriority w:val="99"/>
    <w:rsid w:val="00774EB1"/>
    <w:pPr>
      <w:tabs>
        <w:tab w:val="left" w:pos="1134"/>
      </w:tabs>
      <w:ind w:left="1134"/>
    </w:pPr>
  </w:style>
  <w:style w:type="paragraph" w:customStyle="1" w:styleId="T2-Kasten">
    <w:name w:val="T2-Kasten"/>
    <w:basedOn w:val="T2"/>
    <w:uiPriority w:val="99"/>
    <w:rsid w:val="00774EB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568"/>
        <w:tab w:val="clear" w:pos="5670"/>
        <w:tab w:val="clear" w:pos="7372"/>
        <w:tab w:val="clear" w:pos="9356"/>
      </w:tabs>
      <w:spacing w:before="120" w:after="120"/>
      <w:ind w:left="1247" w:right="1814"/>
    </w:pPr>
  </w:style>
  <w:style w:type="paragraph" w:customStyle="1" w:styleId="T2-Kasten-grau">
    <w:name w:val="T2-Kasten-grau"/>
    <w:basedOn w:val="T2-Kasten"/>
    <w:uiPriority w:val="99"/>
    <w:rsid w:val="00774E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6E6E6"/>
      <w:ind w:left="1134" w:right="1701"/>
    </w:pPr>
  </w:style>
  <w:style w:type="paragraph" w:customStyle="1" w:styleId="T2Liste">
    <w:name w:val="T2_Liste"/>
    <w:basedOn w:val="T2"/>
    <w:uiPriority w:val="99"/>
    <w:rsid w:val="00774EB1"/>
    <w:pPr>
      <w:numPr>
        <w:numId w:val="3"/>
      </w:numPr>
      <w:tabs>
        <w:tab w:val="clear" w:pos="568"/>
        <w:tab w:val="clear" w:pos="1134"/>
      </w:tabs>
      <w:spacing w:after="60"/>
    </w:pPr>
  </w:style>
  <w:style w:type="paragraph" w:customStyle="1" w:styleId="T210pt">
    <w:name w:val="T2_10pt"/>
    <w:basedOn w:val="T2"/>
    <w:uiPriority w:val="99"/>
    <w:rsid w:val="00774EB1"/>
    <w:rPr>
      <w:sz w:val="20"/>
      <w:szCs w:val="20"/>
    </w:rPr>
  </w:style>
  <w:style w:type="paragraph" w:customStyle="1" w:styleId="T2Linieoben">
    <w:name w:val="T2_Linie_oben"/>
    <w:basedOn w:val="T2"/>
    <w:next w:val="T2"/>
    <w:uiPriority w:val="99"/>
    <w:rsid w:val="00774EB1"/>
    <w:pPr>
      <w:pBdr>
        <w:top w:val="single" w:sz="8" w:space="1" w:color="auto"/>
      </w:pBdr>
    </w:pPr>
  </w:style>
  <w:style w:type="paragraph" w:customStyle="1" w:styleId="T2Linieunten">
    <w:name w:val="T2_Linie_unten"/>
    <w:basedOn w:val="T2"/>
    <w:next w:val="T2"/>
    <w:uiPriority w:val="99"/>
    <w:rsid w:val="00774EB1"/>
    <w:pPr>
      <w:pBdr>
        <w:bottom w:val="single" w:sz="8" w:space="1" w:color="auto"/>
      </w:pBdr>
    </w:pPr>
  </w:style>
  <w:style w:type="paragraph" w:customStyle="1" w:styleId="T3">
    <w:name w:val="T3"/>
    <w:basedOn w:val="T2"/>
    <w:uiPriority w:val="99"/>
    <w:rsid w:val="00774EB1"/>
    <w:pPr>
      <w:tabs>
        <w:tab w:val="left" w:pos="1701"/>
      </w:tabs>
      <w:ind w:left="1701"/>
    </w:pPr>
  </w:style>
  <w:style w:type="paragraph" w:customStyle="1" w:styleId="T3Einrckung">
    <w:name w:val="T3 Einrückung"/>
    <w:basedOn w:val="T3"/>
    <w:uiPriority w:val="99"/>
    <w:rsid w:val="00774EB1"/>
    <w:pPr>
      <w:tabs>
        <w:tab w:val="clear" w:pos="568"/>
        <w:tab w:val="clear" w:pos="1134"/>
        <w:tab w:val="clear" w:pos="1701"/>
      </w:tabs>
      <w:ind w:left="2268"/>
    </w:pPr>
  </w:style>
  <w:style w:type="paragraph" w:customStyle="1" w:styleId="T3Kasten">
    <w:name w:val="T3_Kasten"/>
    <w:basedOn w:val="T3"/>
    <w:uiPriority w:val="99"/>
    <w:rsid w:val="00774EB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/>
      <w:ind w:left="1814" w:right="1814"/>
    </w:pPr>
  </w:style>
  <w:style w:type="paragraph" w:customStyle="1" w:styleId="T3Kasten-grau">
    <w:name w:val="T3_Kasten-grau"/>
    <w:basedOn w:val="T3Kasten"/>
    <w:uiPriority w:val="99"/>
    <w:rsid w:val="00774E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E6E6E6"/>
      <w:ind w:left="1701" w:right="1701"/>
    </w:pPr>
  </w:style>
  <w:style w:type="paragraph" w:customStyle="1" w:styleId="T3Linieoben">
    <w:name w:val="T3_Linie_oben"/>
    <w:basedOn w:val="T3"/>
    <w:next w:val="T3"/>
    <w:uiPriority w:val="99"/>
    <w:rsid w:val="00774EB1"/>
    <w:pPr>
      <w:pBdr>
        <w:top w:val="single" w:sz="8" w:space="1" w:color="auto"/>
      </w:pBdr>
    </w:pPr>
  </w:style>
  <w:style w:type="paragraph" w:customStyle="1" w:styleId="T3Linieunten">
    <w:name w:val="T3_Linie_unten"/>
    <w:basedOn w:val="T3"/>
    <w:next w:val="T3"/>
    <w:uiPriority w:val="99"/>
    <w:rsid w:val="00774EB1"/>
    <w:pPr>
      <w:pBdr>
        <w:bottom w:val="single" w:sz="8" w:space="1" w:color="auto"/>
      </w:pBdr>
    </w:pPr>
  </w:style>
  <w:style w:type="paragraph" w:customStyle="1" w:styleId="T4">
    <w:name w:val="T4"/>
    <w:basedOn w:val="T3"/>
    <w:uiPriority w:val="99"/>
    <w:rsid w:val="00E4625E"/>
    <w:pPr>
      <w:spacing w:before="40" w:after="40"/>
      <w:ind w:left="2268"/>
    </w:pPr>
  </w:style>
  <w:style w:type="paragraph" w:styleId="Titel">
    <w:name w:val="Title"/>
    <w:basedOn w:val="Standard"/>
    <w:link w:val="TitelZchn"/>
    <w:uiPriority w:val="99"/>
    <w:qFormat/>
    <w:rsid w:val="00774EB1"/>
    <w:pPr>
      <w:widowControl/>
      <w:autoSpaceDE/>
      <w:autoSpaceDN/>
      <w:adjustRightInd/>
      <w:spacing w:before="240" w:after="360"/>
      <w:jc w:val="center"/>
    </w:pPr>
    <w:rPr>
      <w:b/>
      <w:bCs/>
      <w:spacing w:val="20"/>
      <w:sz w:val="44"/>
      <w:szCs w:val="44"/>
    </w:rPr>
  </w:style>
  <w:style w:type="character" w:customStyle="1" w:styleId="TitelZchn">
    <w:name w:val="Titel Zchn"/>
    <w:link w:val="Titel"/>
    <w:uiPriority w:val="10"/>
    <w:rsid w:val="008544F6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t0Unternehmensprofil">
    <w:name w:val="t0_Unternehmensprofil"/>
    <w:basedOn w:val="Standard"/>
    <w:uiPriority w:val="99"/>
    <w:qFormat/>
    <w:rsid w:val="00B35D4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before="240"/>
      <w:ind w:left="113" w:right="113"/>
    </w:pPr>
    <w:rPr>
      <w:b/>
      <w:bCs/>
      <w:sz w:val="28"/>
      <w:szCs w:val="28"/>
    </w:rPr>
  </w:style>
  <w:style w:type="table" w:styleId="Tabellenraster">
    <w:name w:val="Table Grid"/>
    <w:basedOn w:val="NormaleTabelle"/>
    <w:uiPriority w:val="99"/>
    <w:rsid w:val="00AA20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Liste">
    <w:name w:val="L_Liste"/>
    <w:basedOn w:val="L"/>
    <w:link w:val="LListeZchn"/>
    <w:qFormat/>
    <w:rsid w:val="002C7E5B"/>
    <w:pPr>
      <w:numPr>
        <w:ilvl w:val="1"/>
        <w:numId w:val="5"/>
      </w:numPr>
      <w:tabs>
        <w:tab w:val="left" w:pos="6096"/>
      </w:tabs>
    </w:pPr>
    <w:rPr>
      <w:rFonts w:cs="Arial"/>
    </w:rPr>
  </w:style>
  <w:style w:type="paragraph" w:customStyle="1" w:styleId="AufgabenNr">
    <w:name w:val="Aufgaben_Nr"/>
    <w:basedOn w:val="Standard"/>
    <w:next w:val="Standard"/>
    <w:rsid w:val="00792E31"/>
    <w:pPr>
      <w:keepNext/>
      <w:keepLines/>
      <w:widowControl/>
      <w:numPr>
        <w:numId w:val="6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20" w:color="auto" w:fill="FFFFFF"/>
      <w:tabs>
        <w:tab w:val="left" w:pos="1980"/>
        <w:tab w:val="right" w:pos="7938"/>
        <w:tab w:val="decimal" w:pos="9242"/>
      </w:tabs>
      <w:autoSpaceDE/>
      <w:autoSpaceDN/>
      <w:adjustRightInd/>
      <w:spacing w:after="20"/>
    </w:pPr>
    <w:rPr>
      <w:rFonts w:cs="Arial"/>
      <w:b/>
      <w:sz w:val="28"/>
      <w:szCs w:val="28"/>
    </w:rPr>
  </w:style>
  <w:style w:type="character" w:customStyle="1" w:styleId="LZchn">
    <w:name w:val="L Zchn"/>
    <w:basedOn w:val="Absatz-Standardschriftart"/>
    <w:link w:val="L"/>
    <w:rsid w:val="002C7E5B"/>
    <w:rPr>
      <w:rFonts w:ascii="Times New Roman" w:hAnsi="Times New Roman"/>
      <w:vanish/>
      <w:color w:val="FF0000"/>
      <w:sz w:val="20"/>
      <w:szCs w:val="20"/>
    </w:rPr>
  </w:style>
  <w:style w:type="character" w:customStyle="1" w:styleId="LListeZchn">
    <w:name w:val="L_Liste Zchn"/>
    <w:basedOn w:val="LZchn"/>
    <w:link w:val="LListe"/>
    <w:rsid w:val="002C7E5B"/>
    <w:rPr>
      <w:rFonts w:ascii="Times New Roman" w:hAnsi="Times New Roman" w:cs="Arial"/>
      <w:vanish/>
      <w:color w:val="FF0000"/>
      <w:sz w:val="20"/>
      <w:szCs w:val="20"/>
    </w:rPr>
  </w:style>
  <w:style w:type="paragraph" w:customStyle="1" w:styleId="Dok-Quelle">
    <w:name w:val="Dok-Quelle"/>
    <w:basedOn w:val="Standard"/>
    <w:next w:val="Standard"/>
    <w:autoRedefine/>
    <w:rsid w:val="00792E31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1260"/>
      </w:tabs>
      <w:autoSpaceDE/>
      <w:autoSpaceDN/>
      <w:adjustRightInd/>
      <w:spacing w:after="120"/>
      <w:ind w:left="1259" w:hanging="1259"/>
    </w:pPr>
    <w:rPr>
      <w:b/>
      <w:vanish/>
      <w:color w:val="008000"/>
      <w:sz w:val="16"/>
      <w:szCs w:val="16"/>
    </w:rPr>
  </w:style>
  <w:style w:type="character" w:customStyle="1" w:styleId="L0Zchn">
    <w:name w:val="L0 Zchn"/>
    <w:basedOn w:val="LZchn"/>
    <w:link w:val="L0"/>
    <w:rsid w:val="00DB7B12"/>
    <w:rPr>
      <w:rFonts w:ascii="Times New Roman" w:hAnsi="Times New Roman"/>
      <w:vanish/>
      <w:color w:val="FF0000"/>
      <w:sz w:val="20"/>
      <w:szCs w:val="20"/>
    </w:rPr>
  </w:style>
  <w:style w:type="character" w:customStyle="1" w:styleId="LLsungshinweisZchn">
    <w:name w:val="L_Lösungshinweis Zchn"/>
    <w:basedOn w:val="L0Zchn"/>
    <w:link w:val="LLsungshinweis"/>
    <w:uiPriority w:val="99"/>
    <w:rsid w:val="00B35D4B"/>
    <w:rPr>
      <w:rFonts w:ascii="Times New Roman" w:hAnsi="Times New Roman"/>
      <w:b/>
      <w:bCs/>
      <w:vanish/>
      <w:color w:val="FF0000"/>
      <w:sz w:val="28"/>
      <w:szCs w:val="28"/>
      <w:shd w:val="clear" w:color="auto" w:fill="FFFF99"/>
    </w:rPr>
  </w:style>
  <w:style w:type="paragraph" w:customStyle="1" w:styleId="Dok-Aufgabentyp">
    <w:name w:val="Dok-Aufgabentyp"/>
    <w:basedOn w:val="Dok-Einsatz"/>
    <w:rsid w:val="00792E31"/>
    <w:pPr>
      <w:tabs>
        <w:tab w:val="left" w:pos="2520"/>
        <w:tab w:val="left" w:pos="4536"/>
        <w:tab w:val="right" w:pos="6804"/>
        <w:tab w:val="left" w:pos="7881"/>
      </w:tabs>
    </w:pPr>
    <w:rPr>
      <w:color w:val="0000FF"/>
    </w:rPr>
  </w:style>
  <w:style w:type="paragraph" w:customStyle="1" w:styleId="Dok-Einsatz">
    <w:name w:val="Dok-Einsatz"/>
    <w:basedOn w:val="L"/>
    <w:next w:val="Dok-Aufgabentyp"/>
    <w:autoRedefine/>
    <w:rsid w:val="00792E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1260"/>
      </w:tabs>
      <w:ind w:left="1259" w:hanging="1259"/>
    </w:pPr>
    <w:rPr>
      <w:rFonts w:ascii="Arial" w:hAnsi="Arial" w:cs="Arial"/>
      <w:color w:val="FF00FF"/>
      <w:sz w:val="16"/>
      <w:szCs w:val="16"/>
    </w:rPr>
  </w:style>
  <w:style w:type="paragraph" w:customStyle="1" w:styleId="Dok-Lsungshinweis">
    <w:name w:val="Dok-Lösungshinweis"/>
    <w:basedOn w:val="Standard"/>
    <w:rsid w:val="00792E31"/>
    <w:pPr>
      <w:keepLines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clear" w:color="auto" w:fill="CCFFCC"/>
      <w:tabs>
        <w:tab w:val="left" w:pos="5670"/>
        <w:tab w:val="right" w:pos="7372"/>
      </w:tabs>
      <w:autoSpaceDE/>
      <w:autoSpaceDN/>
      <w:adjustRightInd/>
      <w:spacing w:before="160" w:after="60" w:line="240" w:lineRule="atLeast"/>
      <w:jc w:val="both"/>
    </w:pPr>
    <w:rPr>
      <w:vanish/>
      <w:color w:val="FF0000"/>
      <w:sz w:val="28"/>
      <w:szCs w:val="20"/>
    </w:rPr>
  </w:style>
  <w:style w:type="paragraph" w:customStyle="1" w:styleId="AufgabenNrLehrerneueSeite">
    <w:name w:val="Aufgaben_Nr_Lehrer_neue_Seite"/>
    <w:basedOn w:val="Standard"/>
    <w:next w:val="AufgabenNr"/>
    <w:rsid w:val="00792E31"/>
    <w:pPr>
      <w:keepNext/>
      <w:keepLines/>
      <w:pageBreakBefore/>
      <w:widowControl/>
      <w:suppressLineNumbers/>
      <w:tabs>
        <w:tab w:val="left" w:pos="3969"/>
        <w:tab w:val="left" w:pos="5670"/>
        <w:tab w:val="right" w:pos="7372"/>
      </w:tabs>
      <w:autoSpaceDE/>
      <w:autoSpaceDN/>
      <w:adjustRightInd/>
      <w:jc w:val="both"/>
    </w:pPr>
    <w:rPr>
      <w:vanish/>
      <w:color w:val="FF0000"/>
      <w:sz w:val="16"/>
      <w:szCs w:val="20"/>
    </w:rPr>
  </w:style>
  <w:style w:type="paragraph" w:customStyle="1" w:styleId="AufgabenNrneueSeite">
    <w:name w:val="Aufgaben_Nr_neue_Seite"/>
    <w:basedOn w:val="Standard"/>
    <w:next w:val="AufgabenNrLehrerneueSeite"/>
    <w:autoRedefine/>
    <w:rsid w:val="00792E31"/>
    <w:pPr>
      <w:keepNext/>
      <w:keepLines/>
      <w:widowControl/>
      <w:suppressLineNumbers/>
      <w:tabs>
        <w:tab w:val="left" w:pos="980"/>
        <w:tab w:val="left" w:pos="3969"/>
        <w:tab w:val="right" w:pos="5387"/>
        <w:tab w:val="left" w:pos="5670"/>
        <w:tab w:val="right" w:pos="7372"/>
        <w:tab w:val="decimal" w:pos="9356"/>
      </w:tabs>
      <w:autoSpaceDE/>
      <w:autoSpaceDN/>
      <w:adjustRightInd/>
      <w:spacing w:before="20"/>
      <w:jc w:val="both"/>
    </w:pPr>
    <w:rPr>
      <w:rFonts w:cs="Arial"/>
      <w:sz w:val="16"/>
    </w:rPr>
  </w:style>
  <w:style w:type="paragraph" w:customStyle="1" w:styleId="Dok-Lehrplan">
    <w:name w:val="Dok-Lehrplan"/>
    <w:basedOn w:val="Dok-Aufgabentyp"/>
    <w:rsid w:val="00792E31"/>
    <w:pPr>
      <w:keepNext/>
      <w:keepLines/>
    </w:pPr>
  </w:style>
  <w:style w:type="paragraph" w:customStyle="1" w:styleId="Dok-Lehrerinfo">
    <w:name w:val="Dok-Lehrerinfo"/>
    <w:basedOn w:val="Standard"/>
    <w:rsid w:val="00792E31"/>
    <w:pPr>
      <w:keepNext/>
      <w:keepLines/>
      <w:widowControl/>
      <w:p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pBdr>
      <w:shd w:val="clear" w:color="auto" w:fill="C6D9F1"/>
      <w:tabs>
        <w:tab w:val="left" w:pos="1260"/>
      </w:tabs>
      <w:autoSpaceDE/>
      <w:autoSpaceDN/>
      <w:adjustRightInd/>
      <w:spacing w:before="120"/>
      <w:ind w:left="1259" w:hanging="1259"/>
    </w:pPr>
    <w:rPr>
      <w:rFonts w:cs="Arial"/>
      <w:b/>
      <w:vanish/>
      <w:color w:val="FF0000"/>
      <w:sz w:val="32"/>
      <w:szCs w:val="16"/>
    </w:rPr>
  </w:style>
  <w:style w:type="character" w:customStyle="1" w:styleId="T0Char">
    <w:name w:val="T0 Char"/>
    <w:link w:val="T0"/>
    <w:rsid w:val="00792E31"/>
    <w:rPr>
      <w:rFonts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13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13CD"/>
    <w:rPr>
      <w:rFonts w:ascii="Tahoma" w:hAnsi="Tahoma" w:cs="Tahoma"/>
      <w:sz w:val="16"/>
      <w:szCs w:val="16"/>
    </w:rPr>
  </w:style>
  <w:style w:type="paragraph" w:customStyle="1" w:styleId="tLernfeldKopf-Titel">
    <w:name w:val="t_Lernfeld_Kopf-Titel"/>
    <w:basedOn w:val="Standard"/>
    <w:rsid w:val="009129E1"/>
    <w:rPr>
      <w:b/>
    </w:rPr>
  </w:style>
  <w:style w:type="paragraph" w:customStyle="1" w:styleId="LLehrerversion">
    <w:name w:val="L_Lehrerversion"/>
    <w:basedOn w:val="Standard"/>
    <w:rsid w:val="003542F2"/>
    <w:pPr>
      <w:tabs>
        <w:tab w:val="center" w:pos="6804"/>
        <w:tab w:val="right" w:pos="13608"/>
      </w:tabs>
    </w:pPr>
    <w:rPr>
      <w:rFonts w:ascii="Arial Fett" w:hAnsi="Arial Fett"/>
      <w:b/>
      <w:bCs/>
      <w:vanish/>
      <w:color w:val="FFFFFF" w:themeColor="background1"/>
      <w:sz w:val="44"/>
      <w14:textOutline w14:w="9525" w14:cap="rnd" w14:cmpd="sng" w14:algn="ctr">
        <w14:solidFill>
          <w14:srgbClr w14:val="FF0000"/>
        </w14:solidFill>
        <w14:prstDash w14:val="solid"/>
        <w14:bevel/>
      </w14:textOutline>
    </w:rPr>
  </w:style>
  <w:style w:type="character" w:styleId="Hyperlink">
    <w:name w:val="Hyperlink"/>
    <w:basedOn w:val="Absatz-Standardschriftart"/>
    <w:uiPriority w:val="99"/>
    <w:unhideWhenUsed/>
    <w:rsid w:val="008932A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932A5"/>
    <w:rPr>
      <w:color w:val="800080" w:themeColor="followedHyperlink"/>
      <w:u w:val="single"/>
    </w:rPr>
  </w:style>
  <w:style w:type="paragraph" w:customStyle="1" w:styleId="QuellGenehmigung">
    <w:name w:val="Quell_Genehmigung"/>
    <w:basedOn w:val="Standard"/>
    <w:rsid w:val="00F14BDE"/>
    <w:pPr>
      <w:widowControl/>
      <w:autoSpaceDE/>
      <w:autoSpaceDN/>
      <w:adjustRightInd/>
      <w:spacing w:before="120" w:after="120"/>
      <w:jc w:val="both"/>
    </w:pPr>
    <w:rPr>
      <w:rFonts w:eastAsiaTheme="minorHAnsi" w:cs="Arial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rsid w:val="002978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03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36034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6036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6038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6039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6040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6041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6042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3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3.docx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4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Relationship Id="rId22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ne%20Epp\Desktop\WXX-LF00-LS00-Titel-Lernsituation-Vorlag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HR-Status xmlns="0aea432c-8581-4dab-8663-64334cea7952" xsi:nil="true"/>
    <LS_x002f_LK xmlns="0aea432c-8581-4dab-8663-64334cea7952"/>
    <Dateitendung xmlns="0aea432c-8581-4dab-8663-64334cea7952" xsi:nil="true"/>
    <Ausbildungsberufe_Katalog xmlns="6aaef51a-1860-4803-b3b3-01a29f35d50a" xsi:nil="true"/>
    <LS-HR-Teams xmlns="0aea432c-8581-4dab-8663-64334cea7952"/>
    <Dateizweck xmlns="0aea432c-8581-4dab-8663-64334cea79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25285528CFE143AAA7230FA58F88D7" ma:contentTypeVersion="15" ma:contentTypeDescription="Ein neues Dokument erstellen." ma:contentTypeScope="" ma:versionID="3f729b8ec4c56aa3f9ec7f4a71034f1e">
  <xsd:schema xmlns:xsd="http://www.w3.org/2001/XMLSchema" xmlns:p="http://schemas.microsoft.com/office/2006/metadata/properties" xmlns:ns2="0aea432c-8581-4dab-8663-64334cea7952" xmlns:ns3="6aaef51a-1860-4803-b3b3-01a29f35d50a" targetNamespace="http://schemas.microsoft.com/office/2006/metadata/properties" ma:root="true" ma:fieldsID="36b6312f36455905c4eb434db6ee57dd" ns2:_="" ns3:_="">
    <xsd:import namespace="0aea432c-8581-4dab-8663-64334cea7952"/>
    <xsd:import namespace="6aaef51a-1860-4803-b3b3-01a29f35d50a"/>
    <xsd:element name="properties">
      <xsd:complexType>
        <xsd:sequence>
          <xsd:element name="documentManagement">
            <xsd:complexType>
              <xsd:all>
                <xsd:element ref="ns2:Dateitendung" minOccurs="0"/>
                <xsd:element ref="ns2:Dateizweck" minOccurs="0"/>
                <xsd:element ref="ns2:HR-Status" minOccurs="0"/>
                <xsd:element ref="ns2:LS_x002f_LK" minOccurs="0"/>
                <xsd:element ref="ns2:LS-HR-Teams" minOccurs="0"/>
                <xsd:element ref="ns3:Ausbildungsberufe_Katalog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aea432c-8581-4dab-8663-64334cea7952" elementFormDefault="qualified">
    <xsd:import namespace="http://schemas.microsoft.com/office/2006/documentManagement/types"/>
    <xsd:element name="Dateitendung" ma:index="8" nillable="true" ma:displayName="Dateitendung" ma:default="----" ma:description="Dateityp: doc, xls, ppt, pdf, jpg etc." ma:format="RadioButtons" ma:internalName="Dateitendung">
      <xsd:simpleType>
        <xsd:union memberTypes="dms:Text">
          <xsd:simpleType>
            <xsd:restriction base="dms:Choice">
              <xsd:enumeration value="----"/>
              <xsd:enumeration value="doc"/>
              <xsd:enumeration value="dot"/>
              <xsd:enumeration value="docm"/>
              <xsd:enumeration value="docx"/>
              <xsd:enumeration value="dotm"/>
              <xsd:enumeration value="xls"/>
              <xsd:enumeration value="xlsx"/>
              <xsd:enumeration value="xlsm"/>
              <xsd:enumeration value="ppt"/>
              <xsd:enumeration value="pptm"/>
              <xsd:enumeration value="pptx"/>
              <xsd:enumeration value="pdf"/>
              <xsd:enumeration value="jpg"/>
              <xsd:enumeration value="bmp"/>
              <xsd:enumeration value="png"/>
              <xsd:enumeration value="tiff"/>
              <xsd:enumeration value="Bild"/>
              <xsd:enumeration value="Ton"/>
              <xsd:enumeration value="Video"/>
            </xsd:restriction>
          </xsd:simpleType>
        </xsd:union>
      </xsd:simpleType>
    </xsd:element>
    <xsd:element name="Dateizweck" ma:index="9" nillable="true" ma:displayName="Dateizweck" ma:default="------" ma:format="Dropdown" ma:internalName="Dateizweck">
      <xsd:simpleType>
        <xsd:restriction base="dms:Choice">
          <xsd:enumeration value="------"/>
          <xsd:enumeration value="Zielanalyse"/>
          <xsd:enumeration value="did. Jahresplan"/>
          <xsd:enumeration value="AO, RLP etc."/>
          <xsd:enumeration value="Lernsituation"/>
          <xsd:enumeration value="Lernerfolgskontrolle"/>
          <xsd:enumeration value="Prüfungsaufgabe"/>
          <xsd:enumeration value="LS-Tools"/>
          <xsd:enumeration value="LF-Informationen"/>
        </xsd:restriction>
      </xsd:simpleType>
    </xsd:element>
    <xsd:element name="HR-Status" ma:index="10" nillable="true" ma:displayName="HR-Status" ma:default="----" ma:format="Dropdown" ma:internalName="HR_x002d_Status">
      <xsd:simpleType>
        <xsd:restriction base="dms:Choice">
          <xsd:enumeration value="----"/>
          <xsd:enumeration value="1 In Planung"/>
          <xsd:enumeration value="2 Manuskriptstatus"/>
          <xsd:enumeration value="3 fachlich geprüft"/>
          <xsd:enumeration value="4 lernfeld geprüft"/>
          <xsd:enumeration value="5 LS-DOT geprüft"/>
          <xsd:enumeration value="6 Druckfertig"/>
          <xsd:enumeration value="7 PDF-erstellt"/>
          <xsd:enumeration value="8 publiziert"/>
        </xsd:restriction>
      </xsd:simpleType>
    </xsd:element>
    <xsd:element name="LS_x002f_LK" ma:index="11" nillable="true" ma:displayName="LS/LK" ma:description="LS/LK-Verzeichnis" ma:list="{4102e1d1-4265-48a7-ab0f-17d83d2c5b3c}" ma:internalName="LS_x002F_LK" ma:showField="Dateiname" ma:web="0aea432c-8581-4dab-8663-64334cea79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S-HR-Teams" ma:index="12" nillable="true" ma:displayName="LS-HR-Teams" ma:list="{b4deaee5-b928-415d-8915-e058124d6f7d}" ma:internalName="LS_x002d_HR_x002d_Teams" ma:showField="Title" ma:web="0aea432c-8581-4dab-8663-64334cea79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6aaef51a-1860-4803-b3b3-01a29f35d50a" elementFormDefault="qualified">
    <xsd:import namespace="http://schemas.microsoft.com/office/2006/documentManagement/types"/>
    <xsd:element name="Ausbildungsberufe_Katalog" ma:index="13" nillable="true" ma:displayName="Ausbildungsberuf" ma:description="Ausbildungsberuf Abkürzung" ma:list="{e82d9168-0fe2-491d-b24a-a89595018e2d}" ma:internalName="Ausbildungsberufe_Katalog" ma:readOnly="false" ma:showField="Abk_x00fc_rzung" ma:web="6aaef51a-1860-4803-b3b3-01a29f35d50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8AF63-D7B0-4A11-ACD9-0576FD233A67}">
  <ds:schemaRefs>
    <ds:schemaRef ds:uri="http://schemas.microsoft.com/office/2006/documentManagement/types"/>
    <ds:schemaRef ds:uri="http://purl.org/dc/elements/1.1/"/>
    <ds:schemaRef ds:uri="http://purl.org/dc/dcmitype/"/>
    <ds:schemaRef ds:uri="0aea432c-8581-4dab-8663-64334cea7952"/>
    <ds:schemaRef ds:uri="http://purl.org/dc/terms/"/>
    <ds:schemaRef ds:uri="http://schemas.microsoft.com/office/2006/metadata/properties"/>
    <ds:schemaRef ds:uri="http://schemas.openxmlformats.org/package/2006/metadata/core-properties"/>
    <ds:schemaRef ds:uri="6aaef51a-1860-4803-b3b3-01a29f35d50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5622495-26E0-4384-B741-797866B303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AC8242-BB25-4BD9-8884-33DE23BB2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ea432c-8581-4dab-8663-64334cea7952"/>
    <ds:schemaRef ds:uri="6aaef51a-1860-4803-b3b3-01a29f35d50a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B554E00-8D9A-48DA-8B75-8F3CFEE2D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WXX-LF00-LS00-Titel-Lernsituation-Vorlage.dotm</Template>
  <TotalTime>0</TotalTime>
  <Pages>7</Pages>
  <Words>303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>Manager</Manager>
  <Company>Walter-Eucken-Schule</Company>
  <LinksUpToDate>false</LinksUpToDate>
  <CharactersWithSpaces>2208</CharactersWithSpaces>
  <SharedDoc>false</SharedDoc>
  <HyperlinkBase>hyperlingbasis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Stichwort Schlüsselwort</cp:keywords>
  <dc:description/>
  <cp:lastModifiedBy>Werner, Uwe (ZSL)</cp:lastModifiedBy>
  <cp:revision>21</cp:revision>
  <cp:lastPrinted>2018-12-13T15:16:00Z</cp:lastPrinted>
  <dcterms:created xsi:type="dcterms:W3CDTF">2019-02-03T11:15:00Z</dcterms:created>
  <dcterms:modified xsi:type="dcterms:W3CDTF">2019-10-25T12:17:00Z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0x0101009025285528CFE143AAA7230FA58F88D7</vt:lpwstr>
  </property>
  <property fmtid="{D5CDD505-2E9C-101B-9397-08002B2CF9AE}" pid="3" name="PDF-Prüfung">
    <vt:lpwstr>---</vt:lpwstr>
  </property>
  <property fmtid="{D5CDD505-2E9C-101B-9397-08002B2CF9AE}" pid="4" name="Schuljahr">
    <vt:lpwstr>-----</vt:lpwstr>
  </property>
  <property fmtid="{D5CDD505-2E9C-101B-9397-08002B2CF9AE}" pid="5" name="RP">
    <vt:lpwstr>----</vt:lpwstr>
  </property>
  <property fmtid="{D5CDD505-2E9C-101B-9397-08002B2CF9AE}" pid="6" name="Zweck">
    <vt:lpwstr>------</vt:lpwstr>
  </property>
  <property fmtid="{D5CDD505-2E9C-101B-9397-08002B2CF9AE}" pid="7" name="KTL-geprüft">
    <vt:lpwstr>-----</vt:lpwstr>
  </property>
</Properties>
</file>