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0E4" w:rsidRPr="00511C9D" w:rsidRDefault="00AA60E4" w:rsidP="00CB1C65">
      <w:pPr>
        <w:rPr>
          <w:rFonts w:ascii="Arial" w:hAnsi="Arial" w:cs="Arial"/>
          <w:b/>
          <w:szCs w:val="32"/>
        </w:rPr>
      </w:pPr>
    </w:p>
    <w:p w:rsidR="00CB1C65" w:rsidRPr="00C3106F" w:rsidRDefault="006F5389" w:rsidP="00CB1C65">
      <w:pPr>
        <w:rPr>
          <w:rFonts w:ascii="Arial" w:hAnsi="Arial" w:cs="Arial"/>
          <w:b/>
          <w:sz w:val="32"/>
          <w:szCs w:val="32"/>
        </w:rPr>
      </w:pPr>
      <w:r w:rsidRPr="00973BB6">
        <w:rPr>
          <w:rFonts w:ascii="Arial" w:hAnsi="Arial" w:cs="Arial"/>
          <w:b/>
          <w:sz w:val="32"/>
          <w:szCs w:val="32"/>
        </w:rPr>
        <w:t xml:space="preserve">1. </w:t>
      </w:r>
      <w:r w:rsidR="00964069" w:rsidRPr="00973BB6">
        <w:rPr>
          <w:rFonts w:ascii="Arial" w:hAnsi="Arial" w:cs="Arial"/>
          <w:b/>
          <w:sz w:val="32"/>
          <w:szCs w:val="32"/>
        </w:rPr>
        <w:t>Toleranzen</w:t>
      </w:r>
    </w:p>
    <w:p w:rsidR="00A42EFD" w:rsidRDefault="00A42EFD" w:rsidP="005641F7">
      <w:pPr>
        <w:jc w:val="both"/>
        <w:rPr>
          <w:rFonts w:ascii="Arial" w:hAnsi="Arial" w:cs="Arial"/>
          <w:szCs w:val="32"/>
        </w:rPr>
      </w:pPr>
    </w:p>
    <w:p w:rsidR="0037501F" w:rsidRDefault="0015201D" w:rsidP="005641F7">
      <w:pPr>
        <w:spacing w:line="360" w:lineRule="auto"/>
        <w:jc w:val="both"/>
        <w:rPr>
          <w:rFonts w:ascii="Arial" w:hAnsi="Arial" w:cs="Arial"/>
          <w:szCs w:val="32"/>
        </w:rPr>
      </w:pPr>
      <w:r w:rsidRPr="005F53CF">
        <w:rPr>
          <w:rFonts w:ascii="Arial" w:hAnsi="Arial" w:cs="Arial"/>
          <w:szCs w:val="32"/>
        </w:rPr>
        <w:t xml:space="preserve">Werkstücke können in der Fertigung </w:t>
      </w:r>
      <w:r w:rsidRPr="00CB4080">
        <w:rPr>
          <w:rFonts w:ascii="Arial" w:hAnsi="Arial" w:cs="Arial"/>
          <w:b/>
          <w:szCs w:val="32"/>
          <w:u w:val="single"/>
        </w:rPr>
        <w:t>nie genau</w:t>
      </w:r>
      <w:r w:rsidRPr="005F53CF">
        <w:rPr>
          <w:rFonts w:ascii="Arial" w:hAnsi="Arial" w:cs="Arial"/>
          <w:szCs w:val="32"/>
        </w:rPr>
        <w:t xml:space="preserve"> mit dem in der Zeichnung angegebenen Maß, dem </w:t>
      </w:r>
      <w:r w:rsidRPr="00CB4080">
        <w:rPr>
          <w:rFonts w:ascii="Arial" w:hAnsi="Arial" w:cs="Arial"/>
          <w:b/>
          <w:szCs w:val="32"/>
          <w:u w:val="single"/>
        </w:rPr>
        <w:t>Nennmaß N</w:t>
      </w:r>
      <w:r w:rsidRPr="005F53CF">
        <w:rPr>
          <w:rFonts w:ascii="Arial" w:hAnsi="Arial" w:cs="Arial"/>
          <w:szCs w:val="32"/>
        </w:rPr>
        <w:t xml:space="preserve"> hergestellt werden. Aus diesem Grund werden je nach Anforderung mehr oder weniger </w:t>
      </w:r>
      <w:r w:rsidRPr="00CB4080">
        <w:rPr>
          <w:rFonts w:ascii="Arial" w:hAnsi="Arial" w:cs="Arial"/>
          <w:szCs w:val="32"/>
        </w:rPr>
        <w:t>große</w:t>
      </w:r>
      <w:r w:rsidRPr="00CB4080">
        <w:rPr>
          <w:rFonts w:ascii="Arial" w:hAnsi="Arial" w:cs="Arial"/>
          <w:b/>
          <w:szCs w:val="32"/>
        </w:rPr>
        <w:t xml:space="preserve"> </w:t>
      </w:r>
      <w:r w:rsidRPr="00CB4080">
        <w:rPr>
          <w:rFonts w:ascii="Arial" w:hAnsi="Arial" w:cs="Arial"/>
          <w:b/>
          <w:szCs w:val="32"/>
          <w:u w:val="single"/>
        </w:rPr>
        <w:t>Abweichungen</w:t>
      </w:r>
      <w:r w:rsidRPr="005F53CF">
        <w:rPr>
          <w:rFonts w:ascii="Arial" w:hAnsi="Arial" w:cs="Arial"/>
          <w:szCs w:val="32"/>
        </w:rPr>
        <w:t xml:space="preserve"> vom Nennmaß</w:t>
      </w:r>
      <w:r w:rsidR="00555B80" w:rsidRPr="005F53CF">
        <w:rPr>
          <w:rFonts w:ascii="Arial" w:hAnsi="Arial" w:cs="Arial"/>
          <w:szCs w:val="32"/>
        </w:rPr>
        <w:t xml:space="preserve"> </w:t>
      </w:r>
      <w:r w:rsidRPr="005F53CF">
        <w:rPr>
          <w:rFonts w:ascii="Arial" w:hAnsi="Arial" w:cs="Arial"/>
          <w:szCs w:val="32"/>
        </w:rPr>
        <w:t>zugelassen.</w:t>
      </w:r>
      <w:r w:rsidR="00CB4080" w:rsidRPr="00CB4080">
        <w:rPr>
          <w:rFonts w:ascii="Arial" w:hAnsi="Arial" w:cs="Arial"/>
          <w:szCs w:val="32"/>
        </w:rPr>
        <w:t xml:space="preserve"> </w:t>
      </w:r>
      <w:r w:rsidR="00CB4080" w:rsidRPr="005F53CF">
        <w:rPr>
          <w:rFonts w:ascii="Arial" w:hAnsi="Arial" w:cs="Arial"/>
          <w:szCs w:val="32"/>
        </w:rPr>
        <w:t xml:space="preserve">Den Unterschied zwischen Höchst- und Mindestmaß nennt man </w:t>
      </w:r>
      <w:r w:rsidR="00CB4080" w:rsidRPr="00CB4080">
        <w:rPr>
          <w:rFonts w:ascii="Arial" w:hAnsi="Arial" w:cs="Arial"/>
          <w:b/>
          <w:szCs w:val="32"/>
          <w:u w:val="single"/>
        </w:rPr>
        <w:t>Toleranz T</w:t>
      </w:r>
      <w:r w:rsidR="00CB4080" w:rsidRPr="005F53CF">
        <w:rPr>
          <w:rFonts w:ascii="Arial" w:hAnsi="Arial" w:cs="Arial"/>
          <w:szCs w:val="32"/>
        </w:rPr>
        <w:t>.</w:t>
      </w:r>
    </w:p>
    <w:p w:rsidR="006521F8" w:rsidRDefault="006521F8" w:rsidP="005641F7">
      <w:pPr>
        <w:spacing w:line="360" w:lineRule="auto"/>
        <w:jc w:val="both"/>
        <w:rPr>
          <w:rFonts w:ascii="Arial" w:hAnsi="Arial" w:cs="Arial"/>
          <w:szCs w:val="32"/>
        </w:rPr>
      </w:pPr>
    </w:p>
    <w:p w:rsidR="006521F8" w:rsidRPr="005F53CF" w:rsidRDefault="006521F8" w:rsidP="006521F8">
      <w:pPr>
        <w:spacing w:line="360" w:lineRule="auto"/>
        <w:rPr>
          <w:rFonts w:ascii="Arial" w:hAnsi="Arial" w:cs="Arial"/>
          <w:b/>
          <w:szCs w:val="32"/>
        </w:rPr>
      </w:pPr>
      <w:r w:rsidRPr="005F53CF">
        <w:rPr>
          <w:rFonts w:ascii="Arial" w:hAnsi="Arial" w:cs="Arial"/>
          <w:b/>
          <w:szCs w:val="32"/>
        </w:rPr>
        <w:t>Beispiele für die Auswahl nach dem Verwendungszweck:</w:t>
      </w:r>
    </w:p>
    <w:p w:rsidR="006521F8" w:rsidRDefault="007206A2" w:rsidP="006521F8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67945</wp:posOffset>
            </wp:positionV>
            <wp:extent cx="2910205" cy="1868170"/>
            <wp:effectExtent l="0" t="0" r="4445" b="0"/>
            <wp:wrapNone/>
            <wp:docPr id="272" name="Bild 271" descr="kurbelw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kurbelwel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" t="19319" r="38805" b="19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111125</wp:posOffset>
            </wp:positionV>
            <wp:extent cx="2872105" cy="1782445"/>
            <wp:effectExtent l="0" t="0" r="4445" b="8255"/>
            <wp:wrapNone/>
            <wp:docPr id="271" name="Bild 270" descr="wasserro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wasserroh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9" t="18782" r="33075" b="2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1F8" w:rsidRDefault="006521F8" w:rsidP="006521F8">
      <w:pPr>
        <w:spacing w:line="360" w:lineRule="auto"/>
        <w:rPr>
          <w:rFonts w:ascii="Arial" w:hAnsi="Arial" w:cs="Arial"/>
          <w:sz w:val="28"/>
          <w:szCs w:val="32"/>
        </w:rPr>
      </w:pPr>
    </w:p>
    <w:p w:rsidR="006521F8" w:rsidRDefault="006521F8" w:rsidP="006521F8">
      <w:pPr>
        <w:spacing w:line="360" w:lineRule="auto"/>
        <w:rPr>
          <w:rFonts w:ascii="Arial" w:hAnsi="Arial" w:cs="Arial"/>
          <w:sz w:val="28"/>
          <w:szCs w:val="32"/>
        </w:rPr>
      </w:pPr>
    </w:p>
    <w:p w:rsidR="006521F8" w:rsidRDefault="006521F8" w:rsidP="006521F8">
      <w:pPr>
        <w:spacing w:line="360" w:lineRule="auto"/>
        <w:rPr>
          <w:rFonts w:ascii="Arial" w:hAnsi="Arial" w:cs="Arial"/>
          <w:sz w:val="28"/>
          <w:szCs w:val="32"/>
        </w:rPr>
      </w:pPr>
    </w:p>
    <w:p w:rsidR="006521F8" w:rsidRDefault="006521F8" w:rsidP="006521F8">
      <w:pPr>
        <w:spacing w:line="360" w:lineRule="auto"/>
        <w:rPr>
          <w:rFonts w:ascii="Arial" w:hAnsi="Arial" w:cs="Arial"/>
          <w:sz w:val="28"/>
          <w:szCs w:val="32"/>
        </w:rPr>
      </w:pPr>
    </w:p>
    <w:p w:rsidR="006521F8" w:rsidRDefault="006521F8" w:rsidP="006521F8">
      <w:pPr>
        <w:spacing w:line="360" w:lineRule="auto"/>
        <w:rPr>
          <w:rFonts w:ascii="Arial" w:hAnsi="Arial" w:cs="Arial"/>
          <w:sz w:val="28"/>
          <w:szCs w:val="32"/>
        </w:rPr>
      </w:pPr>
    </w:p>
    <w:p w:rsidR="006521F8" w:rsidRDefault="006521F8" w:rsidP="006521F8">
      <w:pPr>
        <w:spacing w:line="360" w:lineRule="auto"/>
        <w:rPr>
          <w:rFonts w:ascii="Arial" w:hAnsi="Arial" w:cs="Arial"/>
          <w:sz w:val="28"/>
          <w:szCs w:val="32"/>
        </w:rPr>
      </w:pPr>
    </w:p>
    <w:p w:rsidR="006521F8" w:rsidRDefault="006521F8" w:rsidP="006521F8">
      <w:pPr>
        <w:tabs>
          <w:tab w:val="left" w:pos="1560"/>
          <w:tab w:val="left" w:pos="5529"/>
          <w:tab w:val="left" w:pos="7088"/>
        </w:tabs>
        <w:rPr>
          <w:rFonts w:ascii="Arial" w:hAnsi="Arial" w:cs="Arial"/>
          <w:szCs w:val="32"/>
        </w:rPr>
      </w:pPr>
      <w:r w:rsidRPr="00744B90">
        <w:rPr>
          <w:rFonts w:ascii="Arial" w:hAnsi="Arial" w:cs="Arial"/>
          <w:b/>
          <w:szCs w:val="32"/>
        </w:rPr>
        <w:t>Wasserrohr</w:t>
      </w:r>
      <w:r>
        <w:rPr>
          <w:rFonts w:ascii="Arial" w:hAnsi="Arial" w:cs="Arial"/>
          <w:szCs w:val="32"/>
        </w:rPr>
        <w:t xml:space="preserve">: </w:t>
      </w:r>
      <w:r>
        <w:rPr>
          <w:rFonts w:ascii="Arial" w:hAnsi="Arial" w:cs="Arial"/>
          <w:szCs w:val="32"/>
        </w:rPr>
        <w:tab/>
        <w:t>große Maßtoleranz des</w:t>
      </w:r>
      <w:r>
        <w:rPr>
          <w:rFonts w:ascii="Arial" w:hAnsi="Arial" w:cs="Arial"/>
          <w:szCs w:val="32"/>
        </w:rPr>
        <w:tab/>
      </w:r>
      <w:r w:rsidRPr="00744B90">
        <w:rPr>
          <w:rFonts w:ascii="Arial" w:hAnsi="Arial" w:cs="Arial"/>
          <w:b/>
          <w:szCs w:val="32"/>
        </w:rPr>
        <w:t>Kurbelwelle</w:t>
      </w:r>
      <w:r>
        <w:rPr>
          <w:rFonts w:ascii="Arial" w:hAnsi="Arial" w:cs="Arial"/>
          <w:szCs w:val="32"/>
        </w:rPr>
        <w:t xml:space="preserve">: </w:t>
      </w:r>
      <w:r>
        <w:rPr>
          <w:rFonts w:ascii="Arial" w:hAnsi="Arial" w:cs="Arial"/>
          <w:szCs w:val="32"/>
        </w:rPr>
        <w:tab/>
        <w:t>kleine Maßtoleranz der</w:t>
      </w:r>
    </w:p>
    <w:p w:rsidR="006521F8" w:rsidRDefault="006521F8" w:rsidP="006521F8">
      <w:pPr>
        <w:tabs>
          <w:tab w:val="left" w:pos="1560"/>
        </w:tabs>
        <w:ind w:left="708" w:firstLine="708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ab/>
        <w:t>Außendurchmessers</w:t>
      </w:r>
      <w:r>
        <w:rPr>
          <w:rFonts w:ascii="Arial" w:hAnsi="Arial" w:cs="Arial"/>
          <w:szCs w:val="32"/>
        </w:rPr>
        <w:tab/>
      </w:r>
      <w:r>
        <w:rPr>
          <w:rFonts w:ascii="Arial" w:hAnsi="Arial" w:cs="Arial"/>
          <w:szCs w:val="32"/>
        </w:rPr>
        <w:tab/>
      </w:r>
      <w:r>
        <w:rPr>
          <w:rFonts w:ascii="Arial" w:hAnsi="Arial" w:cs="Arial"/>
          <w:szCs w:val="32"/>
        </w:rPr>
        <w:tab/>
      </w:r>
      <w:r>
        <w:rPr>
          <w:rFonts w:ascii="Arial" w:hAnsi="Arial" w:cs="Arial"/>
          <w:szCs w:val="32"/>
        </w:rPr>
        <w:tab/>
      </w:r>
      <w:r>
        <w:rPr>
          <w:rFonts w:ascii="Arial" w:hAnsi="Arial" w:cs="Arial"/>
          <w:szCs w:val="32"/>
        </w:rPr>
        <w:tab/>
        <w:t>Kurbelwellenzapfen</w:t>
      </w:r>
    </w:p>
    <w:p w:rsidR="006521F8" w:rsidRDefault="006521F8" w:rsidP="006521F8">
      <w:pPr>
        <w:rPr>
          <w:rFonts w:ascii="Arial" w:hAnsi="Arial" w:cs="Arial"/>
          <w:szCs w:val="32"/>
        </w:rPr>
      </w:pPr>
    </w:p>
    <w:p w:rsidR="0037501F" w:rsidRDefault="0037501F" w:rsidP="005641F7">
      <w:pPr>
        <w:spacing w:line="360" w:lineRule="auto"/>
        <w:jc w:val="both"/>
        <w:rPr>
          <w:rFonts w:ascii="Arial" w:hAnsi="Arial" w:cs="Arial"/>
          <w:szCs w:val="32"/>
        </w:rPr>
      </w:pPr>
    </w:p>
    <w:p w:rsidR="001F2E02" w:rsidRPr="005F53CF" w:rsidRDefault="004D21C2" w:rsidP="005641F7">
      <w:pPr>
        <w:spacing w:line="360" w:lineRule="auto"/>
        <w:jc w:val="both"/>
        <w:rPr>
          <w:rFonts w:ascii="Arial" w:hAnsi="Arial" w:cs="Arial"/>
          <w:szCs w:val="32"/>
        </w:rPr>
      </w:pPr>
      <w:r w:rsidRPr="005F53CF">
        <w:rPr>
          <w:rFonts w:ascii="Arial" w:hAnsi="Arial" w:cs="Arial"/>
          <w:szCs w:val="32"/>
        </w:rPr>
        <w:t>Außerdem spiel</w:t>
      </w:r>
      <w:r w:rsidR="00805A48">
        <w:rPr>
          <w:rFonts w:ascii="Arial" w:hAnsi="Arial" w:cs="Arial"/>
          <w:szCs w:val="32"/>
        </w:rPr>
        <w:t>t</w:t>
      </w:r>
      <w:r w:rsidRPr="005F53CF">
        <w:rPr>
          <w:rFonts w:ascii="Arial" w:hAnsi="Arial" w:cs="Arial"/>
          <w:szCs w:val="32"/>
        </w:rPr>
        <w:t xml:space="preserve"> </w:t>
      </w:r>
      <w:r>
        <w:rPr>
          <w:rFonts w:ascii="Arial" w:hAnsi="Arial" w:cs="Arial"/>
          <w:szCs w:val="32"/>
        </w:rPr>
        <w:t xml:space="preserve">bei der Wahl von Toleranzen </w:t>
      </w:r>
      <w:r w:rsidRPr="005F53CF">
        <w:rPr>
          <w:rFonts w:ascii="Arial" w:hAnsi="Arial" w:cs="Arial"/>
          <w:szCs w:val="32"/>
        </w:rPr>
        <w:t>noch</w:t>
      </w:r>
      <w:r w:rsidR="00085F70">
        <w:rPr>
          <w:rFonts w:ascii="Arial" w:hAnsi="Arial" w:cs="Arial"/>
          <w:szCs w:val="32"/>
        </w:rPr>
        <w:t xml:space="preserve"> die</w:t>
      </w:r>
      <w:r w:rsidRPr="005F53CF">
        <w:rPr>
          <w:rFonts w:ascii="Arial" w:hAnsi="Arial" w:cs="Arial"/>
          <w:szCs w:val="32"/>
        </w:rPr>
        <w:t xml:space="preserve"> </w:t>
      </w:r>
      <w:r w:rsidRPr="00CB4080">
        <w:rPr>
          <w:rFonts w:ascii="Arial" w:hAnsi="Arial" w:cs="Arial"/>
          <w:b/>
          <w:szCs w:val="32"/>
          <w:u w:val="single"/>
        </w:rPr>
        <w:t>Austauschbarkeit</w:t>
      </w:r>
      <w:r>
        <w:rPr>
          <w:rFonts w:ascii="Arial" w:hAnsi="Arial" w:cs="Arial"/>
          <w:szCs w:val="32"/>
        </w:rPr>
        <w:t xml:space="preserve"> und</w:t>
      </w:r>
      <w:r w:rsidR="00085F70">
        <w:rPr>
          <w:rFonts w:ascii="Arial" w:hAnsi="Arial" w:cs="Arial"/>
          <w:szCs w:val="32"/>
        </w:rPr>
        <w:t xml:space="preserve"> die </w:t>
      </w:r>
      <w:r w:rsidRPr="00CB4080">
        <w:rPr>
          <w:rFonts w:ascii="Arial" w:hAnsi="Arial" w:cs="Arial"/>
          <w:b/>
          <w:szCs w:val="32"/>
          <w:u w:val="single"/>
        </w:rPr>
        <w:t>Serienfertigung</w:t>
      </w:r>
      <w:r w:rsidRPr="005F53CF">
        <w:rPr>
          <w:rFonts w:ascii="Arial" w:hAnsi="Arial" w:cs="Arial"/>
          <w:szCs w:val="32"/>
        </w:rPr>
        <w:t xml:space="preserve"> eine große Rolle</w:t>
      </w:r>
      <w:r w:rsidR="00085F70">
        <w:rPr>
          <w:rFonts w:ascii="Arial" w:hAnsi="Arial" w:cs="Arial"/>
          <w:szCs w:val="32"/>
        </w:rPr>
        <w:t>, da</w:t>
      </w:r>
      <w:r w:rsidRPr="005F53CF">
        <w:rPr>
          <w:rFonts w:ascii="Arial" w:hAnsi="Arial" w:cs="Arial"/>
          <w:szCs w:val="32"/>
        </w:rPr>
        <w:t xml:space="preserve"> Bauteile von Maschinen </w:t>
      </w:r>
      <w:r w:rsidR="00085F70">
        <w:rPr>
          <w:rFonts w:ascii="Arial" w:hAnsi="Arial" w:cs="Arial"/>
          <w:szCs w:val="32"/>
        </w:rPr>
        <w:t>und Anlag</w:t>
      </w:r>
      <w:r w:rsidR="006521F8">
        <w:rPr>
          <w:rFonts w:ascii="Arial" w:hAnsi="Arial" w:cs="Arial"/>
          <w:szCs w:val="32"/>
        </w:rPr>
        <w:t>en</w:t>
      </w:r>
      <w:r w:rsidR="00085F70">
        <w:rPr>
          <w:rFonts w:ascii="Arial" w:hAnsi="Arial" w:cs="Arial"/>
          <w:szCs w:val="32"/>
        </w:rPr>
        <w:t xml:space="preserve"> unabhängig vom</w:t>
      </w:r>
      <w:r w:rsidRPr="005F53CF">
        <w:rPr>
          <w:rFonts w:ascii="Arial" w:hAnsi="Arial" w:cs="Arial"/>
          <w:szCs w:val="32"/>
        </w:rPr>
        <w:t xml:space="preserve"> Hersteller </w:t>
      </w:r>
      <w:r w:rsidRPr="00CB4080">
        <w:rPr>
          <w:rFonts w:ascii="Arial" w:hAnsi="Arial" w:cs="Arial"/>
          <w:b/>
          <w:szCs w:val="32"/>
          <w:u w:val="single"/>
        </w:rPr>
        <w:t>ohne Nacharbeit</w:t>
      </w:r>
      <w:r w:rsidRPr="005F53CF">
        <w:rPr>
          <w:rFonts w:ascii="Arial" w:hAnsi="Arial" w:cs="Arial"/>
          <w:szCs w:val="32"/>
        </w:rPr>
        <w:t xml:space="preserve"> mon</w:t>
      </w:r>
      <w:r w:rsidR="00085F70">
        <w:rPr>
          <w:rFonts w:ascii="Arial" w:hAnsi="Arial" w:cs="Arial"/>
          <w:szCs w:val="32"/>
        </w:rPr>
        <w:t>t</w:t>
      </w:r>
      <w:r w:rsidRPr="005F53CF">
        <w:rPr>
          <w:rFonts w:ascii="Arial" w:hAnsi="Arial" w:cs="Arial"/>
          <w:szCs w:val="32"/>
        </w:rPr>
        <w:t>ier</w:t>
      </w:r>
      <w:r w:rsidR="00085F70">
        <w:rPr>
          <w:rFonts w:ascii="Arial" w:hAnsi="Arial" w:cs="Arial"/>
          <w:szCs w:val="32"/>
        </w:rPr>
        <w:t>bar und aus</w:t>
      </w:r>
      <w:r w:rsidRPr="005F53CF">
        <w:rPr>
          <w:rFonts w:ascii="Arial" w:hAnsi="Arial" w:cs="Arial"/>
          <w:szCs w:val="32"/>
        </w:rPr>
        <w:t>tausch</w:t>
      </w:r>
      <w:r w:rsidR="00085F70">
        <w:rPr>
          <w:rFonts w:ascii="Arial" w:hAnsi="Arial" w:cs="Arial"/>
          <w:szCs w:val="32"/>
        </w:rPr>
        <w:t>bar sein müssen</w:t>
      </w:r>
      <w:r w:rsidRPr="005F53CF">
        <w:rPr>
          <w:rFonts w:ascii="Arial" w:hAnsi="Arial" w:cs="Arial"/>
          <w:szCs w:val="32"/>
        </w:rPr>
        <w:t>.</w:t>
      </w:r>
    </w:p>
    <w:p w:rsidR="00C64277" w:rsidRPr="005F53CF" w:rsidRDefault="007206A2" w:rsidP="00C64277">
      <w:pPr>
        <w:spacing w:line="360" w:lineRule="auto"/>
        <w:jc w:val="both"/>
        <w:rPr>
          <w:rFonts w:ascii="Arial" w:hAnsi="Arial" w:cs="Arial"/>
          <w:szCs w:val="32"/>
        </w:rPr>
      </w:pPr>
      <w:r>
        <w:rPr>
          <w:rFonts w:ascii="Arial" w:hAnsi="Arial"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101600</wp:posOffset>
                </wp:positionV>
                <wp:extent cx="5600700" cy="1225550"/>
                <wp:effectExtent l="12700" t="10160" r="6350" b="12065"/>
                <wp:wrapNone/>
                <wp:docPr id="270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B13" w:rsidRPr="00B03FB6" w:rsidRDefault="006E2B13" w:rsidP="006E2B13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</w:pPr>
                            <w:r w:rsidRPr="00B03FB6"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  <w:t>Merke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  <w:t>:</w:t>
                            </w:r>
                          </w:p>
                          <w:p w:rsidR="006E2B13" w:rsidRDefault="006E2B13" w:rsidP="006E2B13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>Um den</w:t>
                            </w:r>
                            <w:r w:rsidRPr="003039D6">
                              <w:rPr>
                                <w:rFonts w:ascii="Arial" w:hAnsi="Arial" w:cs="Arial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32"/>
                                <w:u w:val="single"/>
                              </w:rPr>
                              <w:t>Aufwand</w:t>
                            </w:r>
                            <w:r w:rsidRPr="0022300B">
                              <w:rPr>
                                <w:rFonts w:ascii="Arial" w:hAnsi="Arial" w:cs="Arial"/>
                                <w:b/>
                                <w:szCs w:val="32"/>
                                <w:u w:val="single"/>
                              </w:rPr>
                              <w:t xml:space="preserve"> 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32"/>
                                <w:u w:val="single"/>
                              </w:rPr>
                              <w:t>_  _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 in der Fertigung und damit die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32"/>
                                <w:u w:val="single"/>
                              </w:rPr>
                              <w:t>_______Kosten_______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 so gering wie möglich zu halten, werden Toleranzen </w:t>
                            </w:r>
                            <w:r w:rsidRPr="0022300B">
                              <w:rPr>
                                <w:rFonts w:ascii="Arial" w:hAnsi="Arial" w:cs="Arial"/>
                                <w:b/>
                                <w:szCs w:val="32"/>
                                <w:u w:val="single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32"/>
                                <w:u w:val="single"/>
                              </w:rPr>
                              <w:t>nicht k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szCs w:val="32"/>
                                <w:u w:val="single"/>
                              </w:rPr>
                              <w:t>leiner als notwendig</w:t>
                            </w:r>
                            <w:r w:rsidRPr="0022300B">
                              <w:rPr>
                                <w:rFonts w:ascii="Arial" w:hAnsi="Arial" w:cs="Arial"/>
                                <w:b/>
                                <w:szCs w:val="32"/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 gewählt.</w:t>
                            </w:r>
                          </w:p>
                          <w:p w:rsidR="006E2B13" w:rsidRPr="00FB6E15" w:rsidRDefault="006E2B13" w:rsidP="006E2B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8" o:spid="_x0000_s1026" type="#_x0000_t202" style="position:absolute;left:0;text-align:left;margin-left:55.3pt;margin-top:8pt;width:441pt;height:96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">
                <v:textbox>
                  <w:txbxContent>
                    <w:p w:rsidR="006E2B13" w:rsidRPr="00B03FB6" w:rsidRDefault="006E2B13" w:rsidP="006E2B13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</w:pPr>
                      <w:r w:rsidRPr="00B03FB6"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  <w:t>Merke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  <w:t>:</w:t>
                      </w:r>
                    </w:p>
                    <w:p w:rsidR="006E2B13" w:rsidRDefault="006E2B13" w:rsidP="006E2B13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</w:rPr>
                        <w:t>Um den</w:t>
                      </w:r>
                      <w:r w:rsidRPr="003039D6">
                        <w:rPr>
                          <w:rFonts w:ascii="Arial" w:hAnsi="Arial" w:cs="Arial"/>
                          <w:szCs w:val="32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  <w:szCs w:val="32"/>
                          <w:u w:val="single"/>
                        </w:rPr>
                        <w:t>Aufwand</w:t>
                      </w:r>
                      <w:r w:rsidRPr="0022300B">
                        <w:rPr>
                          <w:rFonts w:ascii="Arial" w:hAnsi="Arial" w:cs="Arial"/>
                          <w:b/>
                          <w:szCs w:val="32"/>
                          <w:u w:val="single"/>
                        </w:rPr>
                        <w:t xml:space="preserve"> _</w:t>
                      </w:r>
                      <w:r>
                        <w:rPr>
                          <w:rFonts w:ascii="Arial" w:hAnsi="Arial" w:cs="Arial"/>
                          <w:b/>
                          <w:szCs w:val="32"/>
                          <w:u w:val="single"/>
                        </w:rPr>
                        <w:t>_  _</w:t>
                      </w:r>
                      <w:r>
                        <w:rPr>
                          <w:rFonts w:ascii="Arial" w:hAnsi="Arial" w:cs="Arial"/>
                          <w:szCs w:val="32"/>
                        </w:rPr>
                        <w:t xml:space="preserve"> in der Fertigung und damit die </w:t>
                      </w:r>
                      <w:r>
                        <w:rPr>
                          <w:rFonts w:ascii="Arial" w:hAnsi="Arial" w:cs="Arial"/>
                          <w:b/>
                          <w:szCs w:val="32"/>
                          <w:u w:val="single"/>
                        </w:rPr>
                        <w:t>_______Kosten_______</w:t>
                      </w:r>
                      <w:r>
                        <w:rPr>
                          <w:rFonts w:ascii="Arial" w:hAnsi="Arial" w:cs="Arial"/>
                          <w:szCs w:val="32"/>
                        </w:rPr>
                        <w:t xml:space="preserve"> so gering wie möglich zu halten, werden Toleranzen </w:t>
                      </w:r>
                      <w:r w:rsidRPr="0022300B">
                        <w:rPr>
                          <w:rFonts w:ascii="Arial" w:hAnsi="Arial" w:cs="Arial"/>
                          <w:b/>
                          <w:szCs w:val="32"/>
                          <w:u w:val="single"/>
                        </w:rPr>
                        <w:t>__</w:t>
                      </w:r>
                      <w:r>
                        <w:rPr>
                          <w:rFonts w:ascii="Arial" w:hAnsi="Arial" w:cs="Arial"/>
                          <w:b/>
                          <w:szCs w:val="32"/>
                          <w:u w:val="single"/>
                        </w:rPr>
                        <w:t>nicht k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szCs w:val="32"/>
                          <w:u w:val="single"/>
                        </w:rPr>
                        <w:t>leiner als notwendig</w:t>
                      </w:r>
                      <w:r w:rsidRPr="0022300B">
                        <w:rPr>
                          <w:rFonts w:ascii="Arial" w:hAnsi="Arial" w:cs="Arial"/>
                          <w:b/>
                          <w:szCs w:val="32"/>
                          <w:u w:val="single"/>
                        </w:rPr>
                        <w:t>______</w:t>
                      </w:r>
                      <w:r>
                        <w:rPr>
                          <w:rFonts w:ascii="Arial" w:hAnsi="Arial" w:cs="Arial"/>
                          <w:szCs w:val="32"/>
                        </w:rPr>
                        <w:t xml:space="preserve"> gewählt.</w:t>
                      </w:r>
                    </w:p>
                    <w:p w:rsidR="006E2B13" w:rsidRPr="00FB6E15" w:rsidRDefault="006E2B13" w:rsidP="006E2B13"/>
                  </w:txbxContent>
                </v:textbox>
              </v:shape>
            </w:pict>
          </mc:Fallback>
        </mc:AlternateContent>
      </w:r>
    </w:p>
    <w:p w:rsidR="00C64277" w:rsidRDefault="007206A2" w:rsidP="00C64277">
      <w:pPr>
        <w:rPr>
          <w:rFonts w:ascii="Arial" w:hAnsi="Arial" w:cs="Arial"/>
          <w:szCs w:val="32"/>
        </w:rPr>
      </w:pPr>
      <w:r>
        <w:rPr>
          <w:noProof/>
        </w:rPr>
        <w:drawing>
          <wp:inline distT="0" distB="0" distL="0" distR="0">
            <wp:extent cx="533400" cy="533400"/>
            <wp:effectExtent l="0" t="0" r="0" b="0"/>
            <wp:docPr id="7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277" w:rsidRDefault="00C64277" w:rsidP="00C64277">
      <w:pPr>
        <w:spacing w:line="360" w:lineRule="auto"/>
        <w:rPr>
          <w:rFonts w:ascii="Arial" w:hAnsi="Arial" w:cs="Arial"/>
          <w:szCs w:val="32"/>
        </w:rPr>
      </w:pPr>
    </w:p>
    <w:p w:rsidR="00C64277" w:rsidRDefault="00C64277" w:rsidP="00C64277">
      <w:pPr>
        <w:spacing w:line="360" w:lineRule="auto"/>
        <w:rPr>
          <w:rFonts w:ascii="Arial" w:hAnsi="Arial" w:cs="Arial"/>
          <w:szCs w:val="32"/>
        </w:rPr>
      </w:pPr>
    </w:p>
    <w:p w:rsidR="00C64277" w:rsidRPr="005F53CF" w:rsidRDefault="00C64277" w:rsidP="00C64277">
      <w:pPr>
        <w:spacing w:line="360" w:lineRule="auto"/>
        <w:rPr>
          <w:rFonts w:ascii="Arial" w:hAnsi="Arial" w:cs="Arial"/>
          <w:szCs w:val="32"/>
        </w:rPr>
      </w:pPr>
    </w:p>
    <w:p w:rsidR="00CB4080" w:rsidRDefault="00CB4080" w:rsidP="00CB4080">
      <w:pPr>
        <w:spacing w:line="480" w:lineRule="auto"/>
        <w:jc w:val="both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Bei Toleranzen unterscheidet man zwischen:</w:t>
      </w:r>
    </w:p>
    <w:p w:rsidR="00CB4080" w:rsidRPr="00CB4080" w:rsidRDefault="00CB4080" w:rsidP="0029014C">
      <w:pPr>
        <w:spacing w:line="360" w:lineRule="auto"/>
        <w:jc w:val="both"/>
        <w:rPr>
          <w:rFonts w:ascii="Arial" w:hAnsi="Arial" w:cs="Arial"/>
          <w:b/>
          <w:szCs w:val="32"/>
        </w:rPr>
      </w:pPr>
      <w:r w:rsidRPr="00CB4080">
        <w:rPr>
          <w:rFonts w:ascii="Arial" w:hAnsi="Arial" w:cs="Arial"/>
          <w:b/>
          <w:szCs w:val="32"/>
        </w:rPr>
        <w:t xml:space="preserve">- </w:t>
      </w:r>
      <w:r w:rsidRPr="00E73A9E">
        <w:rPr>
          <w:rFonts w:ascii="Arial" w:hAnsi="Arial" w:cs="Arial"/>
          <w:b/>
          <w:szCs w:val="32"/>
          <w:u w:val="single"/>
        </w:rPr>
        <w:t>Maßtoleranzen</w:t>
      </w:r>
    </w:p>
    <w:p w:rsidR="00CB4080" w:rsidRPr="00CB4080" w:rsidRDefault="00CB4080" w:rsidP="0029014C">
      <w:pPr>
        <w:spacing w:before="120" w:line="360" w:lineRule="auto"/>
        <w:jc w:val="both"/>
        <w:rPr>
          <w:rFonts w:ascii="Arial" w:hAnsi="Arial" w:cs="Arial"/>
          <w:b/>
          <w:szCs w:val="32"/>
        </w:rPr>
      </w:pPr>
      <w:r w:rsidRPr="00CB4080">
        <w:rPr>
          <w:rFonts w:ascii="Arial" w:hAnsi="Arial" w:cs="Arial"/>
          <w:b/>
          <w:szCs w:val="32"/>
        </w:rPr>
        <w:t xml:space="preserve">- </w:t>
      </w:r>
      <w:r w:rsidRPr="00E73A9E">
        <w:rPr>
          <w:rFonts w:ascii="Arial" w:hAnsi="Arial" w:cs="Arial"/>
          <w:b/>
          <w:szCs w:val="32"/>
          <w:u w:val="single"/>
        </w:rPr>
        <w:t>Form- und Lagetoleranzen</w:t>
      </w:r>
      <w:r w:rsidR="00B74EB9">
        <w:rPr>
          <w:rFonts w:ascii="Arial" w:hAnsi="Arial" w:cs="Arial"/>
          <w:b/>
          <w:szCs w:val="32"/>
          <w:u w:val="single"/>
        </w:rPr>
        <w:t xml:space="preserve"> (Beispiele zeigen!!!)</w:t>
      </w:r>
    </w:p>
    <w:p w:rsidR="00CB4080" w:rsidRDefault="00CB4080" w:rsidP="00CB1C65">
      <w:pPr>
        <w:rPr>
          <w:rFonts w:ascii="Arial" w:hAnsi="Arial" w:cs="Arial"/>
          <w:szCs w:val="32"/>
        </w:rPr>
      </w:pPr>
    </w:p>
    <w:p w:rsidR="002C3EB1" w:rsidRPr="007206A2" w:rsidRDefault="00E73A9E" w:rsidP="007206A2">
      <w:pPr>
        <w:rPr>
          <w:rFonts w:ascii="Arial" w:hAnsi="Arial" w:cs="Arial"/>
          <w:sz w:val="20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br w:type="page"/>
      </w:r>
    </w:p>
    <w:p w:rsidR="00EA1BCD" w:rsidRPr="00372BEF" w:rsidRDefault="00EA1BCD" w:rsidP="00EA1BCD">
      <w:pPr>
        <w:tabs>
          <w:tab w:val="left" w:pos="284"/>
          <w:tab w:val="left" w:pos="3969"/>
          <w:tab w:val="left" w:pos="5245"/>
          <w:tab w:val="left" w:pos="8080"/>
        </w:tabs>
        <w:spacing w:before="120" w:line="360" w:lineRule="auto"/>
        <w:rPr>
          <w:rFonts w:ascii="Arial" w:hAnsi="Arial" w:cs="Arial"/>
          <w:b/>
          <w:sz w:val="32"/>
          <w:szCs w:val="32"/>
        </w:rPr>
      </w:pPr>
      <w:r w:rsidRPr="00372BEF">
        <w:rPr>
          <w:rFonts w:ascii="Arial" w:hAnsi="Arial" w:cs="Arial"/>
          <w:b/>
          <w:sz w:val="32"/>
          <w:szCs w:val="32"/>
        </w:rPr>
        <w:lastRenderedPageBreak/>
        <w:t>Ü</w:t>
      </w:r>
      <w:r w:rsidR="007206A2">
        <w:rPr>
          <w:rFonts w:ascii="Arial" w:hAnsi="Arial" w:cs="Arial"/>
          <w:b/>
          <w:sz w:val="32"/>
          <w:szCs w:val="32"/>
        </w:rPr>
        <w:t>bungsaufgabe</w:t>
      </w:r>
    </w:p>
    <w:p w:rsidR="00E73A9E" w:rsidRDefault="00E00892" w:rsidP="00E73A9E">
      <w:pPr>
        <w:rPr>
          <w:rFonts w:ascii="Arial" w:hAnsi="Arial" w:cs="Arial"/>
          <w:szCs w:val="32"/>
        </w:rPr>
      </w:pPr>
      <w:r w:rsidRPr="00E00892">
        <w:rPr>
          <w:rFonts w:ascii="Arial" w:hAnsi="Arial" w:cs="Arial"/>
          <w:szCs w:val="32"/>
        </w:rPr>
        <w:t>Berechnen Sie die fehlenden Maße.</w:t>
      </w:r>
    </w:p>
    <w:p w:rsidR="00E00892" w:rsidRDefault="00E00892" w:rsidP="00E73A9E">
      <w:pPr>
        <w:rPr>
          <w:rFonts w:ascii="Arial" w:hAnsi="Arial" w:cs="Arial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7"/>
        <w:gridCol w:w="1431"/>
        <w:gridCol w:w="1433"/>
        <w:gridCol w:w="1433"/>
        <w:gridCol w:w="1434"/>
        <w:gridCol w:w="1435"/>
        <w:gridCol w:w="1434"/>
      </w:tblGrid>
      <w:tr w:rsidR="00E00892" w:rsidRPr="00B13DC0" w:rsidTr="00B13DC0">
        <w:trPr>
          <w:trHeight w:val="510"/>
        </w:trPr>
        <w:tc>
          <w:tcPr>
            <w:tcW w:w="1437" w:type="dxa"/>
            <w:tcBorders>
              <w:bottom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Maßangabe</w:t>
            </w:r>
          </w:p>
        </w:tc>
        <w:tc>
          <w:tcPr>
            <w:tcW w:w="1437" w:type="dxa"/>
            <w:tcBorders>
              <w:bottom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N</w:t>
            </w:r>
          </w:p>
        </w:tc>
        <w:tc>
          <w:tcPr>
            <w:tcW w:w="1437" w:type="dxa"/>
            <w:tcBorders>
              <w:bottom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ES; es</w:t>
            </w:r>
          </w:p>
        </w:tc>
        <w:tc>
          <w:tcPr>
            <w:tcW w:w="1437" w:type="dxa"/>
            <w:tcBorders>
              <w:bottom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EI; ei</w:t>
            </w:r>
          </w:p>
        </w:tc>
        <w:tc>
          <w:tcPr>
            <w:tcW w:w="1437" w:type="dxa"/>
            <w:tcBorders>
              <w:bottom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G</w:t>
            </w:r>
            <w:r w:rsidRPr="00B13DC0">
              <w:rPr>
                <w:rFonts w:ascii="Arial" w:hAnsi="Arial" w:cs="Arial"/>
                <w:b/>
                <w:szCs w:val="32"/>
                <w:vertAlign w:val="subscript"/>
              </w:rPr>
              <w:t>o</w:t>
            </w:r>
          </w:p>
        </w:tc>
        <w:tc>
          <w:tcPr>
            <w:tcW w:w="1438" w:type="dxa"/>
            <w:tcBorders>
              <w:bottom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G</w:t>
            </w:r>
            <w:r w:rsidRPr="00B13DC0">
              <w:rPr>
                <w:rFonts w:ascii="Arial" w:hAnsi="Arial" w:cs="Arial"/>
                <w:b/>
                <w:szCs w:val="32"/>
                <w:vertAlign w:val="subscript"/>
              </w:rPr>
              <w:t>u</w:t>
            </w:r>
          </w:p>
        </w:tc>
        <w:tc>
          <w:tcPr>
            <w:tcW w:w="1438" w:type="dxa"/>
            <w:tcBorders>
              <w:bottom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T</w:t>
            </w:r>
          </w:p>
        </w:tc>
      </w:tr>
      <w:tr w:rsidR="00E00892" w:rsidRPr="00B13DC0" w:rsidTr="00B13DC0">
        <w:trPr>
          <w:trHeight w:val="510"/>
        </w:trPr>
        <w:tc>
          <w:tcPr>
            <w:tcW w:w="1437" w:type="dxa"/>
            <w:tcBorders>
              <w:top w:val="single" w:sz="12" w:space="0" w:color="auto"/>
            </w:tcBorders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  <w:r w:rsidRPr="00B13DC0">
              <w:rPr>
                <w:rFonts w:ascii="Arial" w:hAnsi="Arial" w:cs="Arial"/>
                <w:szCs w:val="32"/>
              </w:rPr>
              <w:t>120 ± 0,5</w:t>
            </w:r>
          </w:p>
        </w:tc>
        <w:tc>
          <w:tcPr>
            <w:tcW w:w="1437" w:type="dxa"/>
            <w:tcBorders>
              <w:top w:val="single" w:sz="12" w:space="0" w:color="auto"/>
            </w:tcBorders>
            <w:vAlign w:val="center"/>
          </w:tcPr>
          <w:p w:rsidR="00E00892" w:rsidRPr="00B13DC0" w:rsidRDefault="00B12A7E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120</w:t>
            </w:r>
          </w:p>
        </w:tc>
        <w:tc>
          <w:tcPr>
            <w:tcW w:w="1437" w:type="dxa"/>
            <w:tcBorders>
              <w:top w:val="single" w:sz="12" w:space="0" w:color="auto"/>
            </w:tcBorders>
            <w:vAlign w:val="center"/>
          </w:tcPr>
          <w:p w:rsidR="00E00892" w:rsidRPr="00B13DC0" w:rsidRDefault="00B12A7E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0,5</w:t>
            </w:r>
          </w:p>
        </w:tc>
        <w:tc>
          <w:tcPr>
            <w:tcW w:w="1437" w:type="dxa"/>
            <w:tcBorders>
              <w:top w:val="single" w:sz="12" w:space="0" w:color="auto"/>
            </w:tcBorders>
            <w:vAlign w:val="center"/>
          </w:tcPr>
          <w:p w:rsidR="00E00892" w:rsidRPr="00B13DC0" w:rsidRDefault="00B12A7E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- 0,5</w:t>
            </w:r>
          </w:p>
        </w:tc>
        <w:tc>
          <w:tcPr>
            <w:tcW w:w="1437" w:type="dxa"/>
            <w:tcBorders>
              <w:top w:val="single" w:sz="12" w:space="0" w:color="auto"/>
            </w:tcBorders>
            <w:vAlign w:val="center"/>
          </w:tcPr>
          <w:p w:rsidR="00E00892" w:rsidRPr="00B13DC0" w:rsidRDefault="00B12A7E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120,5</w:t>
            </w:r>
          </w:p>
        </w:tc>
        <w:tc>
          <w:tcPr>
            <w:tcW w:w="1438" w:type="dxa"/>
            <w:tcBorders>
              <w:top w:val="single" w:sz="12" w:space="0" w:color="auto"/>
            </w:tcBorders>
            <w:vAlign w:val="center"/>
          </w:tcPr>
          <w:p w:rsidR="00E00892" w:rsidRPr="00B13DC0" w:rsidRDefault="00B12A7E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119,5</w:t>
            </w:r>
          </w:p>
        </w:tc>
        <w:tc>
          <w:tcPr>
            <w:tcW w:w="1438" w:type="dxa"/>
            <w:tcBorders>
              <w:top w:val="single" w:sz="12" w:space="0" w:color="auto"/>
            </w:tcBorders>
            <w:vAlign w:val="center"/>
          </w:tcPr>
          <w:p w:rsidR="00E00892" w:rsidRPr="00B13DC0" w:rsidRDefault="00B12A7E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1</w:t>
            </w:r>
          </w:p>
        </w:tc>
      </w:tr>
      <w:tr w:rsidR="00E00892" w:rsidRPr="00B13DC0" w:rsidTr="00B13DC0">
        <w:trPr>
          <w:trHeight w:val="510"/>
        </w:trPr>
        <w:tc>
          <w:tcPr>
            <w:tcW w:w="1437" w:type="dxa"/>
            <w:vAlign w:val="center"/>
          </w:tcPr>
          <w:p w:rsidR="00E00892" w:rsidRPr="00B13DC0" w:rsidRDefault="007206A2" w:rsidP="00B13DC0">
            <w:pPr>
              <w:jc w:val="center"/>
              <w:rPr>
                <w:rFonts w:ascii="Arial" w:hAnsi="Arial" w:cs="Arial"/>
                <w:szCs w:val="32"/>
              </w:rPr>
            </w:pPr>
            <w:r w:rsidRPr="00B13DC0">
              <w:rPr>
                <w:rFonts w:ascii="Arial" w:hAnsi="Arial" w:cs="Arial"/>
                <w:noProof/>
                <w:szCs w:val="32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307340</wp:posOffset>
                  </wp:positionV>
                  <wp:extent cx="589915" cy="344805"/>
                  <wp:effectExtent l="0" t="0" r="0" b="0"/>
                  <wp:wrapNone/>
                  <wp:docPr id="274" name="Bild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DC0">
              <w:rPr>
                <w:rFonts w:ascii="Arial" w:hAnsi="Arial" w:cs="Arial"/>
                <w:noProof/>
                <w:szCs w:val="32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5715</wp:posOffset>
                  </wp:positionV>
                  <wp:extent cx="556260" cy="304165"/>
                  <wp:effectExtent l="0" t="0" r="0" b="635"/>
                  <wp:wrapNone/>
                  <wp:docPr id="273" name="Bild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7" w:type="dxa"/>
            <w:vAlign w:val="center"/>
          </w:tcPr>
          <w:p w:rsidR="00E00892" w:rsidRPr="00B13DC0" w:rsidRDefault="00B12A7E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35</w:t>
            </w:r>
          </w:p>
        </w:tc>
        <w:tc>
          <w:tcPr>
            <w:tcW w:w="1437" w:type="dxa"/>
            <w:vAlign w:val="center"/>
          </w:tcPr>
          <w:p w:rsidR="00E00892" w:rsidRPr="00B13DC0" w:rsidRDefault="00B12A7E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0,3</w:t>
            </w:r>
          </w:p>
        </w:tc>
        <w:tc>
          <w:tcPr>
            <w:tcW w:w="1437" w:type="dxa"/>
            <w:vAlign w:val="center"/>
          </w:tcPr>
          <w:p w:rsidR="00E00892" w:rsidRPr="00B13DC0" w:rsidRDefault="00B12A7E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0,1</w:t>
            </w:r>
          </w:p>
        </w:tc>
        <w:tc>
          <w:tcPr>
            <w:tcW w:w="1437" w:type="dxa"/>
            <w:vAlign w:val="center"/>
          </w:tcPr>
          <w:p w:rsidR="00E00892" w:rsidRPr="00B13DC0" w:rsidRDefault="00B12A7E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35,3</w:t>
            </w:r>
          </w:p>
        </w:tc>
        <w:tc>
          <w:tcPr>
            <w:tcW w:w="1438" w:type="dxa"/>
            <w:vAlign w:val="center"/>
          </w:tcPr>
          <w:p w:rsidR="00E00892" w:rsidRPr="00B13DC0" w:rsidRDefault="00B12A7E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35,1</w:t>
            </w:r>
          </w:p>
        </w:tc>
        <w:tc>
          <w:tcPr>
            <w:tcW w:w="1438" w:type="dxa"/>
            <w:vAlign w:val="center"/>
          </w:tcPr>
          <w:p w:rsidR="00E00892" w:rsidRPr="00B13DC0" w:rsidRDefault="00B12A7E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0,2</w:t>
            </w:r>
          </w:p>
        </w:tc>
      </w:tr>
      <w:tr w:rsidR="00E00892" w:rsidRPr="00B13DC0" w:rsidTr="00B13DC0">
        <w:trPr>
          <w:trHeight w:val="510"/>
        </w:trPr>
        <w:tc>
          <w:tcPr>
            <w:tcW w:w="1437" w:type="dxa"/>
            <w:vAlign w:val="center"/>
          </w:tcPr>
          <w:p w:rsidR="00E00892" w:rsidRPr="00B13DC0" w:rsidRDefault="00E00892" w:rsidP="00B13DC0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1437" w:type="dxa"/>
            <w:vAlign w:val="center"/>
          </w:tcPr>
          <w:p w:rsidR="00E00892" w:rsidRPr="00B13DC0" w:rsidRDefault="00477964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8</w:t>
            </w:r>
          </w:p>
        </w:tc>
        <w:tc>
          <w:tcPr>
            <w:tcW w:w="1437" w:type="dxa"/>
            <w:vAlign w:val="center"/>
          </w:tcPr>
          <w:p w:rsidR="00E00892" w:rsidRPr="00B13DC0" w:rsidRDefault="00477964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0,07</w:t>
            </w:r>
          </w:p>
        </w:tc>
        <w:tc>
          <w:tcPr>
            <w:tcW w:w="1437" w:type="dxa"/>
            <w:vAlign w:val="center"/>
          </w:tcPr>
          <w:p w:rsidR="00E00892" w:rsidRPr="00B13DC0" w:rsidRDefault="00477964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- 0,02</w:t>
            </w:r>
          </w:p>
        </w:tc>
        <w:tc>
          <w:tcPr>
            <w:tcW w:w="1437" w:type="dxa"/>
            <w:vAlign w:val="center"/>
          </w:tcPr>
          <w:p w:rsidR="00E00892" w:rsidRPr="00B13DC0" w:rsidRDefault="00477964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8,07</w:t>
            </w:r>
          </w:p>
        </w:tc>
        <w:tc>
          <w:tcPr>
            <w:tcW w:w="1438" w:type="dxa"/>
            <w:vAlign w:val="center"/>
          </w:tcPr>
          <w:p w:rsidR="00E00892" w:rsidRPr="00B13DC0" w:rsidRDefault="00477964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7,98</w:t>
            </w:r>
          </w:p>
        </w:tc>
        <w:tc>
          <w:tcPr>
            <w:tcW w:w="1438" w:type="dxa"/>
            <w:vAlign w:val="center"/>
          </w:tcPr>
          <w:p w:rsidR="00E00892" w:rsidRPr="00B13DC0" w:rsidRDefault="00477964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0,09</w:t>
            </w:r>
          </w:p>
        </w:tc>
      </w:tr>
      <w:tr w:rsidR="00E00892" w:rsidRPr="00B13DC0" w:rsidTr="00B13DC0">
        <w:trPr>
          <w:trHeight w:val="510"/>
        </w:trPr>
        <w:tc>
          <w:tcPr>
            <w:tcW w:w="1437" w:type="dxa"/>
            <w:vAlign w:val="center"/>
          </w:tcPr>
          <w:p w:rsidR="00E00892" w:rsidRPr="00B13DC0" w:rsidRDefault="007206A2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66725" cy="314325"/>
                  <wp:effectExtent l="0" t="0" r="0" b="9525"/>
                  <wp:docPr id="1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vAlign w:val="center"/>
          </w:tcPr>
          <w:p w:rsidR="00E00892" w:rsidRPr="00B13DC0" w:rsidRDefault="00525AA1" w:rsidP="00B13DC0">
            <w:pPr>
              <w:jc w:val="center"/>
              <w:rPr>
                <w:rFonts w:ascii="Arial" w:hAnsi="Arial" w:cs="Arial"/>
                <w:szCs w:val="32"/>
              </w:rPr>
            </w:pPr>
            <w:r w:rsidRPr="00B13DC0">
              <w:rPr>
                <w:rFonts w:ascii="Arial" w:hAnsi="Arial" w:cs="Arial"/>
                <w:szCs w:val="32"/>
              </w:rPr>
              <w:t>70</w:t>
            </w:r>
          </w:p>
        </w:tc>
        <w:tc>
          <w:tcPr>
            <w:tcW w:w="1437" w:type="dxa"/>
            <w:vAlign w:val="center"/>
          </w:tcPr>
          <w:p w:rsidR="00E00892" w:rsidRPr="00B13DC0" w:rsidRDefault="00525AA1" w:rsidP="00B13DC0">
            <w:pPr>
              <w:jc w:val="center"/>
              <w:rPr>
                <w:rFonts w:ascii="Arial" w:hAnsi="Arial" w:cs="Arial"/>
                <w:szCs w:val="32"/>
              </w:rPr>
            </w:pPr>
            <w:r w:rsidRPr="00B13DC0">
              <w:rPr>
                <w:rFonts w:ascii="Arial" w:hAnsi="Arial" w:cs="Arial"/>
                <w:szCs w:val="32"/>
              </w:rPr>
              <w:t>+ 0,2</w:t>
            </w:r>
          </w:p>
        </w:tc>
        <w:tc>
          <w:tcPr>
            <w:tcW w:w="1437" w:type="dxa"/>
            <w:vAlign w:val="center"/>
          </w:tcPr>
          <w:p w:rsidR="00E00892" w:rsidRPr="00B13DC0" w:rsidRDefault="00477964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- 0,1</w:t>
            </w:r>
          </w:p>
        </w:tc>
        <w:tc>
          <w:tcPr>
            <w:tcW w:w="1437" w:type="dxa"/>
            <w:vAlign w:val="center"/>
          </w:tcPr>
          <w:p w:rsidR="00E00892" w:rsidRPr="00B13DC0" w:rsidRDefault="00477964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70,2</w:t>
            </w:r>
          </w:p>
        </w:tc>
        <w:tc>
          <w:tcPr>
            <w:tcW w:w="1438" w:type="dxa"/>
            <w:vAlign w:val="center"/>
          </w:tcPr>
          <w:p w:rsidR="00E00892" w:rsidRPr="00B13DC0" w:rsidRDefault="00477964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69,9</w:t>
            </w:r>
          </w:p>
        </w:tc>
        <w:tc>
          <w:tcPr>
            <w:tcW w:w="1438" w:type="dxa"/>
            <w:vAlign w:val="center"/>
          </w:tcPr>
          <w:p w:rsidR="00E00892" w:rsidRPr="00B13DC0" w:rsidRDefault="00525AA1" w:rsidP="00B13DC0">
            <w:pPr>
              <w:jc w:val="center"/>
              <w:rPr>
                <w:rFonts w:ascii="Arial" w:hAnsi="Arial" w:cs="Arial"/>
                <w:szCs w:val="32"/>
              </w:rPr>
            </w:pPr>
            <w:r w:rsidRPr="00B13DC0">
              <w:rPr>
                <w:rFonts w:ascii="Arial" w:hAnsi="Arial" w:cs="Arial"/>
                <w:szCs w:val="32"/>
              </w:rPr>
              <w:t>0,3</w:t>
            </w:r>
          </w:p>
        </w:tc>
      </w:tr>
    </w:tbl>
    <w:p w:rsidR="00E00892" w:rsidRPr="00E00892" w:rsidRDefault="007206A2" w:rsidP="00E73A9E">
      <w:pPr>
        <w:rPr>
          <w:rFonts w:ascii="Arial" w:hAnsi="Arial" w:cs="Arial"/>
          <w:szCs w:val="32"/>
        </w:rPr>
      </w:pPr>
      <w:r>
        <w:rPr>
          <w:rFonts w:ascii="Arial" w:hAnsi="Arial" w:cs="Arial"/>
          <w:b/>
          <w:noProof/>
          <w:szCs w:val="32"/>
        </w:rPr>
        <mc:AlternateContent>
          <mc:Choice Requires="wpc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90170</wp:posOffset>
                </wp:positionV>
                <wp:extent cx="6598920" cy="2125980"/>
                <wp:effectExtent l="4445" t="2540" r="0" b="0"/>
                <wp:wrapNone/>
                <wp:docPr id="289" name="Zeichenbereich 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9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96520" y="913130"/>
                            <a:ext cx="197294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Frei gewählte Toleranzen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2498725" y="913130"/>
                            <a:ext cx="161480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Allgemeintoleranzen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4939030" y="91313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ISO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213985" y="913130"/>
                            <a:ext cx="5524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267325" y="913130"/>
                            <a:ext cx="8718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Toleranzen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4" name="Freeform 296"/>
                        <wps:cNvSpPr>
                          <a:spLocks noEditPoints="1"/>
                        </wps:cNvSpPr>
                        <wps:spPr bwMode="auto">
                          <a:xfrm>
                            <a:off x="3242310" y="290830"/>
                            <a:ext cx="114300" cy="578485"/>
                          </a:xfrm>
                          <a:custGeom>
                            <a:avLst/>
                            <a:gdLst>
                              <a:gd name="T0" fmla="*/ 147 w 240"/>
                              <a:gd name="T1" fmla="*/ 0 h 1211"/>
                              <a:gd name="T2" fmla="*/ 147 w 240"/>
                              <a:gd name="T3" fmla="*/ 606 h 1211"/>
                              <a:gd name="T4" fmla="*/ 123 w 240"/>
                              <a:gd name="T5" fmla="*/ 630 h 1211"/>
                              <a:gd name="T6" fmla="*/ 120 w 240"/>
                              <a:gd name="T7" fmla="*/ 630 h 1211"/>
                              <a:gd name="T8" fmla="*/ 144 w 240"/>
                              <a:gd name="T9" fmla="*/ 606 h 1211"/>
                              <a:gd name="T10" fmla="*/ 144 w 240"/>
                              <a:gd name="T11" fmla="*/ 995 h 1211"/>
                              <a:gd name="T12" fmla="*/ 96 w 240"/>
                              <a:gd name="T13" fmla="*/ 995 h 1211"/>
                              <a:gd name="T14" fmla="*/ 96 w 240"/>
                              <a:gd name="T15" fmla="*/ 606 h 1211"/>
                              <a:gd name="T16" fmla="*/ 120 w 240"/>
                              <a:gd name="T17" fmla="*/ 582 h 1211"/>
                              <a:gd name="T18" fmla="*/ 123 w 240"/>
                              <a:gd name="T19" fmla="*/ 582 h 1211"/>
                              <a:gd name="T20" fmla="*/ 99 w 240"/>
                              <a:gd name="T21" fmla="*/ 606 h 1211"/>
                              <a:gd name="T22" fmla="*/ 99 w 240"/>
                              <a:gd name="T23" fmla="*/ 0 h 1211"/>
                              <a:gd name="T24" fmla="*/ 147 w 240"/>
                              <a:gd name="T25" fmla="*/ 0 h 1211"/>
                              <a:gd name="T26" fmla="*/ 240 w 240"/>
                              <a:gd name="T27" fmla="*/ 971 h 1211"/>
                              <a:gd name="T28" fmla="*/ 120 w 240"/>
                              <a:gd name="T29" fmla="*/ 1211 h 1211"/>
                              <a:gd name="T30" fmla="*/ 0 w 240"/>
                              <a:gd name="T31" fmla="*/ 971 h 1211"/>
                              <a:gd name="T32" fmla="*/ 240 w 240"/>
                              <a:gd name="T33" fmla="*/ 971 h 1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211">
                                <a:moveTo>
                                  <a:pt x="147" y="0"/>
                                </a:moveTo>
                                <a:lnTo>
                                  <a:pt x="147" y="606"/>
                                </a:lnTo>
                                <a:cubicBezTo>
                                  <a:pt x="147" y="619"/>
                                  <a:pt x="136" y="630"/>
                                  <a:pt x="123" y="630"/>
                                </a:cubicBezTo>
                                <a:lnTo>
                                  <a:pt x="120" y="630"/>
                                </a:lnTo>
                                <a:lnTo>
                                  <a:pt x="144" y="606"/>
                                </a:lnTo>
                                <a:lnTo>
                                  <a:pt x="144" y="995"/>
                                </a:lnTo>
                                <a:lnTo>
                                  <a:pt x="96" y="995"/>
                                </a:lnTo>
                                <a:lnTo>
                                  <a:pt x="96" y="606"/>
                                </a:lnTo>
                                <a:cubicBezTo>
                                  <a:pt x="96" y="593"/>
                                  <a:pt x="107" y="582"/>
                                  <a:pt x="120" y="582"/>
                                </a:cubicBezTo>
                                <a:lnTo>
                                  <a:pt x="123" y="582"/>
                                </a:lnTo>
                                <a:lnTo>
                                  <a:pt x="99" y="606"/>
                                </a:lnTo>
                                <a:lnTo>
                                  <a:pt x="99" y="0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240" y="971"/>
                                </a:moveTo>
                                <a:lnTo>
                                  <a:pt x="120" y="1211"/>
                                </a:lnTo>
                                <a:lnTo>
                                  <a:pt x="0" y="971"/>
                                </a:lnTo>
                                <a:lnTo>
                                  <a:pt x="240" y="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97"/>
                        <wps:cNvSpPr>
                          <a:spLocks noEditPoints="1"/>
                        </wps:cNvSpPr>
                        <wps:spPr bwMode="auto">
                          <a:xfrm>
                            <a:off x="3288030" y="290830"/>
                            <a:ext cx="2302510" cy="578485"/>
                          </a:xfrm>
                          <a:custGeom>
                            <a:avLst/>
                            <a:gdLst>
                              <a:gd name="T0" fmla="*/ 48 w 4824"/>
                              <a:gd name="T1" fmla="*/ 0 h 1211"/>
                              <a:gd name="T2" fmla="*/ 48 w 4824"/>
                              <a:gd name="T3" fmla="*/ 606 h 1211"/>
                              <a:gd name="T4" fmla="*/ 24 w 4824"/>
                              <a:gd name="T5" fmla="*/ 582 h 1211"/>
                              <a:gd name="T6" fmla="*/ 4704 w 4824"/>
                              <a:gd name="T7" fmla="*/ 582 h 1211"/>
                              <a:gd name="T8" fmla="*/ 4728 w 4824"/>
                              <a:gd name="T9" fmla="*/ 606 h 1211"/>
                              <a:gd name="T10" fmla="*/ 4728 w 4824"/>
                              <a:gd name="T11" fmla="*/ 995 h 1211"/>
                              <a:gd name="T12" fmla="*/ 4680 w 4824"/>
                              <a:gd name="T13" fmla="*/ 995 h 1211"/>
                              <a:gd name="T14" fmla="*/ 4680 w 4824"/>
                              <a:gd name="T15" fmla="*/ 606 h 1211"/>
                              <a:gd name="T16" fmla="*/ 4704 w 4824"/>
                              <a:gd name="T17" fmla="*/ 630 h 1211"/>
                              <a:gd name="T18" fmla="*/ 24 w 4824"/>
                              <a:gd name="T19" fmla="*/ 630 h 1211"/>
                              <a:gd name="T20" fmla="*/ 0 w 4824"/>
                              <a:gd name="T21" fmla="*/ 606 h 1211"/>
                              <a:gd name="T22" fmla="*/ 0 w 4824"/>
                              <a:gd name="T23" fmla="*/ 0 h 1211"/>
                              <a:gd name="T24" fmla="*/ 48 w 4824"/>
                              <a:gd name="T25" fmla="*/ 0 h 1211"/>
                              <a:gd name="T26" fmla="*/ 4824 w 4824"/>
                              <a:gd name="T27" fmla="*/ 971 h 1211"/>
                              <a:gd name="T28" fmla="*/ 4704 w 4824"/>
                              <a:gd name="T29" fmla="*/ 1211 h 1211"/>
                              <a:gd name="T30" fmla="*/ 4584 w 4824"/>
                              <a:gd name="T31" fmla="*/ 971 h 1211"/>
                              <a:gd name="T32" fmla="*/ 4824 w 4824"/>
                              <a:gd name="T33" fmla="*/ 971 h 1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24" h="1211">
                                <a:moveTo>
                                  <a:pt x="48" y="0"/>
                                </a:moveTo>
                                <a:lnTo>
                                  <a:pt x="48" y="606"/>
                                </a:lnTo>
                                <a:lnTo>
                                  <a:pt x="24" y="582"/>
                                </a:lnTo>
                                <a:lnTo>
                                  <a:pt x="4704" y="582"/>
                                </a:lnTo>
                                <a:cubicBezTo>
                                  <a:pt x="4718" y="582"/>
                                  <a:pt x="4728" y="593"/>
                                  <a:pt x="4728" y="606"/>
                                </a:cubicBezTo>
                                <a:lnTo>
                                  <a:pt x="4728" y="995"/>
                                </a:lnTo>
                                <a:lnTo>
                                  <a:pt x="4680" y="995"/>
                                </a:lnTo>
                                <a:lnTo>
                                  <a:pt x="4680" y="606"/>
                                </a:lnTo>
                                <a:lnTo>
                                  <a:pt x="4704" y="630"/>
                                </a:lnTo>
                                <a:lnTo>
                                  <a:pt x="24" y="630"/>
                                </a:lnTo>
                                <a:cubicBezTo>
                                  <a:pt x="11" y="630"/>
                                  <a:pt x="0" y="619"/>
                                  <a:pt x="0" y="606"/>
                                </a:cubicBez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24" y="971"/>
                                </a:moveTo>
                                <a:lnTo>
                                  <a:pt x="4704" y="1211"/>
                                </a:lnTo>
                                <a:lnTo>
                                  <a:pt x="4584" y="971"/>
                                </a:lnTo>
                                <a:lnTo>
                                  <a:pt x="4824" y="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3117215" y="1227455"/>
                            <a:ext cx="3765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z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. B.: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7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2360930" y="1518285"/>
                            <a:ext cx="189992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Allgemeintoleranzen nach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8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2796540" y="1717040"/>
                            <a:ext cx="10280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DIN ISO 2768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5351145" y="1227455"/>
                            <a:ext cx="3765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z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. B.: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0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4984115" y="1518285"/>
                            <a:ext cx="122110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50 H7 (Bohrung)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1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4984115" y="1717040"/>
                            <a:ext cx="10280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50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h6  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Welle)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2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883285" y="1227455"/>
                            <a:ext cx="3765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z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. B.: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3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738505" y="1518285"/>
                            <a:ext cx="20383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SL-ISO" w:hAnsi="SL-ISO" w:cs="SL-ISO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 xml:space="preserve">20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4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982345" y="1518285"/>
                            <a:ext cx="6477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Pr="005953A6" w:rsidRDefault="004D2F58" w:rsidP="004D2F58">
                              <w:pPr>
                                <w:rPr>
                                  <w:rFonts w:ascii="SL-ISO" w:hAnsi="SL-ISO" w:cs="SL-ISO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953A6">
                                <w:rPr>
                                  <w:rFonts w:ascii="SL-ISO" w:hAnsi="SL-ISO" w:cs="SL-ISO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+</w:t>
                              </w:r>
                            </w:p>
                            <w:p w:rsidR="004D2F58" w:rsidRPr="005953A6" w:rsidRDefault="004D2F58" w:rsidP="004D2F5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53A6">
                                <w:rPr>
                                  <w:rFonts w:ascii="SL-ISO" w:hAnsi="SL-ISO" w:cs="SL-ISO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5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089660" y="1533525"/>
                            <a:ext cx="3117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SL-ISO" w:hAnsi="SL-ISO" w:cs="SL-ISO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0</w:t>
                              </w:r>
                              <w:proofErr w:type="gramStart"/>
                              <w:r>
                                <w:rPr>
                                  <w:rFonts w:ascii="SL-ISO" w:hAnsi="SL-ISO" w:cs="SL-ISO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,25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6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146810" y="1805305"/>
                            <a:ext cx="641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SL-ISO" w:hAnsi="SL-ISO" w:cs="SL-ISO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7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115695" y="1805305"/>
                            <a:ext cx="3238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SL-ISO" w:hAnsi="SL-ISO" w:cs="SL-ISO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8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053465" y="1805305"/>
                            <a:ext cx="641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SL-ISO" w:hAnsi="SL-ISO" w:cs="SL-ISO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9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137285" y="1948815"/>
                            <a:ext cx="641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SL-ISO" w:hAnsi="SL-ISO" w:cs="SL-ISO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0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113790" y="1948815"/>
                            <a:ext cx="3238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SL-ISO" w:hAnsi="SL-ISO" w:cs="SL-ISO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1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050925" y="1948815"/>
                            <a:ext cx="641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SL-ISO" w:hAnsi="SL-ISO" w:cs="SL-ISO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2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745490" y="1818640"/>
                            <a:ext cx="20383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SL-ISO" w:hAnsi="SL-ISO" w:cs="SL-ISO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981075" y="1791970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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981075" y="1935480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5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1462405" y="26670"/>
                            <a:ext cx="3643630" cy="321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664335" y="82550"/>
                            <a:ext cx="322897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F58" w:rsidRDefault="004D2F58" w:rsidP="004D2F58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Toleranzangaben in Zeichnungen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9" name="Freeform 319"/>
                        <wps:cNvSpPr>
                          <a:spLocks noEditPoints="1"/>
                        </wps:cNvSpPr>
                        <wps:spPr bwMode="auto">
                          <a:xfrm>
                            <a:off x="1012190" y="290830"/>
                            <a:ext cx="2302510" cy="578485"/>
                          </a:xfrm>
                          <a:custGeom>
                            <a:avLst/>
                            <a:gdLst>
                              <a:gd name="T0" fmla="*/ 4824 w 4824"/>
                              <a:gd name="T1" fmla="*/ 0 h 1211"/>
                              <a:gd name="T2" fmla="*/ 4824 w 4824"/>
                              <a:gd name="T3" fmla="*/ 606 h 1211"/>
                              <a:gd name="T4" fmla="*/ 4800 w 4824"/>
                              <a:gd name="T5" fmla="*/ 630 h 1211"/>
                              <a:gd name="T6" fmla="*/ 120 w 4824"/>
                              <a:gd name="T7" fmla="*/ 630 h 1211"/>
                              <a:gd name="T8" fmla="*/ 144 w 4824"/>
                              <a:gd name="T9" fmla="*/ 606 h 1211"/>
                              <a:gd name="T10" fmla="*/ 144 w 4824"/>
                              <a:gd name="T11" fmla="*/ 995 h 1211"/>
                              <a:gd name="T12" fmla="*/ 96 w 4824"/>
                              <a:gd name="T13" fmla="*/ 995 h 1211"/>
                              <a:gd name="T14" fmla="*/ 96 w 4824"/>
                              <a:gd name="T15" fmla="*/ 606 h 1211"/>
                              <a:gd name="T16" fmla="*/ 120 w 4824"/>
                              <a:gd name="T17" fmla="*/ 582 h 1211"/>
                              <a:gd name="T18" fmla="*/ 4800 w 4824"/>
                              <a:gd name="T19" fmla="*/ 582 h 1211"/>
                              <a:gd name="T20" fmla="*/ 4776 w 4824"/>
                              <a:gd name="T21" fmla="*/ 606 h 1211"/>
                              <a:gd name="T22" fmla="*/ 4776 w 4824"/>
                              <a:gd name="T23" fmla="*/ 0 h 1211"/>
                              <a:gd name="T24" fmla="*/ 4824 w 4824"/>
                              <a:gd name="T25" fmla="*/ 0 h 1211"/>
                              <a:gd name="T26" fmla="*/ 240 w 4824"/>
                              <a:gd name="T27" fmla="*/ 971 h 1211"/>
                              <a:gd name="T28" fmla="*/ 120 w 4824"/>
                              <a:gd name="T29" fmla="*/ 1211 h 1211"/>
                              <a:gd name="T30" fmla="*/ 0 w 4824"/>
                              <a:gd name="T31" fmla="*/ 971 h 1211"/>
                              <a:gd name="T32" fmla="*/ 240 w 4824"/>
                              <a:gd name="T33" fmla="*/ 971 h 1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24" h="1211">
                                <a:moveTo>
                                  <a:pt x="4824" y="0"/>
                                </a:moveTo>
                                <a:lnTo>
                                  <a:pt x="4824" y="606"/>
                                </a:lnTo>
                                <a:cubicBezTo>
                                  <a:pt x="4824" y="619"/>
                                  <a:pt x="4814" y="630"/>
                                  <a:pt x="4800" y="630"/>
                                </a:cubicBezTo>
                                <a:lnTo>
                                  <a:pt x="120" y="630"/>
                                </a:lnTo>
                                <a:lnTo>
                                  <a:pt x="144" y="606"/>
                                </a:lnTo>
                                <a:lnTo>
                                  <a:pt x="144" y="995"/>
                                </a:lnTo>
                                <a:lnTo>
                                  <a:pt x="96" y="995"/>
                                </a:lnTo>
                                <a:lnTo>
                                  <a:pt x="96" y="606"/>
                                </a:lnTo>
                                <a:cubicBezTo>
                                  <a:pt x="96" y="593"/>
                                  <a:pt x="107" y="582"/>
                                  <a:pt x="120" y="582"/>
                                </a:cubicBezTo>
                                <a:lnTo>
                                  <a:pt x="4800" y="582"/>
                                </a:lnTo>
                                <a:lnTo>
                                  <a:pt x="4776" y="606"/>
                                </a:lnTo>
                                <a:lnTo>
                                  <a:pt x="4776" y="0"/>
                                </a:lnTo>
                                <a:lnTo>
                                  <a:pt x="4824" y="0"/>
                                </a:lnTo>
                                <a:close/>
                                <a:moveTo>
                                  <a:pt x="240" y="971"/>
                                </a:moveTo>
                                <a:lnTo>
                                  <a:pt x="120" y="1211"/>
                                </a:lnTo>
                                <a:lnTo>
                                  <a:pt x="0" y="971"/>
                                </a:lnTo>
                                <a:lnTo>
                                  <a:pt x="240" y="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eichenbereich 289" o:spid="_x0000_s1027" editas="canvas" style="position:absolute;margin-left:-4.6pt;margin-top:7.1pt;width:519.6pt;height:167.4pt;z-index:251630080" coordsize="65989,2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5989;height:21259;visibility:visible;mso-wrap-style:square">
                  <v:fill o:detectmouseclick="t"/>
                  <v:path o:connecttype="none"/>
                </v:shape>
                <v:rect id="Rectangle 291" o:spid="_x0000_s1029" style="position:absolute;left:965;top:9131;width:19729;height:18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av8EA&#10;AADbAAAADwAAAGRycy9kb3ducmV2LnhtbESPzYoCMRCE7wu+Q2jB25rRg6ujUUQQVPbi6AM0k54f&#10;TDpDknVm394IC3ssquorarMbrBFP8qF1rGA2zUAQl063XCu4346fSxAhIms0jknBLwXYbUcfG8y1&#10;6/lKzyLWIkE45KigibHLpQxlQxbD1HXEyauctxiT9LXUHvsEt0bOs2whLbacFhrs6NBQ+Sh+rAJ5&#10;K479sjA+c5d59W3Op2tFTqnJeNivQUQa4n/4r33SCr5W8P6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TWr/BAAAA2wAAAA8AAAAAAAAAAAAAAAAAmAIAAGRycy9kb3du&#10;cmV2LnhtbFBLBQYAAAAABAAEAPUAAACGAwAAAAA=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6"/>
                            <w:szCs w:val="26"/>
                            <w:lang w:val="en-US"/>
                          </w:rPr>
                          <w:t>Frei gewählte Toleranzen</w:t>
                        </w:r>
                      </w:p>
                    </w:txbxContent>
                  </v:textbox>
                </v:rect>
                <v:rect id="Rectangle 292" o:spid="_x0000_s1030" style="position:absolute;left:24987;top:9131;width:16148;height:18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DBb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lan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8gwW+AAAA2wAAAA8AAAAAAAAAAAAAAAAAmAIAAGRycy9kb3ducmV2&#10;LnhtbFBLBQYAAAAABAAEAPUAAACDAwAAAAA=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6"/>
                            <w:szCs w:val="26"/>
                            <w:lang w:val="en-US"/>
                          </w:rPr>
                          <w:t>Allgemeintoleranzen</w:t>
                        </w:r>
                      </w:p>
                    </w:txbxContent>
                  </v:textbox>
                </v:rect>
                <v:rect id="Rectangle 293" o:spid="_x0000_s1031" style="position:absolute;left:49390;top:9131;width:2845;height:18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AmnsEA&#10;AADbAAAADwAAAGRycy9kb3ducmV2LnhtbESP3YrCMBSE7xd8h3AE77apXkipRhFB0GVvrPsAh+b0&#10;B5OTkkTbffuNIOzlMDPfMNv9ZI14kg+9YwXLLAdBXDvdc6vg53b6LECEiKzROCYFvxRgv5t9bLHU&#10;buQrPavYigThUKKCLsahlDLUHVkMmRuIk9c4bzEm6VupPY4Jbo1c5flaWuw5LXQ40LGj+l49rAJ5&#10;q05jURmfu69V820u52tDTqnFfDpsQESa4n/43T5rBcUSXl/SD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wJp7BAAAA2wAAAA8AAAAAAAAAAAAAAAAAmAIAAGRycy9kb3du&#10;cmV2LnhtbFBLBQYAAAAABAAEAPUAAACGAwAAAAA=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6"/>
                            <w:szCs w:val="26"/>
                            <w:lang w:val="en-US"/>
                          </w:rPr>
                          <w:t>ISO</w:t>
                        </w:r>
                      </w:p>
                    </w:txbxContent>
                  </v:textbox>
                </v:rect>
                <v:rect id="Rectangle 294" o:spid="_x0000_s1032" style="position:absolute;left:52139;top:9131;width:553;height:18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46cEA&#10;AADb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oocXl/SD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iuOnBAAAA2wAAAA8AAAAAAAAAAAAAAAAAmAIAAGRycy9kb3du&#10;cmV2LnhtbFBLBQYAAAAABAAEAPUAAACGAwAAAAA=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6"/>
                            <w:szCs w:val="26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295" o:spid="_x0000_s1033" style="position:absolute;left:52673;top:9131;width:8718;height:18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4dcsEA&#10;AADbAAAADwAAAGRycy9kb3ducmV2LnhtbESP3YrCMBSE7xd8h3AE79ZUF5b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uHXLBAAAA2wAAAA8AAAAAAAAAAAAAAAAAmAIAAGRycy9kb3du&#10;cmV2LnhtbFBLBQYAAAAABAAEAPUAAACGAwAAAAA=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6"/>
                            <w:szCs w:val="26"/>
                            <w:lang w:val="en-US"/>
                          </w:rPr>
                          <w:t>Toleranzen</w:t>
                        </w:r>
                      </w:p>
                    </w:txbxContent>
                  </v:textbox>
                </v:rect>
                <v:shape id="Freeform 296" o:spid="_x0000_s1034" style="position:absolute;left:32423;top:2908;width:1143;height:5785;visibility:visible;mso-wrap-style:square;v-text-anchor:top" coordsize="240,1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0rcIA&#10;AADbAAAADwAAAGRycy9kb3ducmV2LnhtbESPUWvCQBCE3wv+h2OFvtWLpZQQPUUDglIoVP0BS25N&#10;grm9eHvV6K/vFQp9HGbmG2a+HFynrhSk9WxgOslAEVfetlwbOB42LzkoicgWO89k4E4Cy8XoaY6F&#10;9Tf+ous+1ipBWAo00MTYF1pL1ZBDmfieOHknHxzGJEOtbcBbgrtOv2bZu3bYclposKeyoeq8/3YG&#10;diGvyo+w9g/96S5xM4iUtRjzPB5WM1CRhvgf/mtvrYH8DX6/pB+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nStwgAAANsAAAAPAAAAAAAAAAAAAAAAAJgCAABkcnMvZG93&#10;bnJldi54bWxQSwUGAAAAAAQABAD1AAAAhwMAAAAA&#10;" path="m147,r,606c147,619,136,630,123,630r-3,l144,606r,389l96,995r,-389c96,593,107,582,120,582r3,l99,606,99,r48,xm240,971l120,1211,,971r240,xe" fillcolor="black" strokeweight=".05pt">
                  <v:path arrowok="t" o:connecttype="custom" o:connectlocs="70009,0;70009,289481;58579,300946;57150,300946;68580,289481;68580,475304;45720,475304;45720,289481;57150,278017;58579,278017;47149,289481;47149,0;70009,0;114300,463839;57150,578485;0,463839;114300,463839" o:connectangles="0,0,0,0,0,0,0,0,0,0,0,0,0,0,0,0,0"/>
                  <o:lock v:ext="edit" verticies="t"/>
                </v:shape>
                <v:shape id="Freeform 297" o:spid="_x0000_s1035" style="position:absolute;left:32880;top:2908;width:23025;height:5785;visibility:visible;mso-wrap-style:square;v-text-anchor:top" coordsize="4824,1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i5isMA&#10;AADbAAAADwAAAGRycy9kb3ducmV2LnhtbESPQWvCQBSE74L/YXkFb7qxYBuiqxSLYpEKRr2/Zl+T&#10;YPbtkl01/fddQfA4zMw3zGzRmUZcqfW1ZQXjUQKCuLC65lLB8bAapiB8QNbYWCYFf+RhMe/3Zphp&#10;e+M9XfNQighhn6GCKgSXSemLigz6kXXE0fu1rcEQZVtK3eItwk0jX5PkTRqsOS5U6GhZUXHOL0bB&#10;Nk3z8+F791OX3Sn/fB+7r/XOKTV46T6mIAJ14Rl+tDdaQTqB+5f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i5isMAAADbAAAADwAAAAAAAAAAAAAAAACYAgAAZHJzL2Rv&#10;d25yZXYueG1sUEsFBgAAAAAEAAQA9QAAAIgDAAAAAA==&#10;" path="m48,r,606l24,582r4680,c4718,582,4728,593,4728,606r,389l4680,995r,-389l4704,630,24,630c11,630,,619,,606l,,48,xm4824,971r-120,240l4584,971r240,xe" fillcolor="black" strokeweight=".05pt">
                  <v:path arrowok="t" o:connecttype="custom" o:connectlocs="22911,0;22911,289481;11455,278017;2245234,278017;2256689,289481;2256689,475304;2233778,475304;2233778,289481;2245234,300946;11455,300946;0,289481;0,0;22911,0;2302510,463839;2245234,578485;2187957,463839;2302510,463839" o:connectangles="0,0,0,0,0,0,0,0,0,0,0,0,0,0,0,0,0"/>
                  <o:lock v:ext="edit" verticies="t"/>
                </v:shape>
                <v:rect id="Rectangle 298" o:spid="_x0000_s1036" style="position:absolute;left:31172;top:12274;width:3765;height:1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+6sAA&#10;AADbAAAADwAAAGRycy9kb3ducmV2LnhtbESPzYoCMRCE7wu+Q2hhb2tGDzLMGkUEQWUvjj5AM+n5&#10;YZPOkERnfHsjCB6LqvqKWm1Ga8SdfOgcK5jPMhDEldMdNwqul/1PDiJEZI3GMSl4UIDNevK1wkK7&#10;gc90L2MjEoRDgQraGPtCylC1ZDHMXE+cvNp5izFJ30jtcUhwa+Qiy5bSYsdpocWedi1V/+XNKpCX&#10;cj/kpfGZOy3qP3M8nGtySn1Px+0viEhj/ITf7YNWkC/h9SX9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m+6sAAAADbAAAADwAAAAAAAAAAAAAAAACYAgAAZHJzL2Rvd25y&#10;ZXYueG1sUEsFBgAAAAAEAAQA9QAAAIUDAAAAAA==&#10;" filled="f" stroked="f">
                  <v:textbox style="mso-fit-shape-to-text:t" inset="0,0,0,0">
                    <w:txbxContent>
                      <w:p w:rsidR="004D2F58" w:rsidRDefault="004D2F58" w:rsidP="004D2F58"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z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. B.:</w:t>
                        </w:r>
                      </w:p>
                    </w:txbxContent>
                  </v:textbox>
                </v:rect>
                <v:rect id="Rectangle 299" o:spid="_x0000_s1037" style="position:absolute;left:23609;top:15182;width:18999;height:1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bccEA&#10;AADbAAAADwAAAGRycy9kb3ducmV2LnhtbESPzYoCMRCE7wu+Q2jB25rRw+4w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VG3HBAAAA2wAAAA8AAAAAAAAAAAAAAAAAmAIAAGRycy9kb3du&#10;cmV2LnhtbFBLBQYAAAAABAAEAPUAAACGAwAAAAA=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 xml:space="preserve">Allgemeintoleranzen nach </w:t>
                        </w:r>
                      </w:p>
                    </w:txbxContent>
                  </v:textbox>
                </v:rect>
                <v:rect id="Rectangle 300" o:spid="_x0000_s1038" style="position:absolute;left:27965;top:17170;width:10281;height:1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PA7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kam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KjwO+AAAA2wAAAA8AAAAAAAAAAAAAAAAAmAIAAGRycy9kb3ducmV2&#10;LnhtbFBLBQYAAAAABAAEAPUAAACDAwAAAAA=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DIN ISO 2768</w:t>
                        </w:r>
                      </w:p>
                    </w:txbxContent>
                  </v:textbox>
                </v:rect>
                <v:rect id="Rectangle 301" o:spid="_x0000_s1039" style="position:absolute;left:53511;top:12274;width:3766;height:1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qmMEA&#10;AADbAAAADwAAAGRycy9kb3ducmV2LnhtbESPzYoCMRCE7wu+Q2jB25rRwzI7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GKpjBAAAA2wAAAA8AAAAAAAAAAAAAAAAAmAIAAGRycy9kb3du&#10;cmV2LnhtbFBLBQYAAAAABAAEAPUAAACGAwAAAAA=&#10;" filled="f" stroked="f">
                  <v:textbox style="mso-fit-shape-to-text:t" inset="0,0,0,0">
                    <w:txbxContent>
                      <w:p w:rsidR="004D2F58" w:rsidRDefault="004D2F58" w:rsidP="004D2F58"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z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. B.:</w:t>
                        </w:r>
                      </w:p>
                    </w:txbxContent>
                  </v:textbox>
                </v:rect>
                <v:rect id="Rectangle 302" o:spid="_x0000_s1040" style="position:absolute;left:49841;top:15182;width:12211;height:1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V2L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5RXYvwAAANsAAAAPAAAAAAAAAAAAAAAAAJgCAABkcnMvZG93bnJl&#10;di54bWxQSwUGAAAAAAQABAD1AAAAhAMAAAAA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50 H7 (Bohrung)</w:t>
                        </w:r>
                      </w:p>
                    </w:txbxContent>
                  </v:textbox>
                </v:rect>
                <v:rect id="Rectangle 303" o:spid="_x0000_s1041" style="position:absolute;left:49841;top:17170;width:10280;height:1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wQ8AA&#10;AADbAAAADwAAAGRycy9kb3ducmV2LnhtbESPzYoCMRCE7wu+Q2jB25rRw+KO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mwQ8AAAADbAAAADwAAAAAAAAAAAAAAAACYAgAAZHJzL2Rvd25y&#10;ZXYueG1sUEsFBgAAAAAEAAQA9QAAAIUDAAAAAA==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 xml:space="preserve">50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h6  (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Welle)</w:t>
                        </w:r>
                      </w:p>
                    </w:txbxContent>
                  </v:textbox>
                </v:rect>
                <v:rect id="Rectangle 304" o:spid="_x0000_s1042" style="position:absolute;left:8832;top:12274;width:3766;height:1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uNM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lY5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7LjTBAAAA2wAAAA8AAAAAAAAAAAAAAAAAmAIAAGRycy9kb3du&#10;cmV2LnhtbFBLBQYAAAAABAAEAPUAAACGAwAAAAA=&#10;" filled="f" stroked="f">
                  <v:textbox style="mso-fit-shape-to-text:t" inset="0,0,0,0">
                    <w:txbxContent>
                      <w:p w:rsidR="004D2F58" w:rsidRDefault="004D2F58" w:rsidP="004D2F58"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z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lang w:val="en-US"/>
                          </w:rPr>
                          <w:t>. B.:</w:t>
                        </w:r>
                      </w:p>
                    </w:txbxContent>
                  </v:textbox>
                </v:rect>
                <v:rect id="Rectangle 305" o:spid="_x0000_s1043" style="position:absolute;left:7385;top:15182;width:2038;height:23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Lr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3i6/BAAAA2wAAAA8AAAAAAAAAAAAAAAAAmAIAAGRycy9kb3du&#10;cmV2LnhtbFBLBQYAAAAABAAEAPUAAACGAwAAAAA=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SL-ISO" w:hAnsi="SL-ISO" w:cs="SL-ISO"/>
                            <w:color w:val="000000"/>
                            <w:sz w:val="32"/>
                            <w:szCs w:val="32"/>
                            <w:lang w:val="en-US"/>
                          </w:rPr>
                          <w:t xml:space="preserve">20 </w:t>
                        </w:r>
                      </w:p>
                    </w:txbxContent>
                  </v:textbox>
                </v:rect>
                <v:rect id="Rectangle 306" o:spid="_x0000_s1044" style="position:absolute;left:9823;top:15182;width:648;height:26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T28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eE9vBAAAA2wAAAA8AAAAAAAAAAAAAAAAAmAIAAGRycy9kb3du&#10;cmV2LnhtbFBLBQYAAAAABAAEAPUAAACGAwAAAAA=&#10;" filled="f" stroked="f">
                  <v:textbox style="mso-fit-shape-to-text:t" inset="0,0,0,0">
                    <w:txbxContent>
                      <w:p w:rsidR="004D2F58" w:rsidRPr="005953A6" w:rsidRDefault="004D2F58" w:rsidP="004D2F58">
                        <w:pPr>
                          <w:rPr>
                            <w:rFonts w:ascii="SL-ISO" w:hAnsi="SL-ISO" w:cs="SL-ISO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5953A6">
                          <w:rPr>
                            <w:rFonts w:ascii="SL-ISO" w:hAnsi="SL-ISO" w:cs="SL-ISO"/>
                            <w:color w:val="000000"/>
                            <w:sz w:val="18"/>
                            <w:szCs w:val="18"/>
                            <w:lang w:val="en-US"/>
                          </w:rPr>
                          <w:t>+</w:t>
                        </w:r>
                      </w:p>
                      <w:p w:rsidR="004D2F58" w:rsidRPr="005953A6" w:rsidRDefault="004D2F58" w:rsidP="004D2F58">
                        <w:pPr>
                          <w:rPr>
                            <w:sz w:val="18"/>
                            <w:szCs w:val="18"/>
                          </w:rPr>
                        </w:pPr>
                        <w:r w:rsidRPr="005953A6">
                          <w:rPr>
                            <w:rFonts w:ascii="SL-ISO" w:hAnsi="SL-ISO" w:cs="SL-ISO"/>
                            <w:color w:val="000000"/>
                            <w:sz w:val="18"/>
                            <w:szCs w:val="1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307" o:spid="_x0000_s1045" style="position:absolute;left:10896;top:15335;width:3118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2QM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StkDBAAAA2wAAAA8AAAAAAAAAAAAAAAAAmAIAAGRycy9kb3du&#10;cmV2LnhtbFBLBQYAAAAABAAEAPUAAACGAwAAAAA=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SL-ISO" w:hAnsi="SL-ISO" w:cs="SL-ISO"/>
                            <w:color w:val="000000"/>
                            <w:sz w:val="28"/>
                            <w:szCs w:val="28"/>
                            <w:lang w:val="en-US"/>
                          </w:rPr>
                          <w:t>0</w:t>
                        </w:r>
                        <w:proofErr w:type="gramStart"/>
                        <w:r>
                          <w:rPr>
                            <w:rFonts w:ascii="SL-ISO" w:hAnsi="SL-ISO" w:cs="SL-ISO"/>
                            <w:color w:val="000000"/>
                            <w:sz w:val="28"/>
                            <w:szCs w:val="28"/>
                            <w:lang w:val="en-US"/>
                          </w:rPr>
                          <w:t>,25</w:t>
                        </w:r>
                        <w:proofErr w:type="gramEnd"/>
                      </w:p>
                    </w:txbxContent>
                  </v:textbox>
                </v:rect>
                <v:rect id="Rectangle 308" o:spid="_x0000_s1046" style="position:absolute;left:11468;top:18053;width:641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MYM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y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ozGDBAAAA3AAAAA8AAAAAAAAAAAAAAAAAmAIAAGRycy9kb3du&#10;cmV2LnhtbFBLBQYAAAAABAAEAPUAAACGAwAAAAA=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SL-ISO" w:hAnsi="SL-ISO" w:cs="SL-ISO"/>
                            <w:color w:val="000000"/>
                            <w:sz w:val="20"/>
                            <w:szCs w:val="2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309" o:spid="_x0000_s1047" style="position:absolute;left:11156;top:18053;width:324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p+8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r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Gn7wgAAANwAAAAPAAAAAAAAAAAAAAAAAJgCAABkcnMvZG93&#10;bnJldi54bWxQSwUGAAAAAAQABAD1AAAAhwMAAAAA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SL-ISO" w:hAnsi="SL-ISO" w:cs="SL-ISO"/>
                            <w:color w:val="000000"/>
                            <w:sz w:val="20"/>
                            <w:szCs w:val="20"/>
                            <w:lang w:val="en-US"/>
                          </w:rPr>
                          <w:t>,</w:t>
                        </w:r>
                      </w:p>
                    </w:txbxContent>
                  </v:textbox>
                </v:rect>
                <v:rect id="Rectangle 310" o:spid="_x0000_s1048" style="position:absolute;left:10534;top:18053;width:642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9ib4A&#10;AADcAAAADwAAAGRycy9kb3ducmV2LnhtbERPy4rCMBTdC/5DuMLsNLUw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77/Ym+AAAA3AAAAA8AAAAAAAAAAAAAAAAAmAIAAGRycy9kb3ducmV2&#10;LnhtbFBLBQYAAAAABAAEAPUAAACDAwAAAAA=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SL-ISO" w:hAnsi="SL-ISO" w:cs="SL-ISO"/>
                            <w:color w:val="000000"/>
                            <w:sz w:val="20"/>
                            <w:szCs w:val="2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311" o:spid="_x0000_s1049" style="position:absolute;left:11372;top:19488;width:642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YEs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1gSwgAAANwAAAAPAAAAAAAAAAAAAAAAAJgCAABkcnMvZG93&#10;bnJldi54bWxQSwUGAAAAAAQABAD1AAAAhwMAAAAA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SL-ISO" w:hAnsi="SL-ISO" w:cs="SL-ISO"/>
                            <w:color w:val="000000"/>
                            <w:sz w:val="20"/>
                            <w:szCs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12" o:spid="_x0000_s1050" style="position:absolute;left:11137;top:19488;width:324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7Mr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fkmzU9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4TsyvwAAANwAAAAPAAAAAAAAAAAAAAAAAJgCAABkcnMvZG93bnJl&#10;di54bWxQSwUGAAAAAAQABAD1AAAAhAMAAAAA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SL-ISO" w:hAnsi="SL-ISO" w:cs="SL-ISO"/>
                            <w:color w:val="000000"/>
                            <w:sz w:val="20"/>
                            <w:szCs w:val="20"/>
                            <w:lang w:val="en-US"/>
                          </w:rPr>
                          <w:t>,</w:t>
                        </w:r>
                      </w:p>
                    </w:txbxContent>
                  </v:textbox>
                </v:rect>
                <v:rect id="Rectangle 313" o:spid="_x0000_s1051" style="position:absolute;left:10509;top:19488;width:641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eqc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FdL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tnqnBAAAA3AAAAA8AAAAAAAAAAAAAAAAAmAIAAGRycy9kb3du&#10;cmV2LnhtbFBLBQYAAAAABAAEAPUAAACGAwAAAAA=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SL-ISO" w:hAnsi="SL-ISO" w:cs="SL-ISO"/>
                            <w:color w:val="000000"/>
                            <w:sz w:val="20"/>
                            <w:szCs w:val="2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314" o:spid="_x0000_s1052" style="position:absolute;left:7454;top:18186;width:2039;height:23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8A3sEA&#10;AADc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9yeJ9JR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/AN7BAAAA3AAAAA8AAAAAAAAAAAAAAAAAmAIAAGRycy9kb3du&#10;cmV2LnhtbFBLBQYAAAAABAAEAPUAAACGAwAAAAA=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SL-ISO" w:hAnsi="SL-ISO" w:cs="SL-ISO"/>
                            <w:color w:val="000000"/>
                            <w:sz w:val="32"/>
                            <w:szCs w:val="32"/>
                            <w:lang w:val="en-US"/>
                          </w:rPr>
                          <w:t>70</w:t>
                        </w:r>
                      </w:p>
                    </w:txbxContent>
                  </v:textbox>
                </v:rect>
                <v:rect id="Rectangle 315" o:spid="_x0000_s1053" style="position:absolute;left:9810;top:17919;width:699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lRc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zpUXBAAAA3AAAAA8AAAAAAAAAAAAAAAAAmAIAAGRycy9kb3du&#10;cmV2LnhtbFBLBQYAAAAABAAEAPUAAACGAwAAAAA=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Symbol" w:hAnsi="Symbol" w:cs="Symbol"/>
                            <w:color w:val="000000"/>
                            <w:sz w:val="20"/>
                            <w:szCs w:val="20"/>
                            <w:lang w:val="en-US"/>
                          </w:rPr>
                          <w:t></w:t>
                        </w:r>
                      </w:p>
                    </w:txbxContent>
                  </v:textbox>
                </v:rect>
                <v:rect id="Rectangle 316" o:spid="_x0000_s1054" style="position:absolute;left:9810;top:19354;width:699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9M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aPTHBAAAA3AAAAA8AAAAAAAAAAAAAAAAAmAIAAGRycy9kb3du&#10;cmV2LnhtbFBLBQYAAAAABAAEAPUAAACGAwAAAAA=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Symbol" w:hAnsi="Symbol" w:cs="Symbol"/>
                            <w:color w:val="000000"/>
                            <w:sz w:val="20"/>
                            <w:szCs w:val="20"/>
                            <w:lang w:val="en-US"/>
                          </w:rPr>
                          <w:t></w:t>
                        </w:r>
                      </w:p>
                    </w:txbxContent>
                  </v:textbox>
                </v:rect>
                <v:rect id="Rectangle 317" o:spid="_x0000_s1055" style="position:absolute;left:14624;top:266;width:36436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HdM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JgnS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Yd0xQAAANwAAAAPAAAAAAAAAAAAAAAAAJgCAABkcnMv&#10;ZG93bnJldi54bWxQSwUGAAAAAAQABAD1AAAAigMAAAAA&#10;" stroked="f"/>
                <v:rect id="Rectangle 318" o:spid="_x0000_s1056" style="position:absolute;left:16643;top:825;width:32290;height:23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G3cEA&#10;AADcAAAADwAAAGRycy9kb3ducmV2LnhtbESP3YrCMBSE7xd8h3AWvFvT7UWRapRlQXDFG6sPcGhO&#10;fzA5KUm03bc3guDlMDPfMOvtZI24kw+9YwXfiwwEce10z62Cy3n3tQQRIrJG45gU/FOA7Wb2scZS&#10;u5FPdK9iKxKEQ4kKuhiHUspQd2QxLNxAnLzGeYsxSd9K7XFMcGtknmWFtNhzWuhwoN+O6mt1swrk&#10;udqNy8r4zB3y5mj+9qeGnFLzz+lnBSLSFN/hV3uvFeRFAc8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EBt3BAAAA3AAAAA8AAAAAAAAAAAAAAAAAmAIAAGRycy9kb3du&#10;cmV2LnhtbFBLBQYAAAAABAAEAPUAAACGAwAAAAA=&#10;" filled="f" stroked="f">
                  <v:textbox style="mso-fit-shape-to-text:t" inset="0,0,0,0">
                    <w:txbxContent>
                      <w:p w:rsidR="004D2F58" w:rsidRDefault="004D2F58" w:rsidP="004D2F58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2"/>
                            <w:szCs w:val="32"/>
                            <w:lang w:val="en-US"/>
                          </w:rPr>
                          <w:t>Toleranzangaben in Zeichnungen</w:t>
                        </w:r>
                      </w:p>
                    </w:txbxContent>
                  </v:textbox>
                </v:rect>
                <v:shape id="Freeform 319" o:spid="_x0000_s1057" style="position:absolute;left:10121;top:2908;width:23026;height:5785;visibility:visible;mso-wrap-style:square;v-text-anchor:top" coordsize="4824,1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fusUA&#10;AADcAAAADwAAAGRycy9kb3ducmV2LnhtbESPQWvCQBSE74X+h+UJvdWNHjSNrkFaWiqiYKz31+xr&#10;EpJ9u2S3mv77riB4HGbmG2aZD6YTZ+p9Y1nBZJyAIC6tbrhS8HV8f05B+ICssbNMCv7IQ756fFhi&#10;pu2FD3QuQiUihH2GCuoQXCalL2sy6MfWEUfvx/YGQ5R9JXWPlwg3nZwmyUwabDgu1OjotaayLX6N&#10;gm2aFu1xt/9uquFUvM0nbvOxd0o9jYb1AkSgIdzDt/anVjCdvcD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1+6xQAAANwAAAAPAAAAAAAAAAAAAAAAAJgCAABkcnMv&#10;ZG93bnJldi54bWxQSwUGAAAAAAQABAD1AAAAigMAAAAA&#10;" path="m4824,r,606c4824,619,4814,630,4800,630r-4680,l144,606r,389l96,995r,-389c96,593,107,582,120,582r4680,l4776,606,4776,r48,xm240,971l120,1211,,971r240,xe" fillcolor="black" strokeweight=".05pt">
                  <v:path arrowok="t" o:connecttype="custom" o:connectlocs="2302510,0;2302510,289481;2291055,300946;57276,300946;68732,289481;68732,475304;45821,475304;45821,289481;57276,278017;2291055,278017;2279599,289481;2279599,0;2302510,0;114553,463839;57276,578485;0,463839;114553,463839" o:connectangles="0,0,0,0,0,0,0,0,0,0,0,0,0,0,0,0,0"/>
                  <o:lock v:ext="edit" verticies="t"/>
                </v:shape>
              </v:group>
            </w:pict>
          </mc:Fallback>
        </mc:AlternateContent>
      </w:r>
    </w:p>
    <w:p w:rsidR="00473B3D" w:rsidRDefault="00473B3D" w:rsidP="00E73A9E">
      <w:pPr>
        <w:rPr>
          <w:rFonts w:ascii="Arial" w:hAnsi="Arial" w:cs="Arial"/>
          <w:b/>
          <w:szCs w:val="32"/>
        </w:rPr>
      </w:pPr>
    </w:p>
    <w:p w:rsidR="00EA1BCD" w:rsidRDefault="00EA1BCD" w:rsidP="00E73A9E">
      <w:pPr>
        <w:rPr>
          <w:rFonts w:ascii="Arial" w:hAnsi="Arial" w:cs="Arial"/>
          <w:b/>
          <w:szCs w:val="32"/>
        </w:rPr>
      </w:pPr>
    </w:p>
    <w:p w:rsidR="004D2F58" w:rsidRDefault="004D2F58" w:rsidP="00E73A9E">
      <w:pPr>
        <w:rPr>
          <w:rFonts w:ascii="Arial" w:hAnsi="Arial" w:cs="Arial"/>
          <w:b/>
          <w:szCs w:val="32"/>
        </w:rPr>
      </w:pPr>
    </w:p>
    <w:p w:rsidR="004D2F58" w:rsidRDefault="004D2F58" w:rsidP="00E73A9E">
      <w:pPr>
        <w:rPr>
          <w:rFonts w:ascii="Arial" w:hAnsi="Arial" w:cs="Arial"/>
          <w:b/>
          <w:szCs w:val="32"/>
        </w:rPr>
      </w:pPr>
    </w:p>
    <w:p w:rsidR="004D2F58" w:rsidRDefault="004D2F58" w:rsidP="00E73A9E">
      <w:pPr>
        <w:rPr>
          <w:rFonts w:ascii="Arial" w:hAnsi="Arial" w:cs="Arial"/>
          <w:b/>
          <w:szCs w:val="32"/>
        </w:rPr>
      </w:pPr>
    </w:p>
    <w:p w:rsidR="004D2F58" w:rsidRDefault="004D2F58" w:rsidP="00E73A9E">
      <w:pPr>
        <w:rPr>
          <w:rFonts w:ascii="Arial" w:hAnsi="Arial" w:cs="Arial"/>
          <w:b/>
          <w:szCs w:val="32"/>
        </w:rPr>
      </w:pPr>
    </w:p>
    <w:p w:rsidR="004D2F58" w:rsidRDefault="004D2F58" w:rsidP="00E73A9E">
      <w:pPr>
        <w:rPr>
          <w:rFonts w:ascii="Arial" w:hAnsi="Arial" w:cs="Arial"/>
          <w:b/>
          <w:szCs w:val="32"/>
        </w:rPr>
      </w:pPr>
    </w:p>
    <w:p w:rsidR="004D2F58" w:rsidRDefault="004D2F58" w:rsidP="00E73A9E">
      <w:pPr>
        <w:rPr>
          <w:rFonts w:ascii="Arial" w:hAnsi="Arial" w:cs="Arial"/>
          <w:b/>
          <w:szCs w:val="32"/>
        </w:rPr>
      </w:pPr>
    </w:p>
    <w:p w:rsidR="004D2F58" w:rsidRDefault="004D2F58" w:rsidP="00E73A9E">
      <w:pPr>
        <w:rPr>
          <w:rFonts w:ascii="Arial" w:hAnsi="Arial" w:cs="Arial"/>
          <w:b/>
          <w:szCs w:val="32"/>
        </w:rPr>
      </w:pPr>
    </w:p>
    <w:p w:rsidR="004D2F58" w:rsidRDefault="004D2F58" w:rsidP="00E73A9E">
      <w:pPr>
        <w:rPr>
          <w:rFonts w:ascii="Arial" w:hAnsi="Arial" w:cs="Arial"/>
          <w:b/>
          <w:szCs w:val="32"/>
        </w:rPr>
      </w:pPr>
    </w:p>
    <w:p w:rsidR="004D2F58" w:rsidRDefault="004D2F58" w:rsidP="00E73A9E">
      <w:pPr>
        <w:rPr>
          <w:rFonts w:ascii="Arial" w:hAnsi="Arial" w:cs="Arial"/>
          <w:b/>
          <w:szCs w:val="32"/>
        </w:rPr>
      </w:pPr>
    </w:p>
    <w:p w:rsidR="004D2F58" w:rsidRDefault="004D2F58" w:rsidP="00E73A9E">
      <w:pPr>
        <w:rPr>
          <w:rFonts w:ascii="Arial" w:hAnsi="Arial" w:cs="Arial"/>
          <w:b/>
          <w:szCs w:val="32"/>
        </w:rPr>
      </w:pPr>
    </w:p>
    <w:p w:rsidR="004D2F58" w:rsidRPr="00E73A9E" w:rsidRDefault="004D2F58" w:rsidP="00E73A9E">
      <w:pPr>
        <w:rPr>
          <w:rFonts w:ascii="Arial" w:hAnsi="Arial" w:cs="Arial"/>
          <w:b/>
          <w:szCs w:val="32"/>
        </w:rPr>
      </w:pPr>
    </w:p>
    <w:p w:rsidR="004D2F58" w:rsidRDefault="004D2F58" w:rsidP="004D2F58">
      <w:pPr>
        <w:spacing w:line="360" w:lineRule="auto"/>
        <w:jc w:val="both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Cs w:val="32"/>
        </w:rPr>
        <w:t xml:space="preserve">Erläuterung </w:t>
      </w:r>
      <w:r w:rsidRPr="00595F31">
        <w:rPr>
          <w:rFonts w:ascii="Arial" w:hAnsi="Arial" w:cs="Arial"/>
          <w:b/>
          <w:szCs w:val="32"/>
        </w:rPr>
        <w:t>ISO-Toleranz</w:t>
      </w:r>
      <w:r>
        <w:rPr>
          <w:rFonts w:ascii="Arial" w:hAnsi="Arial" w:cs="Arial"/>
          <w:b/>
          <w:szCs w:val="32"/>
        </w:rPr>
        <w:t>en:</w:t>
      </w:r>
    </w:p>
    <w:p w:rsidR="004D2F58" w:rsidRPr="00595F31" w:rsidRDefault="007206A2" w:rsidP="004D2F58">
      <w:pPr>
        <w:spacing w:line="360" w:lineRule="auto"/>
        <w:jc w:val="both"/>
        <w:rPr>
          <w:rFonts w:ascii="Arial" w:hAnsi="Arial" w:cs="Arial"/>
          <w:b/>
          <w:szCs w:val="32"/>
        </w:rPr>
      </w:pPr>
      <w:r w:rsidRPr="00775CAA">
        <w:rPr>
          <w:rFonts w:ascii="Arial" w:hAnsi="Arial"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107950</wp:posOffset>
                </wp:positionV>
                <wp:extent cx="4078605" cy="1809115"/>
                <wp:effectExtent l="4445" t="0" r="3175" b="3810"/>
                <wp:wrapNone/>
                <wp:docPr id="78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8605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2F58" w:rsidRPr="00775CAA" w:rsidRDefault="004D2F58" w:rsidP="004D2F58">
                            <w:pPr>
                              <w:spacing w:line="336" w:lineRule="auto"/>
                              <w:jc w:val="both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Bei den international verwendeten ISO-Toleranzen werden die Größe der Toleranz und ihre Lage zur Nulllinie durch die Toleranzklasse, z. B. H7, verschlüsselt angegeben. Das </w:t>
                            </w:r>
                            <w:r w:rsidRPr="004D2F58">
                              <w:rPr>
                                <w:rFonts w:ascii="Arial" w:hAnsi="Arial" w:cs="Arial"/>
                                <w:b/>
                                <w:szCs w:val="32"/>
                                <w:u w:val="single"/>
                              </w:rPr>
                              <w:t>______Grundabmaß________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 legt die Lage der Toleranz zur Nulllinie fest. Der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32"/>
                              </w:rPr>
                              <w:t>_____</w:t>
                            </w:r>
                            <w:r w:rsidRPr="004D2F58">
                              <w:rPr>
                                <w:rFonts w:ascii="Arial" w:hAnsi="Arial" w:cs="Arial"/>
                                <w:b/>
                                <w:szCs w:val="32"/>
                                <w:u w:val="single"/>
                              </w:rPr>
                              <w:t>Toleranzgrad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32"/>
                              </w:rPr>
                              <w:t>_________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 weist auf die Größe der Toleranz hin.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0" o:spid="_x0000_s1058" type="#_x0000_t202" style="position:absolute;left:0;text-align:left;margin-left:177.65pt;margin-top:8.5pt;width:321.15pt;height:142.45pt;z-index:251631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" stroked="f">
                <v:textbox style="mso-fit-shape-to-text:t">
                  <w:txbxContent>
                    <w:p w:rsidR="004D2F58" w:rsidRPr="00775CAA" w:rsidRDefault="004D2F58" w:rsidP="004D2F58">
                      <w:pPr>
                        <w:spacing w:line="336" w:lineRule="auto"/>
                        <w:jc w:val="both"/>
                        <w:rPr>
                          <w:rFonts w:ascii="Arial" w:hAnsi="Arial" w:cs="Arial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</w:rPr>
                        <w:t xml:space="preserve">Bei den international verwendeten ISO-Toleranzen werden die Größe der Toleranz und ihre Lage zur Nulllinie durch die Toleranzklasse, z. B. H7, verschlüsselt angegeben. Das </w:t>
                      </w:r>
                      <w:r w:rsidRPr="004D2F58">
                        <w:rPr>
                          <w:rFonts w:ascii="Arial" w:hAnsi="Arial" w:cs="Arial"/>
                          <w:b/>
                          <w:szCs w:val="32"/>
                          <w:u w:val="single"/>
                        </w:rPr>
                        <w:t>______Grundabmaß________</w:t>
                      </w:r>
                      <w:r>
                        <w:rPr>
                          <w:rFonts w:ascii="Arial" w:hAnsi="Arial" w:cs="Arial"/>
                          <w:szCs w:val="32"/>
                        </w:rPr>
                        <w:t xml:space="preserve"> legt die Lage der Toleranz zur Nulllinie fest. Der </w:t>
                      </w:r>
                      <w:r>
                        <w:rPr>
                          <w:rFonts w:ascii="Arial" w:hAnsi="Arial" w:cs="Arial"/>
                          <w:b/>
                          <w:szCs w:val="32"/>
                        </w:rPr>
                        <w:t>_____</w:t>
                      </w:r>
                      <w:r w:rsidRPr="004D2F58">
                        <w:rPr>
                          <w:rFonts w:ascii="Arial" w:hAnsi="Arial" w:cs="Arial"/>
                          <w:b/>
                          <w:szCs w:val="32"/>
                          <w:u w:val="single"/>
                        </w:rPr>
                        <w:t>Toleranzgrad</w:t>
                      </w:r>
                      <w:r>
                        <w:rPr>
                          <w:rFonts w:ascii="Arial" w:hAnsi="Arial" w:cs="Arial"/>
                          <w:b/>
                          <w:szCs w:val="32"/>
                        </w:rPr>
                        <w:t>_________</w:t>
                      </w:r>
                      <w:r>
                        <w:rPr>
                          <w:rFonts w:ascii="Arial" w:hAnsi="Arial" w:cs="Arial"/>
                          <w:szCs w:val="32"/>
                        </w:rPr>
                        <w:t xml:space="preserve"> weist auf die Größe der Toleranz hin.</w:t>
                      </w:r>
                    </w:p>
                  </w:txbxContent>
                </v:textbox>
              </v:shape>
            </w:pict>
          </mc:Fallback>
        </mc:AlternateContent>
      </w:r>
    </w:p>
    <w:p w:rsidR="004D2F58" w:rsidRDefault="007206A2" w:rsidP="004D2F58">
      <w:pPr>
        <w:spacing w:line="360" w:lineRule="auto"/>
        <w:jc w:val="both"/>
        <w:rPr>
          <w:rFonts w:ascii="Arial" w:hAnsi="Arial" w:cs="Arial"/>
          <w:szCs w:val="32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27305</wp:posOffset>
            </wp:positionV>
            <wp:extent cx="2206625" cy="1160780"/>
            <wp:effectExtent l="0" t="0" r="0" b="0"/>
            <wp:wrapSquare wrapText="bothSides"/>
            <wp:docPr id="324" name="Bild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F58" w:rsidRDefault="004D2F58" w:rsidP="004D2F58">
      <w:pPr>
        <w:spacing w:line="360" w:lineRule="auto"/>
        <w:jc w:val="both"/>
        <w:rPr>
          <w:rFonts w:ascii="Arial" w:hAnsi="Arial" w:cs="Arial"/>
          <w:szCs w:val="32"/>
        </w:rPr>
      </w:pPr>
    </w:p>
    <w:p w:rsidR="004D2F58" w:rsidRDefault="004D2F58" w:rsidP="004D2F58">
      <w:pPr>
        <w:spacing w:line="360" w:lineRule="auto"/>
        <w:jc w:val="both"/>
        <w:rPr>
          <w:rFonts w:ascii="Arial" w:hAnsi="Arial" w:cs="Arial"/>
          <w:szCs w:val="32"/>
        </w:rPr>
      </w:pPr>
    </w:p>
    <w:p w:rsidR="004D2F58" w:rsidRDefault="004D2F58" w:rsidP="004D2F58">
      <w:pPr>
        <w:spacing w:line="360" w:lineRule="auto"/>
        <w:jc w:val="both"/>
        <w:rPr>
          <w:rFonts w:ascii="Arial" w:hAnsi="Arial" w:cs="Arial"/>
          <w:szCs w:val="32"/>
        </w:rPr>
      </w:pPr>
    </w:p>
    <w:p w:rsidR="004D2F58" w:rsidRDefault="004D2F58" w:rsidP="004D2F58">
      <w:pPr>
        <w:spacing w:line="360" w:lineRule="auto"/>
        <w:jc w:val="both"/>
        <w:rPr>
          <w:rFonts w:ascii="Arial" w:hAnsi="Arial" w:cs="Arial"/>
          <w:szCs w:val="32"/>
        </w:rPr>
      </w:pPr>
    </w:p>
    <w:p w:rsidR="004D2F58" w:rsidRDefault="004D2F58" w:rsidP="004D2F58">
      <w:pPr>
        <w:spacing w:line="360" w:lineRule="auto"/>
        <w:jc w:val="both"/>
        <w:rPr>
          <w:rFonts w:ascii="Arial" w:hAnsi="Arial" w:cs="Arial"/>
          <w:szCs w:val="32"/>
        </w:rPr>
      </w:pPr>
    </w:p>
    <w:p w:rsidR="004D2F58" w:rsidRPr="00850438" w:rsidRDefault="004D2F58" w:rsidP="004D2F58">
      <w:pPr>
        <w:rPr>
          <w:rFonts w:ascii="Arial" w:hAnsi="Arial" w:cs="Arial"/>
          <w:b/>
          <w:szCs w:val="32"/>
        </w:rPr>
      </w:pPr>
    </w:p>
    <w:p w:rsidR="004D2F58" w:rsidRDefault="007206A2" w:rsidP="004D2F58">
      <w:pPr>
        <w:spacing w:line="360" w:lineRule="auto"/>
        <w:jc w:val="both"/>
        <w:rPr>
          <w:rFonts w:ascii="Arial" w:hAnsi="Arial" w:cs="Arial"/>
          <w:szCs w:val="32"/>
        </w:rPr>
      </w:pPr>
      <w:r>
        <w:rPr>
          <w:rFonts w:ascii="Arial" w:hAnsi="Arial"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-5715</wp:posOffset>
                </wp:positionV>
                <wp:extent cx="4078605" cy="1911985"/>
                <wp:effectExtent l="1270" t="1905" r="0" b="635"/>
                <wp:wrapNone/>
                <wp:docPr id="77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8605" cy="191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2F58" w:rsidRPr="00C03179" w:rsidRDefault="004D2F58" w:rsidP="004D2F58">
                            <w:pPr>
                              <w:spacing w:line="336" w:lineRule="auto"/>
                              <w:jc w:val="both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>Im gezeigten Beispiel lassen sich m</w:t>
                            </w:r>
                            <w:r w:rsidR="003E080E">
                              <w:rPr>
                                <w:rFonts w:ascii="Arial" w:hAnsi="Arial" w:cs="Arial"/>
                                <w:szCs w:val="32"/>
                              </w:rPr>
                              <w:t>ith</w:t>
                            </w:r>
                            <w:r w:rsidRPr="00C03179">
                              <w:rPr>
                                <w:rFonts w:ascii="Arial" w:hAnsi="Arial" w:cs="Arial"/>
                                <w:szCs w:val="32"/>
                              </w:rPr>
                              <w:t xml:space="preserve">ilfe eines Tabellenbuches die Grenzabmaße bzw. die Toleranz 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  </w:t>
                            </w:r>
                            <w:r w:rsidRPr="00C03179">
                              <w:rPr>
                                <w:rFonts w:ascii="Arial" w:hAnsi="Arial" w:cs="Arial"/>
                                <w:szCs w:val="32"/>
                              </w:rPr>
                              <w:t>der Bohrung 50</w:t>
                            </w:r>
                            <w:r w:rsidRPr="00192CC0"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C03179">
                              <w:rPr>
                                <w:rFonts w:ascii="Arial" w:hAnsi="Arial" w:cs="Arial"/>
                                <w:szCs w:val="32"/>
                              </w:rPr>
                              <w:t xml:space="preserve">H7 bestimmen (TBB. Metall S. 106, 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     </w:t>
                            </w:r>
                            <w:r w:rsidRPr="00C03179">
                              <w:rPr>
                                <w:rFonts w:ascii="Arial" w:hAnsi="Arial" w:cs="Arial"/>
                                <w:szCs w:val="32"/>
                              </w:rPr>
                              <w:t>DIN ISO 286-2).</w:t>
                            </w:r>
                          </w:p>
                          <w:p w:rsidR="004D2F58" w:rsidRPr="00C03179" w:rsidRDefault="004D2F58" w:rsidP="004D2F58">
                            <w:pPr>
                              <w:spacing w:line="336" w:lineRule="auto"/>
                              <w:jc w:val="both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</w:p>
                          <w:p w:rsidR="004D2F58" w:rsidRDefault="004D2F58" w:rsidP="004D2F58">
                            <w:pPr>
                              <w:spacing w:line="336" w:lineRule="auto"/>
                              <w:jc w:val="both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  <w:r w:rsidRPr="00C03179">
                              <w:rPr>
                                <w:rFonts w:ascii="Arial" w:hAnsi="Arial" w:cs="Arial"/>
                                <w:szCs w:val="32"/>
                              </w:rPr>
                              <w:t xml:space="preserve">   50 H7  </w:t>
                            </w:r>
                            <w:r w:rsidRPr="00750D0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sym w:font="Symbol" w:char="F0DE"/>
                            </w:r>
                            <w:r w:rsidR="008B045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+0,021 / 0</w:t>
                            </w:r>
                          </w:p>
                          <w:p w:rsidR="004D2F58" w:rsidRPr="00775CAA" w:rsidRDefault="004D2F58" w:rsidP="004D2F58">
                            <w:pPr>
                              <w:spacing w:line="336" w:lineRule="auto"/>
                              <w:jc w:val="both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2" o:spid="_x0000_s1059" type="#_x0000_t202" style="position:absolute;left:0;text-align:left;margin-left:22.55pt;margin-top:-.45pt;width:321.15pt;height:150.55pt;z-index:251633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" stroked="f">
                <v:textbox style="mso-fit-shape-to-text:t">
                  <w:txbxContent>
                    <w:p w:rsidR="004D2F58" w:rsidRPr="00C03179" w:rsidRDefault="004D2F58" w:rsidP="004D2F58">
                      <w:pPr>
                        <w:spacing w:line="336" w:lineRule="auto"/>
                        <w:jc w:val="both"/>
                        <w:rPr>
                          <w:rFonts w:ascii="Arial" w:hAnsi="Arial" w:cs="Arial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</w:rPr>
                        <w:t>Im gezeigten Beispiel lassen sich m</w:t>
                      </w:r>
                      <w:r w:rsidR="003E080E">
                        <w:rPr>
                          <w:rFonts w:ascii="Arial" w:hAnsi="Arial" w:cs="Arial"/>
                          <w:szCs w:val="32"/>
                        </w:rPr>
                        <w:t>ith</w:t>
                      </w:r>
                      <w:r w:rsidRPr="00C03179">
                        <w:rPr>
                          <w:rFonts w:ascii="Arial" w:hAnsi="Arial" w:cs="Arial"/>
                          <w:szCs w:val="32"/>
                        </w:rPr>
                        <w:t xml:space="preserve">ilfe eines Tabellenbuches die Grenzabmaße bzw. die Toleranz </w:t>
                      </w:r>
                      <w:r>
                        <w:rPr>
                          <w:rFonts w:ascii="Arial" w:hAnsi="Arial" w:cs="Arial"/>
                          <w:szCs w:val="32"/>
                        </w:rPr>
                        <w:t xml:space="preserve">  </w:t>
                      </w:r>
                      <w:r w:rsidRPr="00C03179">
                        <w:rPr>
                          <w:rFonts w:ascii="Arial" w:hAnsi="Arial" w:cs="Arial"/>
                          <w:szCs w:val="32"/>
                        </w:rPr>
                        <w:t>der Bohrung 50</w:t>
                      </w:r>
                      <w:r w:rsidRPr="00192CC0">
                        <w:rPr>
                          <w:rFonts w:ascii="Arial" w:hAnsi="Arial" w:cs="Arial"/>
                          <w:sz w:val="2"/>
                          <w:szCs w:val="2"/>
                        </w:rPr>
                        <w:t xml:space="preserve"> </w:t>
                      </w:r>
                      <w:r w:rsidRPr="00C03179">
                        <w:rPr>
                          <w:rFonts w:ascii="Arial" w:hAnsi="Arial" w:cs="Arial"/>
                          <w:szCs w:val="32"/>
                        </w:rPr>
                        <w:t xml:space="preserve">H7 bestimmen (TBB. Metall S. 106, </w:t>
                      </w:r>
                      <w:r>
                        <w:rPr>
                          <w:rFonts w:ascii="Arial" w:hAnsi="Arial" w:cs="Arial"/>
                          <w:szCs w:val="32"/>
                        </w:rPr>
                        <w:t xml:space="preserve">     </w:t>
                      </w:r>
                      <w:r w:rsidRPr="00C03179">
                        <w:rPr>
                          <w:rFonts w:ascii="Arial" w:hAnsi="Arial" w:cs="Arial"/>
                          <w:szCs w:val="32"/>
                        </w:rPr>
                        <w:t>DIN ISO 286-2).</w:t>
                      </w:r>
                    </w:p>
                    <w:p w:rsidR="004D2F58" w:rsidRPr="00C03179" w:rsidRDefault="004D2F58" w:rsidP="004D2F58">
                      <w:pPr>
                        <w:spacing w:line="336" w:lineRule="auto"/>
                        <w:jc w:val="both"/>
                        <w:rPr>
                          <w:rFonts w:ascii="Arial" w:hAnsi="Arial" w:cs="Arial"/>
                          <w:szCs w:val="32"/>
                        </w:rPr>
                      </w:pPr>
                    </w:p>
                    <w:p w:rsidR="004D2F58" w:rsidRDefault="004D2F58" w:rsidP="004D2F58">
                      <w:pPr>
                        <w:spacing w:line="336" w:lineRule="auto"/>
                        <w:jc w:val="both"/>
                        <w:rPr>
                          <w:rFonts w:ascii="Arial" w:hAnsi="Arial" w:cs="Arial"/>
                          <w:szCs w:val="32"/>
                        </w:rPr>
                      </w:pPr>
                      <w:r w:rsidRPr="00C03179">
                        <w:rPr>
                          <w:rFonts w:ascii="Arial" w:hAnsi="Arial" w:cs="Arial"/>
                          <w:szCs w:val="32"/>
                        </w:rPr>
                        <w:t xml:space="preserve">   50 H7  </w:t>
                      </w:r>
                      <w:r w:rsidRPr="00750D0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sym w:font="Symbol" w:char="F0DE"/>
                      </w:r>
                      <w:r w:rsidR="008B045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+0,021 / 0</w:t>
                      </w:r>
                    </w:p>
                    <w:p w:rsidR="004D2F58" w:rsidRPr="00775CAA" w:rsidRDefault="004D2F58" w:rsidP="004D2F58">
                      <w:pPr>
                        <w:spacing w:line="336" w:lineRule="auto"/>
                        <w:jc w:val="both"/>
                        <w:rPr>
                          <w:rFonts w:ascii="Arial" w:hAnsi="Arial" w:cs="Arial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32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108585</wp:posOffset>
            </wp:positionV>
            <wp:extent cx="1863725" cy="1655445"/>
            <wp:effectExtent l="0" t="0" r="3175" b="1905"/>
            <wp:wrapSquare wrapText="bothSides"/>
            <wp:docPr id="321" name="Bild 321" descr="kurzes ro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kurzes roh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4" t="12714" r="29539" b="14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F58" w:rsidRDefault="004D2F58" w:rsidP="004D2F58">
      <w:pPr>
        <w:spacing w:line="360" w:lineRule="auto"/>
        <w:jc w:val="both"/>
        <w:rPr>
          <w:rFonts w:ascii="Arial" w:hAnsi="Arial" w:cs="Arial"/>
          <w:szCs w:val="32"/>
        </w:rPr>
      </w:pPr>
    </w:p>
    <w:p w:rsidR="004D2F58" w:rsidRDefault="004D2F58" w:rsidP="004D2F58">
      <w:pPr>
        <w:spacing w:line="360" w:lineRule="auto"/>
        <w:jc w:val="both"/>
        <w:rPr>
          <w:rFonts w:ascii="Arial" w:hAnsi="Arial" w:cs="Arial"/>
          <w:szCs w:val="32"/>
        </w:rPr>
      </w:pPr>
    </w:p>
    <w:p w:rsidR="004D2F58" w:rsidRDefault="004D2F58" w:rsidP="004D2F58">
      <w:pPr>
        <w:spacing w:line="360" w:lineRule="auto"/>
        <w:jc w:val="both"/>
        <w:rPr>
          <w:rFonts w:ascii="Arial" w:hAnsi="Arial" w:cs="Arial"/>
          <w:szCs w:val="32"/>
        </w:rPr>
      </w:pPr>
    </w:p>
    <w:p w:rsidR="004D2F58" w:rsidRDefault="007206A2" w:rsidP="004D2F58">
      <w:pPr>
        <w:spacing w:line="360" w:lineRule="auto"/>
        <w:jc w:val="both"/>
        <w:rPr>
          <w:rFonts w:ascii="Arial" w:hAnsi="Arial" w:cs="Arial"/>
          <w:szCs w:val="32"/>
        </w:rPr>
      </w:pPr>
      <w:r>
        <w:rPr>
          <w:rFonts w:ascii="Arial" w:hAnsi="Arial"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78105</wp:posOffset>
                </wp:positionV>
                <wp:extent cx="2397125" cy="593090"/>
                <wp:effectExtent l="13970" t="10795" r="8255" b="15240"/>
                <wp:wrapNone/>
                <wp:docPr id="76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7125" cy="59309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91627" id="Rectangle 323" o:spid="_x0000_s1026" style="position:absolute;margin-left:28.1pt;margin-top:6.15pt;width:188.75pt;height:46.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" filled="f" strokeweight="1.25pt"/>
            </w:pict>
          </mc:Fallback>
        </mc:AlternateContent>
      </w:r>
    </w:p>
    <w:p w:rsidR="00C62844" w:rsidRDefault="007206A2" w:rsidP="00F61EC6">
      <w:pPr>
        <w:tabs>
          <w:tab w:val="left" w:pos="1985"/>
          <w:tab w:val="left" w:pos="3969"/>
          <w:tab w:val="left" w:pos="6096"/>
          <w:tab w:val="left" w:pos="8080"/>
        </w:tabs>
        <w:spacing w:before="120" w:line="360" w:lineRule="auto"/>
        <w:rPr>
          <w:rFonts w:ascii="Arial" w:hAnsi="Arial" w:cs="Arial"/>
          <w:szCs w:val="32"/>
        </w:rPr>
      </w:pPr>
      <w:r w:rsidRPr="00B504BC">
        <w:rPr>
          <w:rFonts w:ascii="Arial" w:hAnsi="Arial" w:cs="Arial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466725</wp:posOffset>
                </wp:positionV>
                <wp:extent cx="2825115" cy="451485"/>
                <wp:effectExtent l="6985" t="13335" r="6350" b="11430"/>
                <wp:wrapNone/>
                <wp:docPr id="73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4BC" w:rsidRPr="00B504BC" w:rsidRDefault="00B504B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504BC">
                              <w:rPr>
                                <w:rFonts w:ascii="Arial" w:hAnsi="Arial" w:cs="Arial"/>
                                <w:b/>
                              </w:rPr>
                              <w:t xml:space="preserve">Hinweis: auf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das genaue </w:t>
                            </w:r>
                            <w:r w:rsidRPr="00B504BC">
                              <w:rPr>
                                <w:rFonts w:ascii="Arial" w:hAnsi="Arial" w:cs="Arial"/>
                                <w:b/>
                              </w:rPr>
                              <w:t>Ablesen im TBB bei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m</w:t>
                            </w:r>
                            <w:r w:rsidR="004D2F58">
                              <w:rPr>
                                <w:rFonts w:ascii="Arial" w:hAnsi="Arial" w:cs="Arial"/>
                                <w:b/>
                              </w:rPr>
                              <w:t xml:space="preserve"> Maß 5</w:t>
                            </w:r>
                            <w:r w:rsidRPr="00B504BC">
                              <w:rPr>
                                <w:rFonts w:ascii="Arial" w:hAnsi="Arial" w:cs="Arial"/>
                                <w:b/>
                              </w:rPr>
                              <w:t>0 mm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hinweisen!!!</w:t>
                            </w:r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7" o:spid="_x0000_s1060" type="#_x0000_t202" style="position:absolute;margin-left:67.1pt;margin-top:36.75pt;width:222.45pt;height:35.55pt;z-index:251636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">
                <v:textbox style="mso-fit-shape-to-text:t" inset=",,1mm">
                  <w:txbxContent>
                    <w:p w:rsidR="00B504BC" w:rsidRPr="00B504BC" w:rsidRDefault="00B504B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B504BC">
                        <w:rPr>
                          <w:rFonts w:ascii="Arial" w:hAnsi="Arial" w:cs="Arial"/>
                          <w:b/>
                        </w:rPr>
                        <w:t xml:space="preserve">Hinweis: auf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das genaue </w:t>
                      </w:r>
                      <w:r w:rsidRPr="00B504BC">
                        <w:rPr>
                          <w:rFonts w:ascii="Arial" w:hAnsi="Arial" w:cs="Arial"/>
                          <w:b/>
                        </w:rPr>
                        <w:t>Ablesen im TBB bei</w:t>
                      </w:r>
                      <w:r>
                        <w:rPr>
                          <w:rFonts w:ascii="Arial" w:hAnsi="Arial" w:cs="Arial"/>
                          <w:b/>
                        </w:rPr>
                        <w:t>m</w:t>
                      </w:r>
                      <w:r w:rsidR="004D2F58">
                        <w:rPr>
                          <w:rFonts w:ascii="Arial" w:hAnsi="Arial" w:cs="Arial"/>
                          <w:b/>
                        </w:rPr>
                        <w:t xml:space="preserve"> Maß 5</w:t>
                      </w:r>
                      <w:r w:rsidRPr="00B504BC">
                        <w:rPr>
                          <w:rFonts w:ascii="Arial" w:hAnsi="Arial" w:cs="Arial"/>
                          <w:b/>
                        </w:rPr>
                        <w:t>0 mm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hinweisen!!!</w:t>
                      </w:r>
                    </w:p>
                  </w:txbxContent>
                </v:textbox>
              </v:shape>
            </w:pict>
          </mc:Fallback>
        </mc:AlternateContent>
      </w:r>
    </w:p>
    <w:p w:rsidR="002F783A" w:rsidRPr="00C3106F" w:rsidRDefault="002F783A" w:rsidP="002F783A">
      <w:pPr>
        <w:spacing w:before="120" w:line="360" w:lineRule="auto"/>
        <w:rPr>
          <w:rFonts w:ascii="Arial" w:hAnsi="Arial" w:cs="Arial"/>
          <w:b/>
          <w:sz w:val="32"/>
          <w:szCs w:val="32"/>
        </w:rPr>
      </w:pPr>
      <w:r w:rsidRPr="00C3106F">
        <w:rPr>
          <w:rFonts w:ascii="Arial" w:hAnsi="Arial" w:cs="Arial"/>
          <w:b/>
          <w:sz w:val="32"/>
          <w:szCs w:val="32"/>
        </w:rPr>
        <w:lastRenderedPageBreak/>
        <w:t>2. Passungen</w:t>
      </w:r>
    </w:p>
    <w:p w:rsidR="00F61EC6" w:rsidRPr="00370F34" w:rsidRDefault="00F61EC6" w:rsidP="00F61EC6">
      <w:pPr>
        <w:tabs>
          <w:tab w:val="left" w:pos="1985"/>
          <w:tab w:val="left" w:pos="3969"/>
          <w:tab w:val="left" w:pos="6096"/>
          <w:tab w:val="left" w:pos="8080"/>
        </w:tabs>
        <w:spacing w:before="120" w:line="360" w:lineRule="auto"/>
        <w:rPr>
          <w:rFonts w:ascii="Arial" w:hAnsi="Arial" w:cs="Arial"/>
          <w:szCs w:val="32"/>
        </w:rPr>
      </w:pPr>
      <w:r w:rsidRPr="00370F34">
        <w:rPr>
          <w:rFonts w:ascii="Arial" w:hAnsi="Arial" w:cs="Arial"/>
          <w:szCs w:val="32"/>
        </w:rPr>
        <w:t>Bei Passungen unterscheidet man zwischen:</w:t>
      </w:r>
    </w:p>
    <w:p w:rsidR="0029014C" w:rsidRPr="00370F34" w:rsidRDefault="0029014C" w:rsidP="00F027BA">
      <w:pPr>
        <w:tabs>
          <w:tab w:val="left" w:pos="1985"/>
          <w:tab w:val="left" w:pos="3969"/>
          <w:tab w:val="left" w:pos="6096"/>
          <w:tab w:val="left" w:pos="8080"/>
        </w:tabs>
        <w:spacing w:before="120" w:line="360" w:lineRule="auto"/>
        <w:rPr>
          <w:rFonts w:ascii="Arial" w:hAnsi="Arial" w:cs="Arial"/>
          <w:b/>
          <w:szCs w:val="32"/>
        </w:rPr>
      </w:pPr>
      <w:r w:rsidRPr="00370F34">
        <w:rPr>
          <w:rFonts w:ascii="Arial" w:hAnsi="Arial" w:cs="Arial"/>
          <w:b/>
          <w:szCs w:val="32"/>
        </w:rPr>
        <w:t xml:space="preserve">- </w:t>
      </w:r>
      <w:r w:rsidRPr="00370F34">
        <w:rPr>
          <w:rFonts w:ascii="Arial" w:hAnsi="Arial" w:cs="Arial"/>
          <w:b/>
          <w:szCs w:val="32"/>
          <w:u w:val="single"/>
        </w:rPr>
        <w:t>Spielpassungen</w:t>
      </w:r>
      <w:r w:rsidR="002C5B1A">
        <w:rPr>
          <w:rFonts w:ascii="Arial" w:hAnsi="Arial" w:cs="Arial"/>
          <w:b/>
          <w:szCs w:val="32"/>
          <w:u w:val="single"/>
        </w:rPr>
        <w:t>_________</w:t>
      </w:r>
    </w:p>
    <w:p w:rsidR="0029014C" w:rsidRPr="00370F34" w:rsidRDefault="0029014C" w:rsidP="00F027BA">
      <w:pPr>
        <w:tabs>
          <w:tab w:val="left" w:pos="1985"/>
          <w:tab w:val="left" w:pos="3969"/>
          <w:tab w:val="left" w:pos="6096"/>
          <w:tab w:val="left" w:pos="8080"/>
        </w:tabs>
        <w:spacing w:before="120" w:line="360" w:lineRule="auto"/>
        <w:rPr>
          <w:rFonts w:ascii="Arial" w:hAnsi="Arial" w:cs="Arial"/>
          <w:b/>
          <w:szCs w:val="32"/>
        </w:rPr>
      </w:pPr>
      <w:r w:rsidRPr="00370F34">
        <w:rPr>
          <w:rFonts w:ascii="Arial" w:hAnsi="Arial" w:cs="Arial"/>
          <w:b/>
          <w:szCs w:val="32"/>
        </w:rPr>
        <w:t xml:space="preserve">- </w:t>
      </w:r>
      <w:r w:rsidRPr="00370F34">
        <w:rPr>
          <w:rFonts w:ascii="Arial" w:hAnsi="Arial" w:cs="Arial"/>
          <w:b/>
          <w:szCs w:val="32"/>
          <w:u w:val="single"/>
        </w:rPr>
        <w:t>Übermaßpassungen</w:t>
      </w:r>
      <w:r w:rsidR="002C5B1A">
        <w:rPr>
          <w:rFonts w:ascii="Arial" w:hAnsi="Arial" w:cs="Arial"/>
          <w:b/>
          <w:szCs w:val="32"/>
          <w:u w:val="single"/>
        </w:rPr>
        <w:t>_____</w:t>
      </w:r>
      <w:r w:rsidRPr="00370F34">
        <w:rPr>
          <w:rFonts w:ascii="Arial" w:hAnsi="Arial" w:cs="Arial"/>
          <w:b/>
          <w:szCs w:val="32"/>
        </w:rPr>
        <w:t xml:space="preserve"> </w:t>
      </w:r>
      <w:r w:rsidRPr="00370F34">
        <w:rPr>
          <w:rFonts w:ascii="Arial" w:hAnsi="Arial" w:cs="Arial"/>
          <w:szCs w:val="32"/>
        </w:rPr>
        <w:t>und</w:t>
      </w:r>
    </w:p>
    <w:p w:rsidR="0029014C" w:rsidRDefault="0029014C" w:rsidP="00F027BA">
      <w:pPr>
        <w:tabs>
          <w:tab w:val="left" w:pos="1985"/>
          <w:tab w:val="left" w:pos="3969"/>
          <w:tab w:val="left" w:pos="6096"/>
          <w:tab w:val="left" w:pos="8080"/>
        </w:tabs>
        <w:spacing w:before="120" w:line="360" w:lineRule="auto"/>
        <w:rPr>
          <w:rFonts w:ascii="Arial" w:hAnsi="Arial" w:cs="Arial"/>
          <w:b/>
          <w:szCs w:val="32"/>
          <w:u w:val="single"/>
        </w:rPr>
      </w:pPr>
      <w:r w:rsidRPr="00370F34">
        <w:rPr>
          <w:rFonts w:ascii="Arial" w:hAnsi="Arial" w:cs="Arial"/>
          <w:b/>
          <w:szCs w:val="32"/>
        </w:rPr>
        <w:t xml:space="preserve">- </w:t>
      </w:r>
      <w:r w:rsidRPr="00370F34">
        <w:rPr>
          <w:rFonts w:ascii="Arial" w:hAnsi="Arial" w:cs="Arial"/>
          <w:b/>
          <w:szCs w:val="32"/>
          <w:u w:val="single"/>
        </w:rPr>
        <w:t>Übergangspassungen</w:t>
      </w:r>
      <w:r w:rsidR="002C5B1A">
        <w:rPr>
          <w:rFonts w:ascii="Arial" w:hAnsi="Arial" w:cs="Arial"/>
          <w:b/>
          <w:szCs w:val="32"/>
          <w:u w:val="single"/>
        </w:rPr>
        <w:t>___</w:t>
      </w:r>
    </w:p>
    <w:p w:rsidR="006F2DF4" w:rsidRPr="006F2DF4" w:rsidRDefault="006F2DF4" w:rsidP="006F2DF4">
      <w:pPr>
        <w:tabs>
          <w:tab w:val="left" w:pos="1985"/>
          <w:tab w:val="left" w:pos="3969"/>
          <w:tab w:val="left" w:pos="6096"/>
          <w:tab w:val="left" w:pos="8080"/>
        </w:tabs>
        <w:spacing w:before="120"/>
        <w:rPr>
          <w:rFonts w:ascii="Arial" w:hAnsi="Arial" w:cs="Arial"/>
          <w:b/>
          <w:sz w:val="18"/>
          <w:szCs w:val="32"/>
        </w:rPr>
      </w:pPr>
    </w:p>
    <w:p w:rsidR="00715AF4" w:rsidRDefault="008B0459" w:rsidP="00F027BA">
      <w:pPr>
        <w:tabs>
          <w:tab w:val="left" w:pos="1985"/>
          <w:tab w:val="left" w:pos="3969"/>
          <w:tab w:val="left" w:pos="6096"/>
          <w:tab w:val="left" w:pos="8080"/>
        </w:tabs>
        <w:spacing w:before="120" w:line="360" w:lineRule="auto"/>
        <w:rPr>
          <w:rFonts w:ascii="Arial" w:hAnsi="Arial" w:cs="Arial"/>
          <w:sz w:val="28"/>
          <w:szCs w:val="32"/>
        </w:rPr>
      </w:pPr>
      <w:r>
        <w:rPr>
          <w:noProof/>
        </w:rPr>
        <w:object w:dxaOrig="225" w:dyaOrig="225">
          <v:shape id="_x0000_s1026" type="#_x0000_t75" style="position:absolute;margin-left:.3pt;margin-top:6.5pt;width:458.25pt;height:222.75pt;z-index:251659264;mso-position-horizontal:absolute;mso-position-horizontal-relative:text;mso-position-vertical:absolute;mso-position-vertical-relative:text" wrapcoords="-35 0 -35 21527 21600 21527 21600 0 -35 0">
            <v:imagedata r:id="rId16" o:title=""/>
            <w10:wrap type="tight"/>
          </v:shape>
          <o:OLEObject Type="Embed" ProgID="MSPhotoEd.3" ShapeID="_x0000_s1026" DrawAspect="Content" ObjectID="_1606680202" r:id="rId17"/>
        </w:object>
      </w:r>
    </w:p>
    <w:p w:rsidR="00715AF4" w:rsidRDefault="00715AF4" w:rsidP="00F027BA">
      <w:pPr>
        <w:tabs>
          <w:tab w:val="left" w:pos="1985"/>
          <w:tab w:val="left" w:pos="3969"/>
          <w:tab w:val="left" w:pos="6096"/>
          <w:tab w:val="left" w:pos="8080"/>
        </w:tabs>
        <w:spacing w:before="120" w:line="360" w:lineRule="auto"/>
        <w:rPr>
          <w:rFonts w:ascii="Arial" w:hAnsi="Arial" w:cs="Arial"/>
          <w:sz w:val="28"/>
          <w:szCs w:val="32"/>
        </w:rPr>
      </w:pPr>
    </w:p>
    <w:p w:rsidR="00715AF4" w:rsidRDefault="00715AF4" w:rsidP="00F027BA">
      <w:pPr>
        <w:tabs>
          <w:tab w:val="left" w:pos="1985"/>
          <w:tab w:val="left" w:pos="3969"/>
          <w:tab w:val="left" w:pos="6096"/>
          <w:tab w:val="left" w:pos="8080"/>
        </w:tabs>
        <w:spacing w:before="120" w:line="360" w:lineRule="auto"/>
        <w:rPr>
          <w:rFonts w:ascii="Arial" w:hAnsi="Arial" w:cs="Arial"/>
          <w:sz w:val="28"/>
          <w:szCs w:val="32"/>
        </w:rPr>
      </w:pPr>
    </w:p>
    <w:p w:rsidR="00715AF4" w:rsidRDefault="00715AF4" w:rsidP="00F027BA">
      <w:pPr>
        <w:tabs>
          <w:tab w:val="left" w:pos="1985"/>
          <w:tab w:val="left" w:pos="3969"/>
          <w:tab w:val="left" w:pos="6096"/>
          <w:tab w:val="left" w:pos="8080"/>
        </w:tabs>
        <w:spacing w:before="120" w:line="360" w:lineRule="auto"/>
        <w:rPr>
          <w:rFonts w:ascii="Arial" w:hAnsi="Arial" w:cs="Arial"/>
          <w:sz w:val="28"/>
          <w:szCs w:val="32"/>
        </w:rPr>
      </w:pPr>
    </w:p>
    <w:p w:rsidR="00715AF4" w:rsidRDefault="00715AF4" w:rsidP="00F027BA">
      <w:pPr>
        <w:tabs>
          <w:tab w:val="left" w:pos="1985"/>
          <w:tab w:val="left" w:pos="3969"/>
          <w:tab w:val="left" w:pos="6096"/>
          <w:tab w:val="left" w:pos="8080"/>
        </w:tabs>
        <w:spacing w:before="120" w:line="360" w:lineRule="auto"/>
        <w:rPr>
          <w:rFonts w:ascii="Arial" w:hAnsi="Arial" w:cs="Arial"/>
          <w:sz w:val="28"/>
          <w:szCs w:val="32"/>
        </w:rPr>
      </w:pPr>
    </w:p>
    <w:p w:rsidR="006F2DF4" w:rsidRDefault="006F2DF4" w:rsidP="00F027BA">
      <w:pPr>
        <w:tabs>
          <w:tab w:val="left" w:pos="1985"/>
          <w:tab w:val="left" w:pos="3969"/>
          <w:tab w:val="left" w:pos="6096"/>
          <w:tab w:val="left" w:pos="8080"/>
        </w:tabs>
        <w:spacing w:before="120" w:line="360" w:lineRule="auto"/>
        <w:rPr>
          <w:rFonts w:ascii="Arial" w:hAnsi="Arial" w:cs="Arial"/>
          <w:sz w:val="28"/>
          <w:szCs w:val="32"/>
        </w:rPr>
      </w:pPr>
    </w:p>
    <w:p w:rsidR="006F2DF4" w:rsidRPr="006F2DF4" w:rsidRDefault="006F2DF4" w:rsidP="006F2DF4">
      <w:pPr>
        <w:tabs>
          <w:tab w:val="left" w:pos="1985"/>
          <w:tab w:val="left" w:pos="3969"/>
          <w:tab w:val="left" w:pos="6096"/>
          <w:tab w:val="left" w:pos="8080"/>
        </w:tabs>
        <w:spacing w:before="120"/>
        <w:rPr>
          <w:rFonts w:ascii="Arial" w:hAnsi="Arial" w:cs="Arial"/>
          <w:sz w:val="2"/>
          <w:szCs w:val="32"/>
        </w:rPr>
      </w:pPr>
    </w:p>
    <w:p w:rsidR="00763442" w:rsidRDefault="006F2DF4" w:rsidP="006F2DF4">
      <w:pPr>
        <w:tabs>
          <w:tab w:val="left" w:pos="284"/>
          <w:tab w:val="left" w:pos="3969"/>
          <w:tab w:val="left" w:pos="5245"/>
          <w:tab w:val="left" w:pos="8080"/>
        </w:tabs>
        <w:spacing w:before="120" w:line="360" w:lineRule="auto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Cs w:val="32"/>
        </w:rPr>
        <w:tab/>
      </w:r>
      <w:r w:rsidRPr="006F2DF4">
        <w:rPr>
          <w:rFonts w:ascii="Arial" w:hAnsi="Arial" w:cs="Arial"/>
          <w:b/>
          <w:szCs w:val="32"/>
        </w:rPr>
        <w:t>Beispiel Spielpassung</w:t>
      </w:r>
      <w:r w:rsidRPr="006F2DF4">
        <w:rPr>
          <w:rFonts w:ascii="Arial" w:hAnsi="Arial" w:cs="Arial"/>
          <w:b/>
          <w:szCs w:val="32"/>
        </w:rPr>
        <w:tab/>
      </w:r>
      <w:r w:rsidRPr="006F2DF4">
        <w:rPr>
          <w:rFonts w:ascii="Arial" w:hAnsi="Arial" w:cs="Arial"/>
          <w:b/>
          <w:szCs w:val="32"/>
        </w:rPr>
        <w:tab/>
        <w:t>Beispiel Übermaßpassung</w:t>
      </w:r>
    </w:p>
    <w:p w:rsidR="002C3EB1" w:rsidRDefault="002C3EB1" w:rsidP="006F2DF4">
      <w:pPr>
        <w:tabs>
          <w:tab w:val="left" w:pos="284"/>
          <w:tab w:val="left" w:pos="3969"/>
          <w:tab w:val="left" w:pos="5245"/>
          <w:tab w:val="left" w:pos="8080"/>
        </w:tabs>
        <w:spacing w:before="120" w:line="360" w:lineRule="auto"/>
        <w:rPr>
          <w:rFonts w:ascii="Arial" w:hAnsi="Arial" w:cs="Arial"/>
          <w:b/>
          <w:szCs w:val="32"/>
        </w:rPr>
      </w:pPr>
    </w:p>
    <w:p w:rsidR="002C3EB1" w:rsidRPr="00372BEF" w:rsidRDefault="007206A2" w:rsidP="002C3EB1">
      <w:pPr>
        <w:tabs>
          <w:tab w:val="left" w:pos="284"/>
          <w:tab w:val="left" w:pos="3969"/>
          <w:tab w:val="left" w:pos="5245"/>
          <w:tab w:val="left" w:pos="8080"/>
        </w:tabs>
        <w:spacing w:before="12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Übungsaufgabe</w:t>
      </w:r>
    </w:p>
    <w:p w:rsidR="002C3EB1" w:rsidRDefault="000D58A6" w:rsidP="002871B4">
      <w:pPr>
        <w:jc w:val="both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Berechnen Sie anhand der Zeichnungsangaben für d</w:t>
      </w:r>
      <w:r w:rsidR="002871B4">
        <w:rPr>
          <w:rFonts w:ascii="Arial" w:hAnsi="Arial" w:cs="Arial"/>
          <w:szCs w:val="32"/>
        </w:rPr>
        <w:t>ie</w:t>
      </w:r>
      <w:r>
        <w:rPr>
          <w:rFonts w:ascii="Arial" w:hAnsi="Arial" w:cs="Arial"/>
          <w:szCs w:val="32"/>
        </w:rPr>
        <w:t xml:space="preserve"> Zylinder</w:t>
      </w:r>
      <w:r w:rsidR="002871B4">
        <w:rPr>
          <w:rFonts w:ascii="Arial" w:hAnsi="Arial" w:cs="Arial"/>
          <w:szCs w:val="32"/>
        </w:rPr>
        <w:t>bohrung</w:t>
      </w:r>
      <w:r>
        <w:rPr>
          <w:rFonts w:ascii="Arial" w:hAnsi="Arial" w:cs="Arial"/>
          <w:szCs w:val="32"/>
        </w:rPr>
        <w:t xml:space="preserve"> und für den Kolben</w:t>
      </w:r>
      <w:r w:rsidR="002871B4">
        <w:rPr>
          <w:rFonts w:ascii="Arial" w:hAnsi="Arial" w:cs="Arial"/>
          <w:szCs w:val="32"/>
        </w:rPr>
        <w:t>durchmesser</w:t>
      </w:r>
      <w:r>
        <w:rPr>
          <w:rFonts w:ascii="Arial" w:hAnsi="Arial" w:cs="Arial"/>
          <w:szCs w:val="32"/>
        </w:rPr>
        <w:t xml:space="preserve"> die fehlenden Maße.</w:t>
      </w:r>
    </w:p>
    <w:p w:rsidR="000D58A6" w:rsidRDefault="000D58A6" w:rsidP="002C3EB1">
      <w:pPr>
        <w:rPr>
          <w:rFonts w:ascii="Arial" w:hAnsi="Arial" w:cs="Arial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1537"/>
        <w:gridCol w:w="1100"/>
        <w:gridCol w:w="1168"/>
        <w:gridCol w:w="1168"/>
        <w:gridCol w:w="1196"/>
        <w:gridCol w:w="1196"/>
        <w:gridCol w:w="1168"/>
      </w:tblGrid>
      <w:tr w:rsidR="002871B4" w:rsidRPr="00B13DC0" w:rsidTr="009634F5">
        <w:trPr>
          <w:trHeight w:val="624"/>
        </w:trPr>
        <w:tc>
          <w:tcPr>
            <w:tcW w:w="125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4254B4" w:rsidRPr="00B13DC0" w:rsidRDefault="004254B4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Teil</w:t>
            </w:r>
          </w:p>
        </w:tc>
        <w:tc>
          <w:tcPr>
            <w:tcW w:w="125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4254B4" w:rsidRPr="00B13DC0" w:rsidRDefault="004254B4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Maßangabe</w:t>
            </w:r>
          </w:p>
        </w:tc>
        <w:tc>
          <w:tcPr>
            <w:tcW w:w="125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4254B4" w:rsidRPr="00B13DC0" w:rsidRDefault="004254B4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N</w:t>
            </w:r>
          </w:p>
        </w:tc>
        <w:tc>
          <w:tcPr>
            <w:tcW w:w="125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4254B4" w:rsidRPr="00B13DC0" w:rsidRDefault="004254B4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ES; es</w:t>
            </w:r>
          </w:p>
        </w:tc>
        <w:tc>
          <w:tcPr>
            <w:tcW w:w="125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4254B4" w:rsidRPr="00B13DC0" w:rsidRDefault="004254B4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EI; ei</w:t>
            </w:r>
          </w:p>
        </w:tc>
        <w:tc>
          <w:tcPr>
            <w:tcW w:w="125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4254B4" w:rsidRPr="00B13DC0" w:rsidRDefault="004254B4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G</w:t>
            </w:r>
            <w:r w:rsidRPr="00B13DC0">
              <w:rPr>
                <w:rFonts w:ascii="Arial" w:hAnsi="Arial" w:cs="Arial"/>
                <w:b/>
                <w:szCs w:val="32"/>
                <w:vertAlign w:val="subscript"/>
              </w:rPr>
              <w:t>o</w:t>
            </w:r>
          </w:p>
        </w:tc>
        <w:tc>
          <w:tcPr>
            <w:tcW w:w="125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4254B4" w:rsidRPr="00B13DC0" w:rsidRDefault="004254B4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G</w:t>
            </w:r>
            <w:r w:rsidRPr="00B13DC0">
              <w:rPr>
                <w:rFonts w:ascii="Arial" w:hAnsi="Arial" w:cs="Arial"/>
                <w:b/>
                <w:szCs w:val="32"/>
                <w:vertAlign w:val="subscript"/>
              </w:rPr>
              <w:t>u</w:t>
            </w:r>
          </w:p>
        </w:tc>
        <w:tc>
          <w:tcPr>
            <w:tcW w:w="125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4254B4" w:rsidRPr="00B13DC0" w:rsidRDefault="004254B4" w:rsidP="00B13DC0">
            <w:pPr>
              <w:jc w:val="center"/>
              <w:rPr>
                <w:rFonts w:ascii="Arial" w:hAnsi="Arial" w:cs="Arial"/>
                <w:b/>
                <w:szCs w:val="32"/>
              </w:rPr>
            </w:pPr>
            <w:r w:rsidRPr="00B13DC0">
              <w:rPr>
                <w:rFonts w:ascii="Arial" w:hAnsi="Arial" w:cs="Arial"/>
                <w:b/>
                <w:szCs w:val="32"/>
              </w:rPr>
              <w:t>T</w:t>
            </w:r>
          </w:p>
        </w:tc>
      </w:tr>
      <w:tr w:rsidR="002871B4" w:rsidRPr="009634F5" w:rsidTr="009634F5">
        <w:trPr>
          <w:trHeight w:val="624"/>
        </w:trPr>
        <w:tc>
          <w:tcPr>
            <w:tcW w:w="1257" w:type="dxa"/>
            <w:tcBorders>
              <w:top w:val="single" w:sz="18" w:space="0" w:color="auto"/>
            </w:tcBorders>
            <w:vAlign w:val="center"/>
          </w:tcPr>
          <w:p w:rsidR="004254B4" w:rsidRPr="009634F5" w:rsidRDefault="004254B4" w:rsidP="002871B4">
            <w:pPr>
              <w:rPr>
                <w:rFonts w:ascii="Arial" w:hAnsi="Arial" w:cs="Arial"/>
                <w:szCs w:val="32"/>
              </w:rPr>
            </w:pPr>
            <w:r w:rsidRPr="009634F5">
              <w:rPr>
                <w:rFonts w:ascii="Arial" w:hAnsi="Arial" w:cs="Arial"/>
                <w:szCs w:val="32"/>
              </w:rPr>
              <w:t>Zylinder</w:t>
            </w:r>
            <w:r w:rsidR="009634F5" w:rsidRPr="009634F5">
              <w:rPr>
                <w:rFonts w:ascii="Arial" w:hAnsi="Arial" w:cs="Arial"/>
                <w:szCs w:val="32"/>
              </w:rPr>
              <w:t>-</w:t>
            </w:r>
            <w:r w:rsidR="002871B4" w:rsidRPr="009634F5">
              <w:rPr>
                <w:rFonts w:ascii="Arial" w:hAnsi="Arial" w:cs="Arial"/>
                <w:szCs w:val="32"/>
              </w:rPr>
              <w:t>bohrung</w:t>
            </w:r>
          </w:p>
        </w:tc>
        <w:tc>
          <w:tcPr>
            <w:tcW w:w="1257" w:type="dxa"/>
            <w:tcBorders>
              <w:top w:val="single" w:sz="18" w:space="0" w:color="auto"/>
            </w:tcBorders>
            <w:vAlign w:val="center"/>
          </w:tcPr>
          <w:p w:rsidR="004254B4" w:rsidRPr="009634F5" w:rsidRDefault="008B0459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14</w:t>
            </w:r>
            <w:r w:rsidR="003E7D52" w:rsidRPr="009634F5">
              <w:rPr>
                <w:rFonts w:ascii="Arial" w:hAnsi="Arial" w:cs="Arial"/>
                <w:szCs w:val="32"/>
              </w:rPr>
              <w:t xml:space="preserve"> H7</w:t>
            </w:r>
          </w:p>
        </w:tc>
        <w:tc>
          <w:tcPr>
            <w:tcW w:w="1257" w:type="dxa"/>
            <w:tcBorders>
              <w:top w:val="single" w:sz="18" w:space="0" w:color="auto"/>
            </w:tcBorders>
            <w:vAlign w:val="center"/>
          </w:tcPr>
          <w:p w:rsidR="004254B4" w:rsidRPr="009634F5" w:rsidRDefault="008B0459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14</w:t>
            </w:r>
          </w:p>
        </w:tc>
        <w:tc>
          <w:tcPr>
            <w:tcW w:w="1258" w:type="dxa"/>
            <w:tcBorders>
              <w:top w:val="single" w:sz="18" w:space="0" w:color="auto"/>
            </w:tcBorders>
            <w:vAlign w:val="center"/>
          </w:tcPr>
          <w:p w:rsidR="004254B4" w:rsidRPr="009634F5" w:rsidRDefault="003E7D52" w:rsidP="00B13DC0">
            <w:pPr>
              <w:jc w:val="center"/>
              <w:rPr>
                <w:rFonts w:ascii="Arial" w:hAnsi="Arial" w:cs="Arial"/>
                <w:szCs w:val="32"/>
              </w:rPr>
            </w:pPr>
            <w:r w:rsidRPr="009634F5">
              <w:rPr>
                <w:rFonts w:ascii="Arial" w:hAnsi="Arial" w:cs="Arial"/>
                <w:szCs w:val="32"/>
              </w:rPr>
              <w:t>0,01</w:t>
            </w:r>
            <w:r w:rsidR="008B0459">
              <w:rPr>
                <w:rFonts w:ascii="Arial" w:hAnsi="Arial" w:cs="Arial"/>
                <w:szCs w:val="32"/>
              </w:rPr>
              <w:t>8</w:t>
            </w:r>
          </w:p>
        </w:tc>
        <w:tc>
          <w:tcPr>
            <w:tcW w:w="1258" w:type="dxa"/>
            <w:tcBorders>
              <w:top w:val="single" w:sz="18" w:space="0" w:color="auto"/>
            </w:tcBorders>
            <w:vAlign w:val="center"/>
          </w:tcPr>
          <w:p w:rsidR="004254B4" w:rsidRPr="009634F5" w:rsidRDefault="003E7D52" w:rsidP="00B13DC0">
            <w:pPr>
              <w:jc w:val="center"/>
              <w:rPr>
                <w:rFonts w:ascii="Arial" w:hAnsi="Arial" w:cs="Arial"/>
                <w:szCs w:val="32"/>
              </w:rPr>
            </w:pPr>
            <w:r w:rsidRPr="009634F5">
              <w:rPr>
                <w:rFonts w:ascii="Arial" w:hAnsi="Arial" w:cs="Arial"/>
                <w:szCs w:val="32"/>
              </w:rPr>
              <w:t>0</w:t>
            </w:r>
          </w:p>
        </w:tc>
        <w:tc>
          <w:tcPr>
            <w:tcW w:w="1258" w:type="dxa"/>
            <w:tcBorders>
              <w:top w:val="single" w:sz="18" w:space="0" w:color="auto"/>
            </w:tcBorders>
            <w:vAlign w:val="center"/>
          </w:tcPr>
          <w:p w:rsidR="004254B4" w:rsidRPr="009634F5" w:rsidRDefault="008B0459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14</w:t>
            </w:r>
            <w:r w:rsidR="003E7D52" w:rsidRPr="009634F5">
              <w:rPr>
                <w:rFonts w:ascii="Arial" w:hAnsi="Arial" w:cs="Arial"/>
                <w:szCs w:val="32"/>
              </w:rPr>
              <w:t>,01</w:t>
            </w:r>
            <w:r>
              <w:rPr>
                <w:rFonts w:ascii="Arial" w:hAnsi="Arial" w:cs="Arial"/>
                <w:szCs w:val="32"/>
              </w:rPr>
              <w:t>8</w:t>
            </w:r>
          </w:p>
        </w:tc>
        <w:tc>
          <w:tcPr>
            <w:tcW w:w="1258" w:type="dxa"/>
            <w:tcBorders>
              <w:top w:val="single" w:sz="18" w:space="0" w:color="auto"/>
            </w:tcBorders>
            <w:vAlign w:val="center"/>
          </w:tcPr>
          <w:p w:rsidR="004254B4" w:rsidRPr="009634F5" w:rsidRDefault="003E7D52" w:rsidP="00B13DC0">
            <w:pPr>
              <w:jc w:val="center"/>
              <w:rPr>
                <w:rFonts w:ascii="Arial" w:hAnsi="Arial" w:cs="Arial"/>
                <w:szCs w:val="32"/>
              </w:rPr>
            </w:pPr>
            <w:r w:rsidRPr="009634F5">
              <w:rPr>
                <w:rFonts w:ascii="Arial" w:hAnsi="Arial" w:cs="Arial"/>
                <w:szCs w:val="32"/>
              </w:rPr>
              <w:t>8,000</w:t>
            </w:r>
          </w:p>
        </w:tc>
        <w:tc>
          <w:tcPr>
            <w:tcW w:w="1258" w:type="dxa"/>
            <w:tcBorders>
              <w:top w:val="single" w:sz="18" w:space="0" w:color="auto"/>
            </w:tcBorders>
            <w:vAlign w:val="center"/>
          </w:tcPr>
          <w:p w:rsidR="004254B4" w:rsidRPr="009634F5" w:rsidRDefault="003E7D52" w:rsidP="00B13DC0">
            <w:pPr>
              <w:jc w:val="center"/>
              <w:rPr>
                <w:rFonts w:ascii="Arial" w:hAnsi="Arial" w:cs="Arial"/>
                <w:szCs w:val="32"/>
              </w:rPr>
            </w:pPr>
            <w:r w:rsidRPr="009634F5">
              <w:rPr>
                <w:rFonts w:ascii="Arial" w:hAnsi="Arial" w:cs="Arial"/>
                <w:szCs w:val="32"/>
              </w:rPr>
              <w:t>0,01</w:t>
            </w:r>
            <w:r w:rsidR="008B0459">
              <w:rPr>
                <w:rFonts w:ascii="Arial" w:hAnsi="Arial" w:cs="Arial"/>
                <w:szCs w:val="32"/>
              </w:rPr>
              <w:t>8</w:t>
            </w:r>
          </w:p>
        </w:tc>
      </w:tr>
      <w:tr w:rsidR="002871B4" w:rsidRPr="009634F5" w:rsidTr="009634F5">
        <w:trPr>
          <w:trHeight w:val="624"/>
        </w:trPr>
        <w:tc>
          <w:tcPr>
            <w:tcW w:w="1257" w:type="dxa"/>
            <w:vAlign w:val="center"/>
          </w:tcPr>
          <w:p w:rsidR="004254B4" w:rsidRPr="009634F5" w:rsidRDefault="004254B4" w:rsidP="002D28F1">
            <w:pPr>
              <w:rPr>
                <w:rFonts w:ascii="Arial" w:hAnsi="Arial" w:cs="Arial"/>
                <w:szCs w:val="32"/>
              </w:rPr>
            </w:pPr>
            <w:r w:rsidRPr="009634F5">
              <w:rPr>
                <w:rFonts w:ascii="Arial" w:hAnsi="Arial" w:cs="Arial"/>
                <w:szCs w:val="32"/>
              </w:rPr>
              <w:t>Kolben</w:t>
            </w:r>
            <w:r w:rsidR="009634F5" w:rsidRPr="009634F5">
              <w:rPr>
                <w:rFonts w:ascii="Arial" w:hAnsi="Arial" w:cs="Arial"/>
                <w:szCs w:val="32"/>
              </w:rPr>
              <w:t xml:space="preserve">- </w:t>
            </w:r>
            <w:r w:rsidR="002871B4" w:rsidRPr="009634F5">
              <w:rPr>
                <w:rFonts w:ascii="Arial" w:hAnsi="Arial" w:cs="Arial"/>
                <w:szCs w:val="32"/>
              </w:rPr>
              <w:t>d</w:t>
            </w:r>
            <w:r w:rsidR="002D28F1">
              <w:rPr>
                <w:rFonts w:ascii="Arial" w:hAnsi="Arial" w:cs="Arial"/>
                <w:szCs w:val="32"/>
              </w:rPr>
              <w:t>ur</w:t>
            </w:r>
            <w:r w:rsidR="002871B4" w:rsidRPr="009634F5">
              <w:rPr>
                <w:rFonts w:ascii="Arial" w:hAnsi="Arial" w:cs="Arial"/>
                <w:szCs w:val="32"/>
              </w:rPr>
              <w:t>chmesser</w:t>
            </w:r>
          </w:p>
        </w:tc>
        <w:tc>
          <w:tcPr>
            <w:tcW w:w="1257" w:type="dxa"/>
            <w:vAlign w:val="center"/>
          </w:tcPr>
          <w:p w:rsidR="004254B4" w:rsidRPr="009634F5" w:rsidRDefault="008B0459" w:rsidP="008B0459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14</w:t>
            </w:r>
            <w:r w:rsidR="003E7D52" w:rsidRPr="009634F5">
              <w:rPr>
                <w:rFonts w:ascii="Arial" w:hAnsi="Arial" w:cs="Arial"/>
                <w:szCs w:val="32"/>
              </w:rPr>
              <w:t xml:space="preserve"> </w:t>
            </w:r>
            <w:r>
              <w:rPr>
                <w:rFonts w:ascii="Arial" w:hAnsi="Arial" w:cs="Arial"/>
                <w:szCs w:val="32"/>
              </w:rPr>
              <w:t>g6</w:t>
            </w:r>
          </w:p>
        </w:tc>
        <w:tc>
          <w:tcPr>
            <w:tcW w:w="1257" w:type="dxa"/>
            <w:vAlign w:val="center"/>
          </w:tcPr>
          <w:p w:rsidR="004254B4" w:rsidRPr="009634F5" w:rsidRDefault="008B0459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14</w:t>
            </w:r>
          </w:p>
        </w:tc>
        <w:tc>
          <w:tcPr>
            <w:tcW w:w="1258" w:type="dxa"/>
            <w:vAlign w:val="center"/>
          </w:tcPr>
          <w:p w:rsidR="004254B4" w:rsidRPr="009634F5" w:rsidRDefault="008B0459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-0,006</w:t>
            </w:r>
          </w:p>
        </w:tc>
        <w:tc>
          <w:tcPr>
            <w:tcW w:w="1258" w:type="dxa"/>
            <w:vAlign w:val="center"/>
          </w:tcPr>
          <w:p w:rsidR="004254B4" w:rsidRPr="009634F5" w:rsidRDefault="008B0459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-0,017</w:t>
            </w:r>
          </w:p>
        </w:tc>
        <w:tc>
          <w:tcPr>
            <w:tcW w:w="1258" w:type="dxa"/>
            <w:vAlign w:val="center"/>
          </w:tcPr>
          <w:p w:rsidR="004254B4" w:rsidRPr="009634F5" w:rsidRDefault="008B0459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13,994</w:t>
            </w:r>
          </w:p>
        </w:tc>
        <w:tc>
          <w:tcPr>
            <w:tcW w:w="1258" w:type="dxa"/>
            <w:vAlign w:val="center"/>
          </w:tcPr>
          <w:p w:rsidR="004254B4" w:rsidRPr="009634F5" w:rsidRDefault="008B0459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13,983</w:t>
            </w:r>
          </w:p>
        </w:tc>
        <w:tc>
          <w:tcPr>
            <w:tcW w:w="1258" w:type="dxa"/>
            <w:vAlign w:val="center"/>
          </w:tcPr>
          <w:p w:rsidR="004254B4" w:rsidRPr="009634F5" w:rsidRDefault="008B0459" w:rsidP="00B13DC0">
            <w:pPr>
              <w:jc w:val="center"/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>0,011</w:t>
            </w:r>
          </w:p>
        </w:tc>
      </w:tr>
    </w:tbl>
    <w:p w:rsidR="000D58A6" w:rsidRDefault="000D58A6" w:rsidP="002C3EB1">
      <w:pPr>
        <w:rPr>
          <w:rFonts w:ascii="Arial" w:hAnsi="Arial" w:cs="Arial"/>
          <w:szCs w:val="32"/>
        </w:rPr>
      </w:pPr>
    </w:p>
    <w:p w:rsidR="006E2DEA" w:rsidRDefault="006E2DEA" w:rsidP="00385293">
      <w:pPr>
        <w:rPr>
          <w:rFonts w:ascii="Arial" w:hAnsi="Arial" w:cs="Arial"/>
          <w:szCs w:val="32"/>
        </w:rPr>
      </w:pPr>
    </w:p>
    <w:p w:rsidR="002C3EB1" w:rsidRPr="00385293" w:rsidRDefault="00385293" w:rsidP="00385293">
      <w:pPr>
        <w:rPr>
          <w:rFonts w:ascii="Arial" w:hAnsi="Arial" w:cs="Arial"/>
          <w:szCs w:val="32"/>
        </w:rPr>
      </w:pPr>
      <w:r w:rsidRPr="00385293">
        <w:rPr>
          <w:rFonts w:ascii="Arial" w:hAnsi="Arial" w:cs="Arial"/>
          <w:szCs w:val="32"/>
        </w:rPr>
        <w:t>Welche Passungsart liegt vor?</w:t>
      </w:r>
    </w:p>
    <w:p w:rsidR="00385293" w:rsidRDefault="00385293" w:rsidP="00385293">
      <w:pPr>
        <w:rPr>
          <w:rFonts w:ascii="Arial" w:hAnsi="Arial" w:cs="Arial"/>
          <w:szCs w:val="32"/>
        </w:rPr>
      </w:pPr>
    </w:p>
    <w:p w:rsidR="00385293" w:rsidRPr="00385293" w:rsidRDefault="00E216D4" w:rsidP="00385293">
      <w:pPr>
        <w:rPr>
          <w:rFonts w:ascii="Arial" w:hAnsi="Arial" w:cs="Arial"/>
          <w:szCs w:val="32"/>
        </w:rPr>
      </w:pPr>
      <w:r w:rsidRPr="00E216D4">
        <w:rPr>
          <w:rFonts w:ascii="Arial" w:hAnsi="Arial" w:cs="Arial"/>
          <w:b/>
          <w:szCs w:val="32"/>
          <w:u w:val="single"/>
        </w:rPr>
        <w:t>Spielpassung</w:t>
      </w:r>
      <w:r>
        <w:rPr>
          <w:rFonts w:ascii="Arial" w:hAnsi="Arial" w:cs="Arial"/>
          <w:szCs w:val="32"/>
        </w:rPr>
        <w:t>.</w:t>
      </w:r>
    </w:p>
    <w:sectPr w:rsidR="00385293" w:rsidRPr="00385293" w:rsidSect="00CB1C65">
      <w:headerReference w:type="default" r:id="rId18"/>
      <w:footerReference w:type="default" r:id="rId19"/>
      <w:pgSz w:w="11906" w:h="16838" w:code="9"/>
      <w:pgMar w:top="1418" w:right="851" w:bottom="1134" w:left="1134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CB5" w:rsidRDefault="00541CB5">
      <w:r>
        <w:separator/>
      </w:r>
    </w:p>
  </w:endnote>
  <w:endnote w:type="continuationSeparator" w:id="0">
    <w:p w:rsidR="00541CB5" w:rsidRDefault="00541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L-ISO">
    <w:altName w:val="Times New Roman"/>
    <w:charset w:val="00"/>
    <w:family w:val="swiss"/>
    <w:pitch w:val="variable"/>
    <w:sig w:usb0="00000003" w:usb1="0000FFFF" w:usb2="FFC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3070"/>
      <w:gridCol w:w="3071"/>
      <w:gridCol w:w="3071"/>
    </w:tblGrid>
    <w:tr w:rsidR="002E482B" w:rsidRPr="007C3857" w:rsidTr="002E2EF0">
      <w:tc>
        <w:tcPr>
          <w:tcW w:w="3070" w:type="dxa"/>
        </w:tcPr>
        <w:p w:rsidR="002E482B" w:rsidRPr="007C3857" w:rsidRDefault="002E482B" w:rsidP="00097CB2">
          <w:pPr>
            <w:pStyle w:val="Fuzeile"/>
            <w:rPr>
              <w:rFonts w:ascii="Arial" w:hAnsi="Arial" w:cs="Arial"/>
              <w:sz w:val="20"/>
            </w:rPr>
          </w:pPr>
        </w:p>
      </w:tc>
      <w:tc>
        <w:tcPr>
          <w:tcW w:w="3071" w:type="dxa"/>
        </w:tcPr>
        <w:p w:rsidR="002E482B" w:rsidRPr="007C3857" w:rsidRDefault="002E482B" w:rsidP="002E482B">
          <w:pPr>
            <w:pStyle w:val="Fuzeile"/>
            <w:rPr>
              <w:rFonts w:ascii="Arial" w:hAnsi="Arial" w:cs="Arial"/>
              <w:sz w:val="20"/>
            </w:rPr>
          </w:pPr>
        </w:p>
      </w:tc>
      <w:tc>
        <w:tcPr>
          <w:tcW w:w="3071" w:type="dxa"/>
        </w:tcPr>
        <w:p w:rsidR="002E482B" w:rsidRPr="007C3857" w:rsidRDefault="002E482B" w:rsidP="002E482B">
          <w:pPr>
            <w:pStyle w:val="Fuzeile"/>
            <w:jc w:val="right"/>
            <w:rPr>
              <w:rFonts w:ascii="Arial" w:hAnsi="Arial" w:cs="Arial"/>
              <w:sz w:val="20"/>
            </w:rPr>
          </w:pPr>
          <w:r w:rsidRPr="007C3857">
            <w:rPr>
              <w:rStyle w:val="Seitenzahl"/>
              <w:rFonts w:ascii="Arial" w:hAnsi="Arial" w:cs="Arial"/>
              <w:sz w:val="20"/>
            </w:rPr>
            <w:fldChar w:fldCharType="begin"/>
          </w:r>
          <w:r w:rsidRPr="007C3857">
            <w:rPr>
              <w:rStyle w:val="Seitenzahl"/>
              <w:rFonts w:ascii="Arial" w:hAnsi="Arial" w:cs="Arial"/>
              <w:sz w:val="20"/>
            </w:rPr>
            <w:instrText xml:space="preserve"> PAGE </w:instrText>
          </w:r>
          <w:r w:rsidRPr="007C3857">
            <w:rPr>
              <w:rStyle w:val="Seitenzahl"/>
              <w:rFonts w:ascii="Arial" w:hAnsi="Arial" w:cs="Arial"/>
              <w:sz w:val="20"/>
            </w:rPr>
            <w:fldChar w:fldCharType="separate"/>
          </w:r>
          <w:r w:rsidR="001B7AB1">
            <w:rPr>
              <w:rStyle w:val="Seitenzahl"/>
              <w:rFonts w:ascii="Arial" w:hAnsi="Arial" w:cs="Arial"/>
              <w:noProof/>
              <w:sz w:val="20"/>
            </w:rPr>
            <w:t>1</w:t>
          </w:r>
          <w:r w:rsidRPr="007C3857">
            <w:rPr>
              <w:rStyle w:val="Seitenzahl"/>
              <w:rFonts w:ascii="Arial" w:hAnsi="Arial" w:cs="Arial"/>
              <w:sz w:val="20"/>
            </w:rPr>
            <w:fldChar w:fldCharType="end"/>
          </w:r>
          <w:r w:rsidRPr="007C3857">
            <w:rPr>
              <w:rStyle w:val="Seitenzahl"/>
              <w:rFonts w:ascii="Arial" w:hAnsi="Arial" w:cs="Arial"/>
              <w:sz w:val="20"/>
            </w:rPr>
            <w:t>/</w:t>
          </w:r>
          <w:r w:rsidRPr="007C3857">
            <w:rPr>
              <w:rStyle w:val="Seitenzahl"/>
              <w:rFonts w:ascii="Arial" w:hAnsi="Arial" w:cs="Arial"/>
              <w:sz w:val="20"/>
            </w:rPr>
            <w:fldChar w:fldCharType="begin"/>
          </w:r>
          <w:r w:rsidRPr="007C3857">
            <w:rPr>
              <w:rStyle w:val="Seitenzahl"/>
              <w:rFonts w:ascii="Arial" w:hAnsi="Arial" w:cs="Arial"/>
              <w:sz w:val="20"/>
            </w:rPr>
            <w:instrText xml:space="preserve"> NUMPAGES </w:instrText>
          </w:r>
          <w:r w:rsidRPr="007C3857">
            <w:rPr>
              <w:rStyle w:val="Seitenzahl"/>
              <w:rFonts w:ascii="Arial" w:hAnsi="Arial" w:cs="Arial"/>
              <w:sz w:val="20"/>
            </w:rPr>
            <w:fldChar w:fldCharType="separate"/>
          </w:r>
          <w:r w:rsidR="001B7AB1">
            <w:rPr>
              <w:rStyle w:val="Seitenzahl"/>
              <w:rFonts w:ascii="Arial" w:hAnsi="Arial" w:cs="Arial"/>
              <w:noProof/>
              <w:sz w:val="20"/>
            </w:rPr>
            <w:t>3</w:t>
          </w:r>
          <w:r w:rsidRPr="007C3857">
            <w:rPr>
              <w:rStyle w:val="Seitenzahl"/>
              <w:rFonts w:ascii="Arial" w:hAnsi="Arial" w:cs="Arial"/>
              <w:sz w:val="20"/>
            </w:rPr>
            <w:fldChar w:fldCharType="end"/>
          </w:r>
        </w:p>
      </w:tc>
    </w:tr>
  </w:tbl>
  <w:p w:rsidR="00B36B38" w:rsidRDefault="00B36B38" w:rsidP="0049011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CB5" w:rsidRDefault="00541CB5">
      <w:r>
        <w:separator/>
      </w:r>
    </w:p>
  </w:footnote>
  <w:footnote w:type="continuationSeparator" w:id="0">
    <w:p w:rsidR="00541CB5" w:rsidRDefault="00541C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B38" w:rsidRDefault="00E673D0" w:rsidP="00B1611F">
    <w:pPr>
      <w:pStyle w:val="Kopfzeile"/>
      <w:tabs>
        <w:tab w:val="left" w:pos="993"/>
      </w:tabs>
      <w:rPr>
        <w:rFonts w:ascii="Arial" w:hAnsi="Arial" w:cs="Arial"/>
        <w:sz w:val="28"/>
        <w:szCs w:val="28"/>
      </w:rPr>
    </w:pPr>
    <w:r>
      <w:rPr>
        <w:rFonts w:ascii="Arial" w:hAnsi="Arial" w:cs="Arial"/>
        <w:noProof/>
        <w:sz w:val="28"/>
        <w:szCs w:val="28"/>
      </w:rPr>
      <w:t>Klasse:</w:t>
    </w:r>
    <w:r>
      <w:rPr>
        <w:rFonts w:ascii="Arial" w:hAnsi="Arial" w:cs="Arial"/>
        <w:noProof/>
        <w:sz w:val="28"/>
        <w:szCs w:val="28"/>
      </w:rPr>
      <w:tab/>
    </w:r>
    <w:r w:rsidR="00097CB2">
      <w:rPr>
        <w:rFonts w:ascii="Arial" w:hAnsi="Arial" w:cs="Arial"/>
        <w:noProof/>
        <w:sz w:val="28"/>
        <w:szCs w:val="28"/>
      </w:rPr>
      <w:t>M1IM</w:t>
    </w:r>
  </w:p>
  <w:p w:rsidR="00B1611F" w:rsidRPr="00B1611F" w:rsidRDefault="00E673D0" w:rsidP="007C77D8">
    <w:pPr>
      <w:pStyle w:val="Kopfzeile"/>
      <w:pBdr>
        <w:bottom w:val="single" w:sz="4" w:space="1" w:color="auto"/>
      </w:pBdr>
      <w:tabs>
        <w:tab w:val="left" w:pos="993"/>
      </w:tabs>
      <w:spacing w:line="276" w:lineRule="auto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Fach:</w:t>
    </w:r>
    <w:r>
      <w:rPr>
        <w:rFonts w:ascii="Arial" w:hAnsi="Arial" w:cs="Arial"/>
        <w:sz w:val="28"/>
        <w:szCs w:val="28"/>
      </w:rPr>
      <w:tab/>
    </w:r>
    <w:r w:rsidR="00E641E1">
      <w:rPr>
        <w:rFonts w:ascii="Arial" w:hAnsi="Arial" w:cs="Arial"/>
        <w:sz w:val="28"/>
        <w:szCs w:val="28"/>
      </w:rPr>
      <w:t>BT-L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535B0"/>
    <w:multiLevelType w:val="hybridMultilevel"/>
    <w:tmpl w:val="6B4EFBCE"/>
    <w:lvl w:ilvl="0" w:tplc="65DE651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96" w:hanging="360"/>
      </w:pPr>
    </w:lvl>
    <w:lvl w:ilvl="2" w:tplc="0407001B" w:tentative="1">
      <w:start w:val="1"/>
      <w:numFmt w:val="lowerRoman"/>
      <w:lvlText w:val="%3."/>
      <w:lvlJc w:val="right"/>
      <w:pPr>
        <w:ind w:left="1516" w:hanging="180"/>
      </w:pPr>
    </w:lvl>
    <w:lvl w:ilvl="3" w:tplc="0407000F" w:tentative="1">
      <w:start w:val="1"/>
      <w:numFmt w:val="decimal"/>
      <w:lvlText w:val="%4."/>
      <w:lvlJc w:val="left"/>
      <w:pPr>
        <w:ind w:left="2236" w:hanging="360"/>
      </w:pPr>
    </w:lvl>
    <w:lvl w:ilvl="4" w:tplc="04070019" w:tentative="1">
      <w:start w:val="1"/>
      <w:numFmt w:val="lowerLetter"/>
      <w:lvlText w:val="%5."/>
      <w:lvlJc w:val="left"/>
      <w:pPr>
        <w:ind w:left="2956" w:hanging="360"/>
      </w:pPr>
    </w:lvl>
    <w:lvl w:ilvl="5" w:tplc="0407001B" w:tentative="1">
      <w:start w:val="1"/>
      <w:numFmt w:val="lowerRoman"/>
      <w:lvlText w:val="%6."/>
      <w:lvlJc w:val="right"/>
      <w:pPr>
        <w:ind w:left="3676" w:hanging="180"/>
      </w:pPr>
    </w:lvl>
    <w:lvl w:ilvl="6" w:tplc="0407000F" w:tentative="1">
      <w:start w:val="1"/>
      <w:numFmt w:val="decimal"/>
      <w:lvlText w:val="%7."/>
      <w:lvlJc w:val="left"/>
      <w:pPr>
        <w:ind w:left="4396" w:hanging="360"/>
      </w:pPr>
    </w:lvl>
    <w:lvl w:ilvl="7" w:tplc="04070019" w:tentative="1">
      <w:start w:val="1"/>
      <w:numFmt w:val="lowerLetter"/>
      <w:lvlText w:val="%8."/>
      <w:lvlJc w:val="left"/>
      <w:pPr>
        <w:ind w:left="5116" w:hanging="360"/>
      </w:pPr>
    </w:lvl>
    <w:lvl w:ilvl="8" w:tplc="0407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A6A3656"/>
    <w:multiLevelType w:val="hybridMultilevel"/>
    <w:tmpl w:val="A24263D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4425E9E"/>
    <w:multiLevelType w:val="hybridMultilevel"/>
    <w:tmpl w:val="1700B1A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712"/>
    <w:rsid w:val="00010F83"/>
    <w:rsid w:val="00012373"/>
    <w:rsid w:val="000128D5"/>
    <w:rsid w:val="00014F67"/>
    <w:rsid w:val="000203F3"/>
    <w:rsid w:val="00023A9D"/>
    <w:rsid w:val="00070486"/>
    <w:rsid w:val="000718A8"/>
    <w:rsid w:val="00072F6A"/>
    <w:rsid w:val="00082700"/>
    <w:rsid w:val="00085F70"/>
    <w:rsid w:val="00097CB2"/>
    <w:rsid w:val="000A3CF8"/>
    <w:rsid w:val="000B3527"/>
    <w:rsid w:val="000C2269"/>
    <w:rsid w:val="000C5358"/>
    <w:rsid w:val="000C5E5A"/>
    <w:rsid w:val="000D33E6"/>
    <w:rsid w:val="000D58A6"/>
    <w:rsid w:val="000D6CA2"/>
    <w:rsid w:val="000F1C33"/>
    <w:rsid w:val="00104046"/>
    <w:rsid w:val="00105B02"/>
    <w:rsid w:val="00116327"/>
    <w:rsid w:val="00133431"/>
    <w:rsid w:val="0015196E"/>
    <w:rsid w:val="0015201D"/>
    <w:rsid w:val="0015649D"/>
    <w:rsid w:val="00156D77"/>
    <w:rsid w:val="00160E7E"/>
    <w:rsid w:val="00161945"/>
    <w:rsid w:val="00166C36"/>
    <w:rsid w:val="001711A0"/>
    <w:rsid w:val="00177EA4"/>
    <w:rsid w:val="00182426"/>
    <w:rsid w:val="00182EC9"/>
    <w:rsid w:val="00184966"/>
    <w:rsid w:val="00194891"/>
    <w:rsid w:val="00196E76"/>
    <w:rsid w:val="001A1CF7"/>
    <w:rsid w:val="001B036C"/>
    <w:rsid w:val="001B7AB1"/>
    <w:rsid w:val="001C1231"/>
    <w:rsid w:val="001C1780"/>
    <w:rsid w:val="001D3599"/>
    <w:rsid w:val="001E5F00"/>
    <w:rsid w:val="001F1A1F"/>
    <w:rsid w:val="001F22AA"/>
    <w:rsid w:val="001F2E02"/>
    <w:rsid w:val="001F41E2"/>
    <w:rsid w:val="001F65A3"/>
    <w:rsid w:val="002069B6"/>
    <w:rsid w:val="00217504"/>
    <w:rsid w:val="0022645E"/>
    <w:rsid w:val="002478BF"/>
    <w:rsid w:val="00267DBB"/>
    <w:rsid w:val="002871B4"/>
    <w:rsid w:val="002879BC"/>
    <w:rsid w:val="0029014C"/>
    <w:rsid w:val="002A259C"/>
    <w:rsid w:val="002C3285"/>
    <w:rsid w:val="002C3EB1"/>
    <w:rsid w:val="002C5701"/>
    <w:rsid w:val="002C5B1A"/>
    <w:rsid w:val="002C662F"/>
    <w:rsid w:val="002C6C81"/>
    <w:rsid w:val="002D0537"/>
    <w:rsid w:val="002D2595"/>
    <w:rsid w:val="002D25E0"/>
    <w:rsid w:val="002D28F1"/>
    <w:rsid w:val="002D490F"/>
    <w:rsid w:val="002D6BAB"/>
    <w:rsid w:val="002E2EF0"/>
    <w:rsid w:val="002E482B"/>
    <w:rsid w:val="002F783A"/>
    <w:rsid w:val="00302538"/>
    <w:rsid w:val="00307F49"/>
    <w:rsid w:val="00310841"/>
    <w:rsid w:val="00324618"/>
    <w:rsid w:val="00326F28"/>
    <w:rsid w:val="00334C68"/>
    <w:rsid w:val="00335075"/>
    <w:rsid w:val="0034058D"/>
    <w:rsid w:val="0034773F"/>
    <w:rsid w:val="0035288E"/>
    <w:rsid w:val="00364C04"/>
    <w:rsid w:val="00370F34"/>
    <w:rsid w:val="00372BEF"/>
    <w:rsid w:val="00373FBD"/>
    <w:rsid w:val="0037501F"/>
    <w:rsid w:val="003756F7"/>
    <w:rsid w:val="00385293"/>
    <w:rsid w:val="00390D4B"/>
    <w:rsid w:val="00395E37"/>
    <w:rsid w:val="003A722B"/>
    <w:rsid w:val="003B2CFC"/>
    <w:rsid w:val="003B6BEB"/>
    <w:rsid w:val="003C5469"/>
    <w:rsid w:val="003D688B"/>
    <w:rsid w:val="003E03E2"/>
    <w:rsid w:val="003E080E"/>
    <w:rsid w:val="003E2E4F"/>
    <w:rsid w:val="003E57DC"/>
    <w:rsid w:val="003E7D52"/>
    <w:rsid w:val="003F0CF0"/>
    <w:rsid w:val="003F3779"/>
    <w:rsid w:val="003F7A7C"/>
    <w:rsid w:val="00411676"/>
    <w:rsid w:val="004254B4"/>
    <w:rsid w:val="004300DF"/>
    <w:rsid w:val="00430852"/>
    <w:rsid w:val="00432726"/>
    <w:rsid w:val="004422AC"/>
    <w:rsid w:val="00454518"/>
    <w:rsid w:val="00457354"/>
    <w:rsid w:val="0045749E"/>
    <w:rsid w:val="00473B3D"/>
    <w:rsid w:val="00477964"/>
    <w:rsid w:val="00477F2C"/>
    <w:rsid w:val="00483372"/>
    <w:rsid w:val="0048599E"/>
    <w:rsid w:val="00490119"/>
    <w:rsid w:val="004A0659"/>
    <w:rsid w:val="004A6D02"/>
    <w:rsid w:val="004C480D"/>
    <w:rsid w:val="004D21C2"/>
    <w:rsid w:val="004D2F58"/>
    <w:rsid w:val="004D41AC"/>
    <w:rsid w:val="004D4A3B"/>
    <w:rsid w:val="004D6828"/>
    <w:rsid w:val="004E2B1A"/>
    <w:rsid w:val="004E4303"/>
    <w:rsid w:val="004E54BB"/>
    <w:rsid w:val="00511C9D"/>
    <w:rsid w:val="00513C99"/>
    <w:rsid w:val="00522B5F"/>
    <w:rsid w:val="00525AA1"/>
    <w:rsid w:val="00531280"/>
    <w:rsid w:val="00541CB5"/>
    <w:rsid w:val="0055547C"/>
    <w:rsid w:val="00555B80"/>
    <w:rsid w:val="0056019C"/>
    <w:rsid w:val="005641F7"/>
    <w:rsid w:val="00566411"/>
    <w:rsid w:val="005724D3"/>
    <w:rsid w:val="005762E3"/>
    <w:rsid w:val="0057683E"/>
    <w:rsid w:val="00585FAA"/>
    <w:rsid w:val="00595F2A"/>
    <w:rsid w:val="005A052F"/>
    <w:rsid w:val="005A1F62"/>
    <w:rsid w:val="005B093D"/>
    <w:rsid w:val="005C179F"/>
    <w:rsid w:val="005C2DFF"/>
    <w:rsid w:val="005D541D"/>
    <w:rsid w:val="005E5ABA"/>
    <w:rsid w:val="005F1D93"/>
    <w:rsid w:val="005F4F72"/>
    <w:rsid w:val="005F53CF"/>
    <w:rsid w:val="005F59E4"/>
    <w:rsid w:val="005F766E"/>
    <w:rsid w:val="00603A62"/>
    <w:rsid w:val="00611783"/>
    <w:rsid w:val="00614D1E"/>
    <w:rsid w:val="006240F6"/>
    <w:rsid w:val="00626116"/>
    <w:rsid w:val="00632244"/>
    <w:rsid w:val="00647500"/>
    <w:rsid w:val="006521F8"/>
    <w:rsid w:val="00670608"/>
    <w:rsid w:val="006718FF"/>
    <w:rsid w:val="00672D39"/>
    <w:rsid w:val="00675BAF"/>
    <w:rsid w:val="00676791"/>
    <w:rsid w:val="006821F7"/>
    <w:rsid w:val="006849EE"/>
    <w:rsid w:val="006949E1"/>
    <w:rsid w:val="00697497"/>
    <w:rsid w:val="006A772C"/>
    <w:rsid w:val="006B14EC"/>
    <w:rsid w:val="006B3BF1"/>
    <w:rsid w:val="006B580D"/>
    <w:rsid w:val="006E2B13"/>
    <w:rsid w:val="006E2DEA"/>
    <w:rsid w:val="006F2DF4"/>
    <w:rsid w:val="006F5389"/>
    <w:rsid w:val="006F6362"/>
    <w:rsid w:val="006F720B"/>
    <w:rsid w:val="006F7D36"/>
    <w:rsid w:val="0070540B"/>
    <w:rsid w:val="007065D3"/>
    <w:rsid w:val="00715AF4"/>
    <w:rsid w:val="007206A2"/>
    <w:rsid w:val="0072092C"/>
    <w:rsid w:val="00731F9A"/>
    <w:rsid w:val="00732500"/>
    <w:rsid w:val="00744B90"/>
    <w:rsid w:val="007466F3"/>
    <w:rsid w:val="0076208F"/>
    <w:rsid w:val="00763442"/>
    <w:rsid w:val="0079345C"/>
    <w:rsid w:val="007949FE"/>
    <w:rsid w:val="007A3794"/>
    <w:rsid w:val="007B3FEB"/>
    <w:rsid w:val="007C01DF"/>
    <w:rsid w:val="007C0A2B"/>
    <w:rsid w:val="007C1F82"/>
    <w:rsid w:val="007C3857"/>
    <w:rsid w:val="007C528B"/>
    <w:rsid w:val="007C72B7"/>
    <w:rsid w:val="007C77D8"/>
    <w:rsid w:val="007D7E4A"/>
    <w:rsid w:val="007E21B9"/>
    <w:rsid w:val="00805A48"/>
    <w:rsid w:val="00817D6E"/>
    <w:rsid w:val="00823DAF"/>
    <w:rsid w:val="008311C3"/>
    <w:rsid w:val="008351C8"/>
    <w:rsid w:val="00846BF4"/>
    <w:rsid w:val="0084788A"/>
    <w:rsid w:val="00857168"/>
    <w:rsid w:val="0086140D"/>
    <w:rsid w:val="00875642"/>
    <w:rsid w:val="00880B94"/>
    <w:rsid w:val="0089459A"/>
    <w:rsid w:val="008A4519"/>
    <w:rsid w:val="008B0459"/>
    <w:rsid w:val="008B04F9"/>
    <w:rsid w:val="008C74AB"/>
    <w:rsid w:val="008D465D"/>
    <w:rsid w:val="008D541B"/>
    <w:rsid w:val="008E0458"/>
    <w:rsid w:val="008E3192"/>
    <w:rsid w:val="008F2116"/>
    <w:rsid w:val="008F5108"/>
    <w:rsid w:val="009077C2"/>
    <w:rsid w:val="009116C3"/>
    <w:rsid w:val="0091265B"/>
    <w:rsid w:val="00913182"/>
    <w:rsid w:val="009147C1"/>
    <w:rsid w:val="00914E5B"/>
    <w:rsid w:val="00932A1B"/>
    <w:rsid w:val="0093755C"/>
    <w:rsid w:val="00951CDE"/>
    <w:rsid w:val="009603AA"/>
    <w:rsid w:val="009612CF"/>
    <w:rsid w:val="009634F5"/>
    <w:rsid w:val="00964069"/>
    <w:rsid w:val="0097394F"/>
    <w:rsid w:val="00973BB6"/>
    <w:rsid w:val="00974C63"/>
    <w:rsid w:val="009776FA"/>
    <w:rsid w:val="009A78EF"/>
    <w:rsid w:val="009C509E"/>
    <w:rsid w:val="009D18CC"/>
    <w:rsid w:val="009E0E60"/>
    <w:rsid w:val="009E5975"/>
    <w:rsid w:val="009F11D9"/>
    <w:rsid w:val="009F5EC7"/>
    <w:rsid w:val="009F65AA"/>
    <w:rsid w:val="009F6CB4"/>
    <w:rsid w:val="00A03990"/>
    <w:rsid w:val="00A05648"/>
    <w:rsid w:val="00A116B4"/>
    <w:rsid w:val="00A118D6"/>
    <w:rsid w:val="00A14E43"/>
    <w:rsid w:val="00A27479"/>
    <w:rsid w:val="00A42EFD"/>
    <w:rsid w:val="00A53E87"/>
    <w:rsid w:val="00A661C3"/>
    <w:rsid w:val="00A74A28"/>
    <w:rsid w:val="00A843DE"/>
    <w:rsid w:val="00A87190"/>
    <w:rsid w:val="00A87E9D"/>
    <w:rsid w:val="00A90070"/>
    <w:rsid w:val="00A96F5D"/>
    <w:rsid w:val="00AA3116"/>
    <w:rsid w:val="00AA60E4"/>
    <w:rsid w:val="00AA79FE"/>
    <w:rsid w:val="00AC09D7"/>
    <w:rsid w:val="00AD056F"/>
    <w:rsid w:val="00AD0A90"/>
    <w:rsid w:val="00AD260A"/>
    <w:rsid w:val="00AD5EA1"/>
    <w:rsid w:val="00AE301F"/>
    <w:rsid w:val="00AE5342"/>
    <w:rsid w:val="00AE73C2"/>
    <w:rsid w:val="00AF014F"/>
    <w:rsid w:val="00AF5328"/>
    <w:rsid w:val="00AF5DBC"/>
    <w:rsid w:val="00B00B72"/>
    <w:rsid w:val="00B01FB7"/>
    <w:rsid w:val="00B03FB6"/>
    <w:rsid w:val="00B12A7E"/>
    <w:rsid w:val="00B13DC0"/>
    <w:rsid w:val="00B1465C"/>
    <w:rsid w:val="00B1611F"/>
    <w:rsid w:val="00B32C69"/>
    <w:rsid w:val="00B36B38"/>
    <w:rsid w:val="00B504BC"/>
    <w:rsid w:val="00B5189E"/>
    <w:rsid w:val="00B65FBC"/>
    <w:rsid w:val="00B708A5"/>
    <w:rsid w:val="00B74EB9"/>
    <w:rsid w:val="00B750BD"/>
    <w:rsid w:val="00B872A8"/>
    <w:rsid w:val="00B87B58"/>
    <w:rsid w:val="00B93B7D"/>
    <w:rsid w:val="00B95A5E"/>
    <w:rsid w:val="00BA4EF6"/>
    <w:rsid w:val="00BB1224"/>
    <w:rsid w:val="00BB2B85"/>
    <w:rsid w:val="00BB678B"/>
    <w:rsid w:val="00BC2546"/>
    <w:rsid w:val="00BC657D"/>
    <w:rsid w:val="00BE24B1"/>
    <w:rsid w:val="00BE3B82"/>
    <w:rsid w:val="00BE4F77"/>
    <w:rsid w:val="00C1511E"/>
    <w:rsid w:val="00C20FB1"/>
    <w:rsid w:val="00C3106F"/>
    <w:rsid w:val="00C3236B"/>
    <w:rsid w:val="00C33DE1"/>
    <w:rsid w:val="00C37FA4"/>
    <w:rsid w:val="00C620F6"/>
    <w:rsid w:val="00C62844"/>
    <w:rsid w:val="00C64277"/>
    <w:rsid w:val="00C648C3"/>
    <w:rsid w:val="00C64AC2"/>
    <w:rsid w:val="00C6640A"/>
    <w:rsid w:val="00C7037D"/>
    <w:rsid w:val="00C73949"/>
    <w:rsid w:val="00CA2854"/>
    <w:rsid w:val="00CB16E1"/>
    <w:rsid w:val="00CB1C65"/>
    <w:rsid w:val="00CB4080"/>
    <w:rsid w:val="00CC4D56"/>
    <w:rsid w:val="00CD193E"/>
    <w:rsid w:val="00CD4410"/>
    <w:rsid w:val="00CE240A"/>
    <w:rsid w:val="00CF605F"/>
    <w:rsid w:val="00CF655C"/>
    <w:rsid w:val="00D00712"/>
    <w:rsid w:val="00D1635E"/>
    <w:rsid w:val="00D23CFF"/>
    <w:rsid w:val="00D55310"/>
    <w:rsid w:val="00D608F9"/>
    <w:rsid w:val="00D64F7F"/>
    <w:rsid w:val="00D7101D"/>
    <w:rsid w:val="00D71E68"/>
    <w:rsid w:val="00D9359C"/>
    <w:rsid w:val="00DA7F5C"/>
    <w:rsid w:val="00DB497B"/>
    <w:rsid w:val="00DC4E1B"/>
    <w:rsid w:val="00DF3E48"/>
    <w:rsid w:val="00DF72A9"/>
    <w:rsid w:val="00E00892"/>
    <w:rsid w:val="00E04BD5"/>
    <w:rsid w:val="00E127A4"/>
    <w:rsid w:val="00E15A32"/>
    <w:rsid w:val="00E216D4"/>
    <w:rsid w:val="00E27A6B"/>
    <w:rsid w:val="00E34EB0"/>
    <w:rsid w:val="00E378D1"/>
    <w:rsid w:val="00E50F1D"/>
    <w:rsid w:val="00E60B74"/>
    <w:rsid w:val="00E61A36"/>
    <w:rsid w:val="00E6201C"/>
    <w:rsid w:val="00E641E1"/>
    <w:rsid w:val="00E673D0"/>
    <w:rsid w:val="00E72C4B"/>
    <w:rsid w:val="00E73A9E"/>
    <w:rsid w:val="00E8421A"/>
    <w:rsid w:val="00EA1BCD"/>
    <w:rsid w:val="00EA531F"/>
    <w:rsid w:val="00EA59A5"/>
    <w:rsid w:val="00EB24F1"/>
    <w:rsid w:val="00EC1B81"/>
    <w:rsid w:val="00EC7B82"/>
    <w:rsid w:val="00ED1105"/>
    <w:rsid w:val="00ED6389"/>
    <w:rsid w:val="00EE3DD2"/>
    <w:rsid w:val="00EE6B3A"/>
    <w:rsid w:val="00EE6BB8"/>
    <w:rsid w:val="00EF1FBD"/>
    <w:rsid w:val="00EF332C"/>
    <w:rsid w:val="00F019F3"/>
    <w:rsid w:val="00F027BA"/>
    <w:rsid w:val="00F03E6D"/>
    <w:rsid w:val="00F05CAA"/>
    <w:rsid w:val="00F133DB"/>
    <w:rsid w:val="00F14405"/>
    <w:rsid w:val="00F42C16"/>
    <w:rsid w:val="00F61EC6"/>
    <w:rsid w:val="00F671FB"/>
    <w:rsid w:val="00F71393"/>
    <w:rsid w:val="00F72C70"/>
    <w:rsid w:val="00F85A8D"/>
    <w:rsid w:val="00F94757"/>
    <w:rsid w:val="00F95A9F"/>
    <w:rsid w:val="00FA0237"/>
    <w:rsid w:val="00FB54EF"/>
    <w:rsid w:val="00FE7D30"/>
    <w:rsid w:val="00FF1E65"/>
    <w:rsid w:val="00FF441C"/>
    <w:rsid w:val="00FF5C3F"/>
    <w:rsid w:val="00FF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280A5C6-A4A7-45A7-B666-C560F2908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77EA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7EA4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177E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177EA4"/>
  </w:style>
  <w:style w:type="paragraph" w:styleId="Sprechblasentext">
    <w:name w:val="Balloon Text"/>
    <w:basedOn w:val="Standard"/>
    <w:semiHidden/>
    <w:rsid w:val="00977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Carmelo%20Calabrese\Anwendungsdaten\Microsoft\Vorlagen\Arbeitsauftra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F9EF8-CCBB-4245-852F-E82BB0776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Arbeitsauftrag.dot</Template>
  <TotalTime>0</TotalTime>
  <Pages>3</Pages>
  <Words>225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Unterscheidung der Drehverfahren</vt:lpstr>
    </vt:vector>
  </TitlesOfParts>
  <Company>cc</Company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Unterscheidung der Drehverfahren</dc:title>
  <dc:subject/>
  <dc:creator>CC</dc:creator>
  <cp:keywords/>
  <cp:lastModifiedBy>Keim</cp:lastModifiedBy>
  <cp:revision>7</cp:revision>
  <cp:lastPrinted>2014-04-09T12:16:00Z</cp:lastPrinted>
  <dcterms:created xsi:type="dcterms:W3CDTF">2018-07-03T20:43:00Z</dcterms:created>
  <dcterms:modified xsi:type="dcterms:W3CDTF">2018-12-18T22:17:00Z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-407435822</vt:i4>
  </property>
  <property fmtid="{D5CDD505-2E9C-101B-9397-08002B2CF9AE}" pid="3" name="_EmailSubject">
    <vt:lpwstr>Lehrübung in Bretten</vt:lpwstr>
  </property>
  <property fmtid="{D5CDD505-2E9C-101B-9397-08002B2CF9AE}" pid="4" name="_AuthorEmail">
    <vt:lpwstr>beate.und.carmelo@t-online.de</vt:lpwstr>
  </property>
  <property fmtid="{D5CDD505-2E9C-101B-9397-08002B2CF9AE}" pid="5" name="_AuthorEmailDisplayName">
    <vt:lpwstr>Calabrese</vt:lpwstr>
  </property>
  <property fmtid="{D5CDD505-2E9C-101B-9397-08002B2CF9AE}" pid="6" name="_ReviewingToolsShownOnce">
    <vt:lpwstr/>
  </property>
</Properties>
</file>